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54F" w:rsidRDefault="0036754F" w:rsidP="003675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36754F" w:rsidRDefault="0036754F" w:rsidP="003675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36754F" w:rsidRDefault="0036754F" w:rsidP="003675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36754F" w:rsidRPr="004B35D3" w:rsidRDefault="0036754F" w:rsidP="003675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36754F" w:rsidRDefault="0036754F" w:rsidP="00702614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36754F" w:rsidRDefault="0036754F" w:rsidP="0036754F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231B9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시정 예방 조치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0231B9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통지 생성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36754F" w:rsidRPr="003E6868" w:rsidRDefault="0036754F" w:rsidP="0036754F">
      <w:pPr>
        <w:rPr>
          <w:rFonts w:ascii="맑은 고딕" w:eastAsia="맑은 고딕" w:hAnsi="맑은 고딕"/>
          <w:szCs w:val="20"/>
          <w:lang w:eastAsia="ko-KR"/>
        </w:rPr>
      </w:pPr>
    </w:p>
    <w:p w:rsidR="0036754F" w:rsidRPr="0044359C" w:rsidRDefault="0036754F" w:rsidP="0036754F">
      <w:pPr>
        <w:rPr>
          <w:rFonts w:ascii="맑은 고딕" w:eastAsia="맑은 고딕" w:hAnsi="맑은 고딕"/>
          <w:szCs w:val="20"/>
          <w:lang w:eastAsia="ko-KR"/>
        </w:rPr>
      </w:pPr>
    </w:p>
    <w:p w:rsidR="0036754F" w:rsidRDefault="0036754F" w:rsidP="0036754F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36754F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36754F" w:rsidRPr="004B35D3" w:rsidRDefault="0036754F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36754F" w:rsidRPr="003E6868" w:rsidRDefault="001C1C76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36754F" w:rsidRDefault="000D0A97" w:rsidP="0036754F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36754F">
        <w:rPr>
          <w:lang w:eastAsia="ko-KR"/>
        </w:rPr>
        <w:br w:type="page"/>
      </w:r>
    </w:p>
    <w:p w:rsidR="0036754F" w:rsidRDefault="0036754F" w:rsidP="0036754F">
      <w:pPr>
        <w:rPr>
          <w:rFonts w:ascii="맑은 고딕" w:eastAsia="맑은 고딕" w:hAnsi="맑은 고딕"/>
          <w:szCs w:val="20"/>
          <w:lang w:eastAsia="ko-KR"/>
        </w:rPr>
      </w:pPr>
    </w:p>
    <w:p w:rsidR="0036754F" w:rsidRPr="004B35D3" w:rsidRDefault="0036754F" w:rsidP="0036754F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36754F" w:rsidRPr="004B35D3" w:rsidRDefault="0036754F" w:rsidP="0036754F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36754F" w:rsidRPr="004B35D3" w:rsidRDefault="0036754F" w:rsidP="0036754F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36754F" w:rsidRPr="004B35D3" w:rsidRDefault="0036754F" w:rsidP="0036754F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AB7EDB" w:rsidRDefault="0036754F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36754F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54F" w:rsidRPr="004B35D3" w:rsidRDefault="0036754F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6754F" w:rsidRPr="00804505" w:rsidRDefault="0036754F" w:rsidP="0036754F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36754F" w:rsidRDefault="0036754F" w:rsidP="00702614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001F7B" w:rsidRDefault="000D0A9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0D0A97">
            <w:rPr>
              <w:lang w:eastAsia="ko-KR"/>
            </w:rPr>
            <w:fldChar w:fldCharType="begin"/>
          </w:r>
          <w:r w:rsidR="0036754F">
            <w:rPr>
              <w:lang w:eastAsia="ko-KR"/>
            </w:rPr>
            <w:instrText xml:space="preserve"> TOC \o "1-3" \h \z \u </w:instrText>
          </w:r>
          <w:r w:rsidRPr="000D0A97">
            <w:rPr>
              <w:lang w:eastAsia="ko-KR"/>
            </w:rPr>
            <w:fldChar w:fldCharType="separate"/>
          </w:r>
          <w:hyperlink w:anchor="_Toc369508491" w:history="1">
            <w:r w:rsidR="00001F7B" w:rsidRPr="00306CDA">
              <w:rPr>
                <w:rStyle w:val="a4"/>
                <w:noProof/>
                <w:lang w:eastAsia="ko-KR"/>
              </w:rPr>
              <w:t>1.1.</w:t>
            </w:r>
            <w:r w:rsidR="00001F7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 xml:space="preserve">Process </w:t>
            </w:r>
            <w:r w:rsidR="00001F7B" w:rsidRPr="00306CDA">
              <w:rPr>
                <w:rStyle w:val="a4"/>
                <w:noProof/>
                <w:lang w:eastAsia="ko-KR"/>
              </w:rPr>
              <w:t>개요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2" w:history="1">
            <w:r w:rsidR="00001F7B" w:rsidRPr="00306CDA">
              <w:rPr>
                <w:rStyle w:val="a4"/>
                <w:noProof/>
                <w:lang w:eastAsia="ko-KR"/>
              </w:rPr>
              <w:t>1.1.1.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정의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및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목적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3" w:history="1">
            <w:r w:rsidR="00001F7B" w:rsidRPr="00306CDA">
              <w:rPr>
                <w:rStyle w:val="a4"/>
                <w:noProof/>
                <w:lang w:eastAsia="ko-KR"/>
              </w:rPr>
              <w:t>1.1.2.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운영원칙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4" w:history="1">
            <w:r w:rsidR="00001F7B" w:rsidRPr="00306CDA">
              <w:rPr>
                <w:rStyle w:val="a4"/>
                <w:noProof/>
              </w:rPr>
              <w:t>1.1.3.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프로세스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8495" w:history="1">
            <w:r w:rsidR="00001F7B" w:rsidRPr="00306CDA">
              <w:rPr>
                <w:rStyle w:val="a4"/>
                <w:noProof/>
                <w:lang w:eastAsia="ko-KR"/>
              </w:rPr>
              <w:t>1.2.</w:t>
            </w:r>
            <w:r w:rsidR="00001F7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시정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예방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조치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</w:t>
            </w:r>
            <w:r w:rsidR="00001F7B" w:rsidRPr="00306CDA">
              <w:rPr>
                <w:rStyle w:val="a4"/>
                <w:noProof/>
                <w:lang w:eastAsia="ko-KR"/>
              </w:rPr>
              <w:t>통지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생성</w:t>
            </w:r>
            <w:r w:rsidR="00001F7B" w:rsidRPr="00306CDA">
              <w:rPr>
                <w:rStyle w:val="a4"/>
                <w:noProof/>
                <w:lang w:eastAsia="ko-KR"/>
              </w:rPr>
              <w:t>)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6" w:history="1">
            <w:r w:rsidR="00001F7B" w:rsidRPr="00306CDA">
              <w:rPr>
                <w:rStyle w:val="a4"/>
                <w:noProof/>
              </w:rPr>
              <w:t>1.2.1.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SAP Easy Access SEBANG ERP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7" w:history="1">
            <w:r w:rsidR="00001F7B" w:rsidRPr="00306CDA">
              <w:rPr>
                <w:rStyle w:val="a4"/>
                <w:noProof/>
              </w:rPr>
              <w:t>1.2.2.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통지생성</w:t>
            </w:r>
            <w:r w:rsidR="00001F7B" w:rsidRPr="00306CDA">
              <w:rPr>
                <w:rStyle w:val="a4"/>
                <w:noProof/>
              </w:rPr>
              <w:t xml:space="preserve">: </w:t>
            </w:r>
            <w:r w:rsidR="00001F7B" w:rsidRPr="00306CDA">
              <w:rPr>
                <w:rStyle w:val="a4"/>
                <w:noProof/>
              </w:rPr>
              <w:t>초기</w:t>
            </w:r>
            <w:r w:rsidR="00001F7B" w:rsidRPr="00306CDA">
              <w:rPr>
                <w:rStyle w:val="a4"/>
                <w:noProof/>
              </w:rPr>
              <w:t xml:space="preserve"> </w:t>
            </w:r>
            <w:r w:rsidR="00001F7B" w:rsidRPr="00306CDA">
              <w:rPr>
                <w:rStyle w:val="a4"/>
                <w:noProof/>
              </w:rPr>
              <w:t>화면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8" w:history="1">
            <w:r w:rsidR="00001F7B" w:rsidRPr="00306CDA">
              <w:rPr>
                <w:rStyle w:val="a4"/>
                <w:noProof/>
                <w:lang w:eastAsia="ko-KR"/>
              </w:rPr>
              <w:t>1.2.3.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통지유형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(1)</w:t>
            </w:r>
            <w:r w:rsidR="00001F7B" w:rsidRPr="00306CDA">
              <w:rPr>
                <w:rStyle w:val="a4"/>
                <w:noProof/>
                <w:lang w:eastAsia="ko-KR"/>
              </w:rPr>
              <w:t>개인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값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리스트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통지유형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(1) 5 </w:t>
            </w:r>
            <w:r w:rsidR="00001F7B" w:rsidRPr="00306CDA">
              <w:rPr>
                <w:rStyle w:val="a4"/>
                <w:noProof/>
                <w:lang w:eastAsia="ko-KR"/>
              </w:rPr>
              <w:t>엔트리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있음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99" w:history="1">
            <w:r w:rsidR="00001F7B" w:rsidRPr="00306CDA">
              <w:rPr>
                <w:rStyle w:val="a4"/>
                <w:noProof/>
              </w:rPr>
              <w:t>1.2.4.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통지생성</w:t>
            </w:r>
            <w:r w:rsidR="00001F7B" w:rsidRPr="00306CDA">
              <w:rPr>
                <w:rStyle w:val="a4"/>
                <w:noProof/>
              </w:rPr>
              <w:t xml:space="preserve">: </w:t>
            </w:r>
            <w:r w:rsidR="00001F7B" w:rsidRPr="00306CDA">
              <w:rPr>
                <w:rStyle w:val="a4"/>
                <w:noProof/>
              </w:rPr>
              <w:t>초기</w:t>
            </w:r>
            <w:r w:rsidR="00001F7B" w:rsidRPr="00306CDA">
              <w:rPr>
                <w:rStyle w:val="a4"/>
                <w:noProof/>
              </w:rPr>
              <w:t xml:space="preserve"> </w:t>
            </w:r>
            <w:r w:rsidR="00001F7B" w:rsidRPr="00306CDA">
              <w:rPr>
                <w:rStyle w:val="a4"/>
                <w:noProof/>
              </w:rPr>
              <w:t>화면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0" w:history="1">
            <w:r w:rsidR="00001F7B" w:rsidRPr="00306CDA">
              <w:rPr>
                <w:rStyle w:val="a4"/>
                <w:noProof/>
                <w:lang w:eastAsia="ko-KR"/>
              </w:rPr>
              <w:t>1.2.5.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1" w:history="1">
            <w:r w:rsidR="00001F7B" w:rsidRPr="00306CDA">
              <w:rPr>
                <w:rStyle w:val="a4"/>
                <w:noProof/>
                <w:lang w:eastAsia="ko-KR"/>
              </w:rPr>
              <w:t>1.2.6.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2" w:history="1">
            <w:r w:rsidR="00001F7B" w:rsidRPr="00306CDA">
              <w:rPr>
                <w:rStyle w:val="a4"/>
                <w:noProof/>
                <w:lang w:eastAsia="ko-KR"/>
              </w:rPr>
              <w:t>1.2.7.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자재에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대한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플랜트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(1) 6 </w:t>
            </w:r>
            <w:r w:rsidR="00001F7B" w:rsidRPr="00306CDA">
              <w:rPr>
                <w:rStyle w:val="a4"/>
                <w:noProof/>
                <w:lang w:eastAsia="ko-KR"/>
              </w:rPr>
              <w:t>엔트리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있음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3" w:history="1">
            <w:r w:rsidR="00001F7B" w:rsidRPr="00306CDA">
              <w:rPr>
                <w:rStyle w:val="a4"/>
                <w:noProof/>
                <w:lang w:eastAsia="ko-KR"/>
              </w:rPr>
              <w:t>1.2.8.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4" w:history="1">
            <w:r w:rsidR="00001F7B" w:rsidRPr="00306CDA">
              <w:rPr>
                <w:rStyle w:val="a4"/>
                <w:noProof/>
              </w:rPr>
              <w:t>1.2.9.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카타로그선택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5" w:history="1">
            <w:r w:rsidR="00001F7B" w:rsidRPr="00306CDA">
              <w:rPr>
                <w:rStyle w:val="a4"/>
                <w:noProof/>
              </w:rPr>
              <w:t>1.2.10.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카타로그선택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6" w:history="1">
            <w:r w:rsidR="00001F7B" w:rsidRPr="00306CDA">
              <w:rPr>
                <w:rStyle w:val="a4"/>
                <w:noProof/>
                <w:lang w:eastAsia="ko-KR"/>
              </w:rPr>
              <w:t>1.2.11.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7" w:history="1">
            <w:r w:rsidR="00001F7B" w:rsidRPr="00306CDA">
              <w:rPr>
                <w:rStyle w:val="a4"/>
                <w:noProof/>
                <w:lang w:eastAsia="ko-KR"/>
              </w:rPr>
              <w:t>1.2.12.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8" w:history="1">
            <w:r w:rsidR="00001F7B" w:rsidRPr="00306CDA">
              <w:rPr>
                <w:rStyle w:val="a4"/>
                <w:noProof/>
                <w:lang w:eastAsia="ko-KR"/>
              </w:rPr>
              <w:t>1.2.13.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09" w:history="1">
            <w:r w:rsidR="00001F7B" w:rsidRPr="00306CDA">
              <w:rPr>
                <w:rStyle w:val="a4"/>
                <w:noProof/>
              </w:rPr>
              <w:t>1.2.14.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카타로그선택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0" w:history="1">
            <w:r w:rsidR="00001F7B" w:rsidRPr="00306CDA">
              <w:rPr>
                <w:rStyle w:val="a4"/>
                <w:noProof/>
              </w:rPr>
              <w:t>1.2.15.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카타로그선택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1" w:history="1">
            <w:r w:rsidR="00001F7B" w:rsidRPr="00306CDA">
              <w:rPr>
                <w:rStyle w:val="a4"/>
                <w:noProof/>
                <w:lang w:eastAsia="ko-KR"/>
              </w:rPr>
              <w:t>1.2.16.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2" w:history="1">
            <w:r w:rsidR="00001F7B" w:rsidRPr="00306CDA">
              <w:rPr>
                <w:rStyle w:val="a4"/>
                <w:noProof/>
                <w:lang w:eastAsia="ko-KR"/>
              </w:rPr>
              <w:t>1.2.17.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3" w:history="1">
            <w:r w:rsidR="00001F7B" w:rsidRPr="00306CDA">
              <w:rPr>
                <w:rStyle w:val="a4"/>
                <w:noProof/>
                <w:lang w:eastAsia="ko-KR"/>
              </w:rPr>
              <w:t>1.2.18.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4" w:history="1">
            <w:r w:rsidR="00001F7B" w:rsidRPr="00306CDA">
              <w:rPr>
                <w:rStyle w:val="a4"/>
                <w:noProof/>
              </w:rPr>
              <w:t>1.2.19.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공급업체</w:t>
            </w:r>
            <w:r w:rsidR="00001F7B" w:rsidRPr="00306CDA">
              <w:rPr>
                <w:rStyle w:val="a4"/>
                <w:noProof/>
              </w:rPr>
              <w:t xml:space="preserve"> </w:t>
            </w:r>
            <w:r w:rsidR="00001F7B" w:rsidRPr="00306CDA">
              <w:rPr>
                <w:rStyle w:val="a4"/>
                <w:noProof/>
              </w:rPr>
              <w:t>계정번호</w:t>
            </w:r>
            <w:r w:rsidR="00001F7B" w:rsidRPr="00306CDA">
              <w:rPr>
                <w:rStyle w:val="a4"/>
                <w:noProof/>
              </w:rPr>
              <w:t xml:space="preserve"> (1)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5" w:history="1">
            <w:r w:rsidR="00001F7B" w:rsidRPr="00306CDA">
              <w:rPr>
                <w:rStyle w:val="a4"/>
                <w:noProof/>
                <w:lang w:eastAsia="ko-KR"/>
              </w:rPr>
              <w:t>1.2.20.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계정번호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(1)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6" w:history="1">
            <w:r w:rsidR="00001F7B" w:rsidRPr="00306CDA">
              <w:rPr>
                <w:rStyle w:val="a4"/>
                <w:noProof/>
                <w:lang w:eastAsia="ko-KR"/>
              </w:rPr>
              <w:t>1.2.21.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계정번호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(1) 27 </w:t>
            </w:r>
            <w:r w:rsidR="00001F7B" w:rsidRPr="00306CDA">
              <w:rPr>
                <w:rStyle w:val="a4"/>
                <w:noProof/>
                <w:lang w:eastAsia="ko-KR"/>
              </w:rPr>
              <w:t>엔트리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있음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7" w:history="1">
            <w:r w:rsidR="00001F7B" w:rsidRPr="00306CDA">
              <w:rPr>
                <w:rStyle w:val="a4"/>
                <w:noProof/>
                <w:lang w:eastAsia="ko-KR"/>
              </w:rPr>
              <w:t>1.2.22.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8" w:history="1">
            <w:r w:rsidR="00001F7B" w:rsidRPr="00306CDA">
              <w:rPr>
                <w:rStyle w:val="a4"/>
                <w:noProof/>
              </w:rPr>
              <w:t>1.2.23.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</w:rPr>
              <w:t>사용자</w:t>
            </w:r>
            <w:r w:rsidR="00001F7B" w:rsidRPr="00306CDA">
              <w:rPr>
                <w:rStyle w:val="a4"/>
                <w:noProof/>
              </w:rPr>
              <w:t xml:space="preserve"> </w:t>
            </w:r>
            <w:r w:rsidR="00001F7B" w:rsidRPr="00306CDA">
              <w:rPr>
                <w:rStyle w:val="a4"/>
                <w:noProof/>
              </w:rPr>
              <w:t>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19" w:history="1">
            <w:r w:rsidR="00001F7B" w:rsidRPr="00306CDA">
              <w:rPr>
                <w:rStyle w:val="a4"/>
                <w:noProof/>
                <w:lang w:eastAsia="ko-KR"/>
              </w:rPr>
              <w:t>1.2.24.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사용자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선택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20" w:history="1">
            <w:r w:rsidR="00001F7B" w:rsidRPr="00306CDA">
              <w:rPr>
                <w:rStyle w:val="a4"/>
                <w:noProof/>
                <w:lang w:eastAsia="ko-KR"/>
              </w:rPr>
              <w:t>1.2.25.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21" w:history="1">
            <w:r w:rsidR="00001F7B" w:rsidRPr="00306CDA">
              <w:rPr>
                <w:rStyle w:val="a4"/>
                <w:noProof/>
                <w:lang w:eastAsia="ko-KR"/>
              </w:rPr>
              <w:t>1.2.26.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1F7B" w:rsidRDefault="000D0A9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522" w:history="1">
            <w:r w:rsidR="00001F7B" w:rsidRPr="00306CDA">
              <w:rPr>
                <w:rStyle w:val="a4"/>
                <w:noProof/>
                <w:lang w:eastAsia="ko-KR"/>
              </w:rPr>
              <w:t>1.2.27.</w:t>
            </w:r>
            <w:r w:rsidR="00001F7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01F7B" w:rsidRPr="00306CDA">
              <w:rPr>
                <w:rStyle w:val="a4"/>
                <w:noProof/>
                <w:lang w:eastAsia="ko-KR"/>
              </w:rPr>
              <w:t>통지생성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: </w:t>
            </w:r>
            <w:r w:rsidR="00001F7B" w:rsidRPr="00306CDA">
              <w:rPr>
                <w:rStyle w:val="a4"/>
                <w:noProof/>
                <w:lang w:eastAsia="ko-KR"/>
              </w:rPr>
              <w:t>공급업체</w:t>
            </w:r>
            <w:r w:rsidR="00001F7B" w:rsidRPr="00306CDA">
              <w:rPr>
                <w:rStyle w:val="a4"/>
                <w:noProof/>
                <w:lang w:eastAsia="ko-KR"/>
              </w:rPr>
              <w:t xml:space="preserve"> </w:t>
            </w:r>
            <w:r w:rsidR="00001F7B" w:rsidRPr="00306CDA">
              <w:rPr>
                <w:rStyle w:val="a4"/>
                <w:noProof/>
                <w:lang w:eastAsia="ko-KR"/>
              </w:rPr>
              <w:t>부적합</w:t>
            </w:r>
            <w:r w:rsidR="00001F7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1F7B">
              <w:rPr>
                <w:noProof/>
                <w:webHidden/>
              </w:rPr>
              <w:instrText xml:space="preserve"> PAGEREF _Toc369508522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1F7B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6754F" w:rsidRDefault="000D0A97" w:rsidP="0036754F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lastRenderedPageBreak/>
            <w:fldChar w:fldCharType="end"/>
          </w:r>
        </w:p>
      </w:sdtContent>
    </w:sdt>
    <w:p w:rsidR="004E2E62" w:rsidRDefault="0036754F" w:rsidP="004E2E62">
      <w:pPr>
        <w:pStyle w:val="2"/>
        <w:numPr>
          <w:ilvl w:val="1"/>
          <w:numId w:val="1"/>
        </w:numPr>
        <w:rPr>
          <w:kern w:val="0"/>
          <w:lang w:eastAsia="ko-KR"/>
        </w:rPr>
      </w:pPr>
      <w:r>
        <w:rPr>
          <w:rFonts w:hint="eastAsia"/>
          <w:lang w:eastAsia="ko-KR"/>
        </w:rPr>
        <w:t xml:space="preserve"> </w:t>
      </w:r>
      <w:bookmarkStart w:id="0" w:name="_Toc369508441"/>
      <w:bookmarkStart w:id="1" w:name="_Toc369508491"/>
      <w:r w:rsidR="004E2E62" w:rsidRPr="00545167">
        <w:rPr>
          <w:rFonts w:hint="eastAsia"/>
          <w:kern w:val="0"/>
          <w:lang w:eastAsia="ko-KR"/>
        </w:rPr>
        <w:t xml:space="preserve">Process </w:t>
      </w:r>
      <w:r w:rsidR="004E2E62"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4E2E62" w:rsidRPr="00545167" w:rsidRDefault="004E2E62" w:rsidP="004E2E62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800"/>
      <w:bookmarkStart w:id="12" w:name="_Toc369276957"/>
      <w:bookmarkStart w:id="13" w:name="_Toc369277194"/>
      <w:bookmarkStart w:id="14" w:name="_Toc369507218"/>
      <w:bookmarkStart w:id="15" w:name="_Toc369507775"/>
      <w:bookmarkStart w:id="16" w:name="_Toc369508442"/>
      <w:bookmarkStart w:id="17" w:name="_Toc369508492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4E2E62" w:rsidRPr="00721331" w:rsidRDefault="004E2E62" w:rsidP="004E2E62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21331">
        <w:rPr>
          <w:rFonts w:hint="eastAsia"/>
          <w:color w:val="000000"/>
          <w:sz w:val="26"/>
          <w:szCs w:val="26"/>
          <w:lang w:eastAsia="ko-KR"/>
        </w:rPr>
        <w:t>공정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인수검사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부적합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rFonts w:hint="eastAsia"/>
          <w:color w:val="000000"/>
          <w:sz w:val="26"/>
          <w:szCs w:val="26"/>
          <w:lang w:eastAsia="ko-KR"/>
        </w:rPr>
        <w:t>된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사항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중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개선이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필요하다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판단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항목에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대해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별도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시정조치</w:t>
      </w:r>
      <w:r>
        <w:rPr>
          <w:rFonts w:hint="eastAsia"/>
          <w:color w:val="000000"/>
          <w:sz w:val="26"/>
          <w:szCs w:val="26"/>
          <w:lang w:eastAsia="ko-KR"/>
        </w:rPr>
        <w:t>(8D Report)</w:t>
      </w:r>
      <w:r>
        <w:rPr>
          <w:rFonts w:hint="eastAsia"/>
          <w:color w:val="000000"/>
          <w:sz w:val="26"/>
          <w:szCs w:val="26"/>
          <w:lang w:eastAsia="ko-KR"/>
        </w:rPr>
        <w:t>를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첨부하여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발행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관리하는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</w:t>
      </w:r>
    </w:p>
    <w:p w:rsidR="004E2E62" w:rsidRPr="00FD3DF7" w:rsidRDefault="004E2E62" w:rsidP="004E2E62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4E2E62" w:rsidRPr="00F84845" w:rsidRDefault="004E2E62" w:rsidP="004E2E62">
      <w:pPr>
        <w:pStyle w:val="3"/>
        <w:numPr>
          <w:ilvl w:val="2"/>
          <w:numId w:val="1"/>
        </w:numPr>
        <w:rPr>
          <w:lang w:eastAsia="ko-KR"/>
        </w:rPr>
      </w:pPr>
      <w:bookmarkStart w:id="18" w:name="_Toc369271031"/>
      <w:bookmarkStart w:id="19" w:name="_Toc369271507"/>
      <w:bookmarkStart w:id="20" w:name="_Toc369272117"/>
      <w:bookmarkStart w:id="21" w:name="_Toc369272212"/>
      <w:bookmarkStart w:id="22" w:name="_Toc369272381"/>
      <w:bookmarkStart w:id="23" w:name="_Toc369272619"/>
      <w:bookmarkStart w:id="24" w:name="_Toc369272815"/>
      <w:bookmarkStart w:id="25" w:name="_Toc369273234"/>
      <w:bookmarkStart w:id="26" w:name="_Toc369273267"/>
      <w:bookmarkStart w:id="27" w:name="_Toc369276801"/>
      <w:bookmarkStart w:id="28" w:name="_Toc369276958"/>
      <w:bookmarkStart w:id="29" w:name="_Toc369277195"/>
      <w:bookmarkStart w:id="30" w:name="_Toc369507219"/>
      <w:bookmarkStart w:id="31" w:name="_Toc369507776"/>
      <w:bookmarkStart w:id="32" w:name="_Toc369508443"/>
      <w:bookmarkStart w:id="33" w:name="_Toc369508493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4E2E62" w:rsidRDefault="004E2E62" w:rsidP="004E2E62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(Z1, Z2)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필요한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통지번호를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참조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복사하여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(Z4, Z5)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4E2E62" w:rsidRDefault="004E2E62" w:rsidP="004E2E62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첨부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파일에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요구서를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참조하여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발행함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4E2E62" w:rsidRPr="00856330" w:rsidRDefault="004E2E62" w:rsidP="004E2E62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4E2E62" w:rsidRDefault="004E2E62" w:rsidP="004E2E62">
      <w:pPr>
        <w:pStyle w:val="3"/>
        <w:numPr>
          <w:ilvl w:val="2"/>
          <w:numId w:val="1"/>
        </w:numPr>
      </w:pPr>
      <w:bookmarkStart w:id="34" w:name="_Toc369271508"/>
      <w:bookmarkStart w:id="35" w:name="_Toc369272118"/>
      <w:bookmarkStart w:id="36" w:name="_Toc369272213"/>
      <w:bookmarkStart w:id="37" w:name="_Toc369272382"/>
      <w:bookmarkStart w:id="38" w:name="_Toc369272620"/>
      <w:bookmarkStart w:id="39" w:name="_Toc369272816"/>
      <w:bookmarkStart w:id="40" w:name="_Toc369273235"/>
      <w:bookmarkStart w:id="41" w:name="_Toc369273268"/>
      <w:bookmarkStart w:id="42" w:name="_Toc369276802"/>
      <w:bookmarkStart w:id="43" w:name="_Toc369276959"/>
      <w:bookmarkStart w:id="44" w:name="_Toc369277196"/>
      <w:bookmarkStart w:id="45" w:name="_Toc369507220"/>
      <w:bookmarkStart w:id="46" w:name="_Toc369507777"/>
      <w:bookmarkStart w:id="47" w:name="_Toc369508444"/>
      <w:bookmarkStart w:id="48" w:name="_Toc369508494"/>
      <w:r>
        <w:rPr>
          <w:rFonts w:hint="eastAsia"/>
          <w:lang w:eastAsia="ko-KR"/>
        </w:rPr>
        <w:t>프로세스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4E2E62" w:rsidRPr="004E2E62" w:rsidRDefault="004E2E62" w:rsidP="004E2E62">
      <w:pPr>
        <w:rPr>
          <w:sz w:val="36"/>
          <w:lang w:eastAsia="ko-KR"/>
        </w:rPr>
      </w:pPr>
      <w:r w:rsidRPr="004E2E62">
        <w:rPr>
          <w:noProof/>
          <w:lang w:eastAsia="ko-KR" w:bidi="ar-SA"/>
        </w:rPr>
        <w:drawing>
          <wp:inline distT="0" distB="0" distL="0" distR="0">
            <wp:extent cx="6116574" cy="4178808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8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874A66" w:rsidRDefault="000231B9" w:rsidP="0036754F">
      <w:pPr>
        <w:pStyle w:val="2"/>
        <w:rPr>
          <w:lang w:eastAsia="ko-KR"/>
        </w:rPr>
      </w:pPr>
      <w:bookmarkStart w:id="49" w:name="_Toc369508495"/>
      <w:r>
        <w:rPr>
          <w:rFonts w:hint="eastAsia"/>
          <w:lang w:eastAsia="ko-KR"/>
        </w:rPr>
        <w:lastRenderedPageBreak/>
        <w:t>시정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예방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조치</w:t>
      </w:r>
      <w:r>
        <w:rPr>
          <w:rFonts w:hint="eastAsia"/>
          <w:lang w:eastAsia="ko-KR"/>
        </w:rPr>
        <w:t xml:space="preserve"> </w:t>
      </w:r>
      <w:r w:rsidR="004F15B5"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>)</w:t>
      </w:r>
      <w:bookmarkEnd w:id="49"/>
    </w:p>
    <w:p w:rsidR="00874A66" w:rsidRDefault="00874A66" w:rsidP="00874A66">
      <w:pPr>
        <w:pStyle w:val="3"/>
      </w:pPr>
      <w:bookmarkStart w:id="50" w:name="TS_FF01F4FF7DBC46A686A876F6F7E64231"/>
      <w:bookmarkStart w:id="51" w:name="TS_0C1983933C5C40F08E43C4BD2E8DAFAA"/>
      <w:bookmarkStart w:id="52" w:name="_Toc369508496"/>
      <w:bookmarkEnd w:id="50"/>
      <w:bookmarkEnd w:id="51"/>
      <w:r>
        <w:t>SAP Easy Access SEBANG ERP</w:t>
      </w:r>
      <w:bookmarkEnd w:id="5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588962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88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53" w:name="TS_08EB6881CC13478DB975426DE4677924"/>
      <w:bookmarkStart w:id="54" w:name="_Toc369508497"/>
      <w:bookmarkEnd w:id="53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54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11575" cy="2877820"/>
            <wp:effectExtent l="19050" t="0" r="317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55" w:name="TS_6E43707BBD994BE59FBCFF6D7B867E30"/>
      <w:bookmarkStart w:id="56" w:name="_Toc369508498"/>
      <w:bookmarkEnd w:id="55"/>
      <w:r>
        <w:rPr>
          <w:rFonts w:hint="eastAsia"/>
          <w:lang w:eastAsia="ko-KR"/>
        </w:rPr>
        <w:t>통지유형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통지유형</w:t>
      </w:r>
      <w:r>
        <w:rPr>
          <w:rFonts w:hint="eastAsia"/>
          <w:lang w:eastAsia="ko-KR"/>
        </w:rPr>
        <w:t xml:space="preserve"> (1) 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6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32890" cy="1882775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74A66">
        <w:rPr>
          <w:rFonts w:hint="eastAsia"/>
          <w:b/>
          <w:lang w:eastAsia="ko-KR"/>
        </w:rPr>
        <w:t> </w:t>
      </w:r>
      <w:r w:rsidR="00FF1873">
        <w:rPr>
          <w:rFonts w:hint="eastAsia"/>
          <w:noProof/>
          <w:lang w:eastAsia="ko-KR" w:bidi="ar-SA"/>
        </w:rPr>
        <w:t>부적합</w:t>
      </w:r>
      <w:proofErr w:type="gramEnd"/>
      <w:r w:rsidR="00FF1873">
        <w:rPr>
          <w:rFonts w:hint="eastAsia"/>
          <w:noProof/>
          <w:lang w:eastAsia="ko-KR" w:bidi="ar-SA"/>
        </w:rPr>
        <w:t xml:space="preserve"> </w:t>
      </w:r>
      <w:r w:rsidR="00FF1873">
        <w:rPr>
          <w:rFonts w:hint="eastAsia"/>
          <w:noProof/>
          <w:lang w:eastAsia="ko-KR" w:bidi="ar-SA"/>
        </w:rPr>
        <w:t>유형</w:t>
      </w:r>
      <w:r w:rsidR="00EF5959">
        <w:rPr>
          <w:rFonts w:hint="eastAsia"/>
          <w:noProof/>
          <w:lang w:eastAsia="ko-KR" w:bidi="ar-SA"/>
        </w:rPr>
        <w:t xml:space="preserve"> (</w:t>
      </w:r>
      <w:r w:rsidR="000231B9">
        <w:rPr>
          <w:rFonts w:hint="eastAsia"/>
          <w:noProof/>
          <w:lang w:eastAsia="ko-KR" w:bidi="ar-SA"/>
        </w:rPr>
        <w:t>시정조치의</w:t>
      </w:r>
      <w:r w:rsidR="000231B9">
        <w:rPr>
          <w:rFonts w:hint="eastAsia"/>
          <w:noProof/>
          <w:lang w:eastAsia="ko-KR" w:bidi="ar-SA"/>
        </w:rPr>
        <w:t xml:space="preserve"> </w:t>
      </w:r>
      <w:r w:rsidR="000231B9">
        <w:rPr>
          <w:rFonts w:hint="eastAsia"/>
          <w:noProof/>
          <w:lang w:eastAsia="ko-KR" w:bidi="ar-SA"/>
        </w:rPr>
        <w:t>경우</w:t>
      </w:r>
      <w:r w:rsidR="000231B9">
        <w:rPr>
          <w:rFonts w:hint="eastAsia"/>
          <w:noProof/>
          <w:lang w:eastAsia="ko-KR" w:bidi="ar-SA"/>
        </w:rPr>
        <w:t xml:space="preserve"> </w:t>
      </w:r>
      <w:r w:rsidR="00EF5959">
        <w:rPr>
          <w:rFonts w:hint="eastAsia"/>
          <w:noProof/>
          <w:lang w:eastAsia="ko-KR" w:bidi="ar-SA"/>
        </w:rPr>
        <w:t>Z4, Z5)</w:t>
      </w:r>
      <w:r w:rsidR="00FF1873">
        <w:rPr>
          <w:rFonts w:hint="eastAsia"/>
          <w:noProof/>
          <w:lang w:eastAsia="ko-KR" w:bidi="ar-SA"/>
        </w:rPr>
        <w:t>을</w:t>
      </w:r>
      <w:r>
        <w:rPr>
          <w:rFonts w:hint="eastAsia"/>
          <w:lang w:eastAsia="ko-KR"/>
        </w:rPr>
        <w:t xml:space="preserve"> </w:t>
      </w:r>
      <w:r w:rsidR="00FF1873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</w:pPr>
      <w:bookmarkStart w:id="57" w:name="TS_D212F05876974FEA9C99AC2FAE8C7088"/>
      <w:bookmarkStart w:id="58" w:name="_Toc369508499"/>
      <w:bookmarkEnd w:id="57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58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59" w:name="TS_4796751550774CBFAE79050E5EAB4466"/>
      <w:bookmarkStart w:id="60" w:name="_Toc369508500"/>
      <w:bookmarkEnd w:id="59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0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32225" cy="475996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475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 w:rsidRPr="00874A66">
        <w:rPr>
          <w:rFonts w:hint="eastAsia"/>
          <w:lang w:eastAsia="ko-KR"/>
        </w:rPr>
        <w:t>자재코드를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61" w:name="TS_3BC051EE465648278DE04A8A00428C4E"/>
      <w:bookmarkStart w:id="62" w:name="_Toc369508501"/>
      <w:bookmarkEnd w:id="61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316730"/>
            <wp:effectExtent l="19050" t="0" r="3175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31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63" w:name="TS_D5B9F297F0D843E79C1B51BC2D87C542"/>
      <w:bookmarkStart w:id="64" w:name="_Toc369508502"/>
      <w:bookmarkEnd w:id="63"/>
      <w:r>
        <w:rPr>
          <w:rFonts w:hint="eastAsia"/>
          <w:lang w:eastAsia="ko-KR"/>
        </w:rPr>
        <w:lastRenderedPageBreak/>
        <w:t>자재에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(1) 6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4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24710" cy="2756535"/>
            <wp:effectExtent l="19050" t="0" r="889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10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82575" cy="121285"/>
            <wp:effectExtent l="19050" t="0" r="3175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65" w:name="TS_15F0E3A244FF451FA0E43F7F48F99A0A"/>
      <w:bookmarkStart w:id="66" w:name="_Toc369508503"/>
      <w:bookmarkEnd w:id="65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6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6414135"/>
            <wp:effectExtent l="19050" t="0" r="254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641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67" w:name="TS_D573F39FAF194F998A8A989E56378349"/>
      <w:bookmarkStart w:id="68" w:name="_Toc369508504"/>
      <w:bookmarkEnd w:id="67"/>
      <w:proofErr w:type="spellStart"/>
      <w:r>
        <w:rPr>
          <w:rFonts w:hint="eastAsia"/>
        </w:rPr>
        <w:lastRenderedPageBreak/>
        <w:t>카타로그선택</w:t>
      </w:r>
      <w:bookmarkEnd w:id="68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74A66">
        <w:rPr>
          <w:rFonts w:hint="eastAsia"/>
          <w:b/>
          <w:lang w:eastAsia="ko-KR"/>
        </w:rPr>
        <w:t> </w:t>
      </w:r>
      <w:r w:rsidR="00FF1873">
        <w:rPr>
          <w:rFonts w:hint="eastAsia"/>
          <w:lang w:eastAsia="ko-KR"/>
        </w:rPr>
        <w:t>부적합</w:t>
      </w:r>
      <w:proofErr w:type="gramEnd"/>
      <w:r w:rsidR="00FF1873">
        <w:rPr>
          <w:rFonts w:hint="eastAsia"/>
          <w:lang w:eastAsia="ko-KR"/>
        </w:rPr>
        <w:t xml:space="preserve"> </w:t>
      </w:r>
      <w:r w:rsidR="00FF1873">
        <w:rPr>
          <w:rFonts w:hint="eastAsia"/>
          <w:lang w:eastAsia="ko-KR"/>
        </w:rPr>
        <w:t>유형을</w:t>
      </w:r>
      <w:r w:rsidR="00FF1873">
        <w:rPr>
          <w:rFonts w:hint="eastAsia"/>
          <w:lang w:eastAsia="ko-KR"/>
        </w:rPr>
        <w:t xml:space="preserve"> </w:t>
      </w:r>
      <w:r w:rsidR="00FF1873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</w:pPr>
      <w:bookmarkStart w:id="69" w:name="TS_DB35F992AD054C91A9161FE406C25589"/>
      <w:bookmarkStart w:id="70" w:name="_Toc369508505"/>
      <w:bookmarkEnd w:id="69"/>
      <w:proofErr w:type="spellStart"/>
      <w:r>
        <w:rPr>
          <w:rFonts w:hint="eastAsia"/>
        </w:rPr>
        <w:t>카타로그선택</w:t>
      </w:r>
      <w:bookmarkEnd w:id="70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 </w:t>
      </w:r>
      <w:r w:rsidR="00FF1873">
        <w:rPr>
          <w:rFonts w:hint="eastAsia"/>
          <w:lang w:eastAsia="ko-KR"/>
        </w:rPr>
        <w:t>유형별</w:t>
      </w:r>
      <w:r w:rsidR="00FF1873">
        <w:rPr>
          <w:rFonts w:hint="eastAsia"/>
          <w:lang w:eastAsia="ko-KR"/>
        </w:rPr>
        <w:t xml:space="preserve"> </w:t>
      </w:r>
      <w:proofErr w:type="spellStart"/>
      <w:r w:rsidR="00FF1873">
        <w:rPr>
          <w:rFonts w:hint="eastAsia"/>
          <w:lang w:eastAsia="ko-KR"/>
        </w:rPr>
        <w:t>카타로그를</w:t>
      </w:r>
      <w:proofErr w:type="spellEnd"/>
      <w:r w:rsidR="00FF1873">
        <w:rPr>
          <w:rFonts w:hint="eastAsia"/>
          <w:lang w:eastAsia="ko-KR"/>
        </w:rPr>
        <w:t xml:space="preserve"> </w:t>
      </w:r>
      <w:r w:rsidR="00FF1873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71" w:name="TS_A517FC4964F94D8B86A6C17C9890DE2C"/>
      <w:bookmarkStart w:id="72" w:name="_Toc369508506"/>
      <w:bookmarkEnd w:id="71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6656070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665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부적합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내역을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73" w:name="TS_4CEDCEE9226246108818795CA2407035"/>
      <w:bookmarkStart w:id="74" w:name="_Toc369508507"/>
      <w:bookmarkEnd w:id="73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4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5567045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556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상세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내역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시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해당</w:t>
      </w:r>
      <w:r w:rsidRPr="00874A66">
        <w:rPr>
          <w:rFonts w:hint="eastAsia"/>
          <w:lang w:eastAsia="ko-KR"/>
        </w:rPr>
        <w:t xml:space="preserve"> </w:t>
      </w:r>
      <w:proofErr w:type="spellStart"/>
      <w:r w:rsidRPr="00874A66">
        <w:rPr>
          <w:rFonts w:hint="eastAsia"/>
          <w:lang w:eastAsia="ko-KR"/>
        </w:rPr>
        <w:t>란에</w:t>
      </w:r>
      <w:proofErr w:type="spellEnd"/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75" w:name="TS_1112C35F69EC40DAAC96657794CFF0B5"/>
      <w:bookmarkStart w:id="76" w:name="_Toc369508508"/>
      <w:bookmarkEnd w:id="75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6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6427470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642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77" w:name="TS_5CD9D3AA168A4A8E8A1A432D649DB60F"/>
      <w:bookmarkStart w:id="78" w:name="_Toc369508509"/>
      <w:bookmarkEnd w:id="77"/>
      <w:proofErr w:type="spellStart"/>
      <w:r>
        <w:rPr>
          <w:rFonts w:hint="eastAsia"/>
        </w:rPr>
        <w:lastRenderedPageBreak/>
        <w:t>카타로그선택</w:t>
      </w:r>
      <w:bookmarkEnd w:id="78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79" w:name="TS_F5717FE7B50944E9B12C04EB3190C4DA"/>
      <w:bookmarkStart w:id="80" w:name="_Toc369508510"/>
      <w:bookmarkEnd w:id="79"/>
      <w:proofErr w:type="spellStart"/>
      <w:r>
        <w:rPr>
          <w:rFonts w:hint="eastAsia"/>
        </w:rPr>
        <w:t>카타로그선택</w:t>
      </w:r>
      <w:bookmarkEnd w:id="80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41935" cy="134620"/>
            <wp:effectExtent l="19050" t="0" r="5715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81" w:name="TS_90E0381CE7AD4DC4AB1E50CEC53C2BE6"/>
      <w:bookmarkStart w:id="82" w:name="_Toc369508511"/>
      <w:bookmarkEnd w:id="81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664273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664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원인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내역을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83" w:name="TS_012BF329CEFC41F3A5E884F463592630"/>
      <w:bookmarkStart w:id="84" w:name="_Toc369508512"/>
      <w:bookmarkEnd w:id="83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4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958465"/>
            <wp:effectExtent l="19050" t="0" r="889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95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470535" cy="121285"/>
            <wp:effectExtent l="19050" t="0" r="5715" b="0"/>
            <wp:docPr id="35" name="그림 35" descr="839C175BABE071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839C175BABE071BB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85" w:name="TS_47B8E3A151EC4388BB3343FACE94283A"/>
      <w:bookmarkStart w:id="86" w:name="_Toc369508513"/>
      <w:bookmarkEnd w:id="85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6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007485" cy="3724910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8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lastRenderedPageBreak/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15265" cy="241935"/>
            <wp:effectExtent l="19050" t="0" r="0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87" w:name="TS_8C8341EAABD24EAD9404D46F55F2A7C8"/>
      <w:bookmarkStart w:id="88" w:name="_Toc369508514"/>
      <w:bookmarkEnd w:id="87"/>
      <w:proofErr w:type="spellStart"/>
      <w:r>
        <w:rPr>
          <w:rFonts w:hint="eastAsia"/>
        </w:rPr>
        <w:t>공급업체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계정번호</w:t>
      </w:r>
      <w:proofErr w:type="spellEnd"/>
      <w:r>
        <w:rPr>
          <w:rFonts w:hint="eastAsia"/>
        </w:rPr>
        <w:t xml:space="preserve"> (1)</w:t>
      </w:r>
      <w:bookmarkEnd w:id="88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976755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97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="0036754F">
        <w:rPr>
          <w:rFonts w:hint="eastAsia"/>
          <w:lang w:eastAsia="ko-KR"/>
        </w:rPr>
        <w:t>공급업체</w:t>
      </w:r>
      <w:r w:rsidR="0036754F">
        <w:rPr>
          <w:rFonts w:hint="eastAsia"/>
          <w:lang w:eastAsia="ko-KR"/>
        </w:rPr>
        <w:t xml:space="preserve"> </w:t>
      </w:r>
      <w:r w:rsidR="0036754F">
        <w:rPr>
          <w:rFonts w:hint="eastAsia"/>
          <w:lang w:eastAsia="ko-KR"/>
        </w:rPr>
        <w:t>명을</w:t>
      </w:r>
      <w:r w:rsidR="0036754F">
        <w:rPr>
          <w:rFonts w:hint="eastAsia"/>
          <w:lang w:eastAsia="ko-KR"/>
        </w:rPr>
        <w:t xml:space="preserve"> </w:t>
      </w:r>
      <w:r w:rsidR="0036754F">
        <w:rPr>
          <w:rFonts w:hint="eastAsia"/>
          <w:lang w:eastAsia="ko-KR"/>
        </w:rPr>
        <w:t>입력합니다</w:t>
      </w:r>
      <w:r w:rsidR="0036754F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89" w:name="TS_BF81CE9047404A3FA2A72F82A7E5D140"/>
      <w:bookmarkStart w:id="90" w:name="_Toc369508515"/>
      <w:bookmarkEnd w:id="89"/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계정번호</w:t>
      </w:r>
      <w:r>
        <w:rPr>
          <w:rFonts w:hint="eastAsia"/>
          <w:lang w:eastAsia="ko-KR"/>
        </w:rPr>
        <w:t xml:space="preserve"> (1)</w:t>
      </w:r>
      <w:bookmarkEnd w:id="90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976755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97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b/>
        </w:rPr>
        <w:t xml:space="preserve">  </w:t>
      </w:r>
      <w:r w:rsidR="00431134">
        <w:rPr>
          <w:noProof/>
          <w:lang w:eastAsia="ko-KR" w:bidi="ar-SA"/>
        </w:rPr>
        <w:drawing>
          <wp:inline distT="0" distB="0" distL="0" distR="0">
            <wp:extent cx="255270" cy="215265"/>
            <wp:effectExtent l="19050" t="0" r="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91" w:name="TS_B55F04917BED40C98F0CDB1B8A8ABEC5"/>
      <w:bookmarkStart w:id="92" w:name="_Toc369508516"/>
      <w:bookmarkEnd w:id="91"/>
      <w:r>
        <w:rPr>
          <w:rFonts w:hint="eastAsia"/>
          <w:lang w:eastAsia="ko-KR"/>
        </w:rPr>
        <w:lastRenderedPageBreak/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계정번호</w:t>
      </w:r>
      <w:r>
        <w:rPr>
          <w:rFonts w:hint="eastAsia"/>
          <w:lang w:eastAsia="ko-KR"/>
        </w:rPr>
        <w:t xml:space="preserve"> (1) 27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9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527935"/>
            <wp:effectExtent l="19050" t="0" r="6985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52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457200" cy="134620"/>
            <wp:effectExtent l="19050" t="0" r="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93" w:name="TS_FDDF01D4A4CB4347B445E0CDC3686E3B"/>
      <w:bookmarkStart w:id="94" w:name="_Toc369508517"/>
      <w:bookmarkEnd w:id="93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94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55440" cy="7045960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40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74A66" w:rsidRDefault="00874A66" w:rsidP="00874A66">
      <w:pPr>
        <w:pStyle w:val="3"/>
      </w:pPr>
      <w:bookmarkStart w:id="95" w:name="TS_8B1EE013D65C4BA78CD263FDF62BF57B"/>
      <w:bookmarkStart w:id="96" w:name="_Toc369508518"/>
      <w:bookmarkEnd w:id="95"/>
      <w:proofErr w:type="spellStart"/>
      <w:r>
        <w:rPr>
          <w:rFonts w:hint="eastAsia"/>
        </w:rPr>
        <w:lastRenderedPageBreak/>
        <w:t>사용자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96"/>
      <w:proofErr w:type="spellEnd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조치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담당자를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97" w:name="TS_0B3AB1093A7D40D9A6B25A6F1E3030DC"/>
      <w:bookmarkStart w:id="98" w:name="_Toc369508519"/>
      <w:bookmarkEnd w:id="97"/>
      <w:r>
        <w:rPr>
          <w:rFonts w:hint="eastAsia"/>
          <w:lang w:eastAsia="ko-KR"/>
        </w:rPr>
        <w:t>사용자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98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74A66">
        <w:rPr>
          <w:rFonts w:hint="eastAsia"/>
          <w:b/>
          <w:lang w:eastAsia="ko-KR"/>
        </w:rPr>
        <w:t>계속</w:t>
      </w:r>
      <w:proofErr w:type="gramEnd"/>
      <w:r w:rsidRPr="00874A66">
        <w:rPr>
          <w:rFonts w:hint="eastAsia"/>
          <w:b/>
          <w:lang w:eastAsia="ko-KR"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7" name="그림 4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99" w:name="TS_0C3E2A971DC141D1BCA7A7FB9FD95F2A"/>
      <w:bookmarkStart w:id="100" w:name="_Toc369508520"/>
      <w:bookmarkEnd w:id="99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0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6575425"/>
            <wp:effectExtent l="19050" t="0" r="4445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657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74A66">
        <w:rPr>
          <w:rFonts w:hint="eastAsia"/>
          <w:lang w:eastAsia="ko-KR"/>
        </w:rPr>
        <w:t>부적합</w:t>
      </w:r>
      <w:r w:rsidRPr="00874A66">
        <w:rPr>
          <w:rFonts w:hint="eastAsia"/>
          <w:lang w:eastAsia="ko-KR"/>
        </w:rPr>
        <w:t> </w:t>
      </w:r>
      <w:r w:rsidRPr="00874A66">
        <w:rPr>
          <w:rFonts w:hint="eastAsia"/>
          <w:lang w:eastAsia="ko-KR"/>
        </w:rPr>
        <w:t>수량을</w:t>
      </w:r>
      <w:r w:rsidRPr="00874A66">
        <w:rPr>
          <w:rFonts w:hint="eastAsia"/>
          <w:lang w:eastAsia="ko-KR"/>
        </w:rPr>
        <w:t xml:space="preserve"> </w:t>
      </w:r>
      <w:r w:rsidRPr="00874A66">
        <w:rPr>
          <w:rFonts w:hint="eastAsia"/>
          <w:lang w:eastAsia="ko-KR"/>
        </w:rPr>
        <w:t>입력합니다</w:t>
      </w:r>
      <w:r w:rsidRPr="00874A66"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101" w:name="TS_F1B7060BF5CD42CDAE60AC3142E89D42"/>
      <w:bookmarkStart w:id="102" w:name="_Toc369508521"/>
      <w:bookmarkEnd w:id="101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2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A66" w:rsidRDefault="00874A66" w:rsidP="00874A66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874A66">
        <w:rPr>
          <w:rFonts w:hint="eastAsia"/>
          <w:b/>
          <w:lang w:eastAsia="ko-KR"/>
        </w:rPr>
        <w:t>처리중</w:t>
      </w:r>
      <w:proofErr w:type="spellEnd"/>
      <w:proofErr w:type="gramEnd"/>
      <w:r w:rsidRPr="00874A66">
        <w:rPr>
          <w:rFonts w:hint="eastAsia"/>
          <w:b/>
          <w:lang w:eastAsia="ko-KR"/>
        </w:rPr>
        <w:t xml:space="preserve">  </w:t>
      </w:r>
      <w:r w:rsidR="0043113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74A66" w:rsidRDefault="00874A66" w:rsidP="00874A66">
      <w:pPr>
        <w:pStyle w:val="3"/>
        <w:rPr>
          <w:lang w:eastAsia="ko-KR"/>
        </w:rPr>
      </w:pPr>
      <w:bookmarkStart w:id="103" w:name="TS_C4360DA302DF42F9806A5E27792F4638"/>
      <w:bookmarkStart w:id="104" w:name="_Toc369508522"/>
      <w:bookmarkEnd w:id="103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4"/>
    </w:p>
    <w:p w:rsidR="00874A66" w:rsidRDefault="00431134" w:rsidP="00874A66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874A66" w:rsidRDefault="00874A66" w:rsidP="00874A66">
      <w:pPr>
        <w:pStyle w:val="p"/>
      </w:pPr>
      <w:r>
        <w:t xml:space="preserve">(1)  </w:t>
      </w:r>
      <w:r w:rsidRPr="00874A66">
        <w:rPr>
          <w:rFonts w:hint="eastAsia"/>
          <w:b/>
        </w:rPr>
        <w:t> </w:t>
      </w:r>
      <w:r w:rsidR="00431134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2" name="그림 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874A66" w:rsidSect="00D2440A">
      <w:headerReference w:type="default" r:id="rId54"/>
      <w:footerReference w:type="default" r:id="rId55"/>
      <w:headerReference w:type="first" r:id="rId56"/>
      <w:footerReference w:type="first" r:id="rId57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410" w:rsidRDefault="00111410" w:rsidP="00BA0026">
      <w:r>
        <w:separator/>
      </w:r>
    </w:p>
  </w:endnote>
  <w:endnote w:type="continuationSeparator" w:id="0">
    <w:p w:rsidR="00111410" w:rsidRDefault="00111410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431134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D0A97" w:rsidRPr="000D0A97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0D0A9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0D0A97">
      <w:rPr>
        <w:sz w:val="18"/>
        <w:szCs w:val="18"/>
        <w:lang w:val="en-US"/>
      </w:rPr>
      <w:fldChar w:fldCharType="separate"/>
    </w:r>
    <w:r w:rsidR="00874A66">
      <w:rPr>
        <w:noProof/>
        <w:sz w:val="18"/>
        <w:szCs w:val="18"/>
        <w:lang w:val="en-US"/>
      </w:rPr>
      <w:t>2013-10-02</w:t>
    </w:r>
    <w:r w:rsidR="000D0A9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0D0A9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0D0A97">
      <w:rPr>
        <w:sz w:val="18"/>
        <w:szCs w:val="18"/>
        <w:lang w:val="en-US"/>
      </w:rPr>
      <w:fldChar w:fldCharType="separate"/>
    </w:r>
    <w:r w:rsidR="001C1C76">
      <w:rPr>
        <w:noProof/>
        <w:sz w:val="18"/>
        <w:szCs w:val="18"/>
        <w:lang w:val="en-US"/>
      </w:rPr>
      <w:t>1</w:t>
    </w:r>
    <w:r w:rsidR="000D0A97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431134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D0A97" w:rsidRPr="000D0A97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0D0A9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0D0A97">
      <w:rPr>
        <w:sz w:val="18"/>
        <w:szCs w:val="18"/>
        <w:lang w:val="en-US"/>
      </w:rPr>
      <w:fldChar w:fldCharType="separate"/>
    </w:r>
    <w:r w:rsidR="00874A66">
      <w:rPr>
        <w:noProof/>
        <w:sz w:val="18"/>
        <w:szCs w:val="18"/>
        <w:lang w:val="en-US"/>
      </w:rPr>
      <w:t>2013-10-02</w:t>
    </w:r>
    <w:r w:rsidR="000D0A9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0D0A9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0D0A97">
      <w:rPr>
        <w:sz w:val="18"/>
        <w:szCs w:val="18"/>
        <w:lang w:val="en-US"/>
      </w:rPr>
      <w:fldChar w:fldCharType="separate"/>
    </w:r>
    <w:r w:rsidR="00874A66">
      <w:rPr>
        <w:noProof/>
        <w:sz w:val="18"/>
        <w:szCs w:val="18"/>
        <w:lang w:val="en-US"/>
      </w:rPr>
      <w:t>1</w:t>
    </w:r>
    <w:r w:rsidR="000D0A97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410" w:rsidRDefault="00111410" w:rsidP="00BA0026">
      <w:r>
        <w:separator/>
      </w:r>
    </w:p>
  </w:footnote>
  <w:footnote w:type="continuationSeparator" w:id="0">
    <w:p w:rsidR="00111410" w:rsidRDefault="00111410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0D0A97" w:rsidP="007A50C0">
    <w:pPr>
      <w:pStyle w:val="TitleHeader"/>
    </w:pPr>
    <w:r>
      <w:fldChar w:fldCharType="begin"/>
    </w:r>
    <w:r w:rsidR="008C01F5">
      <w:instrText xml:space="preserve"> TITLE  </w:instrText>
    </w:r>
    <w:r>
      <w:fldChar w:fldCharType="separate"/>
    </w:r>
    <w:proofErr w:type="spellStart"/>
    <w:r w:rsidR="00874A66">
      <w:rPr>
        <w:rFonts w:hint="eastAsia"/>
      </w:rPr>
      <w:t>공급업체</w:t>
    </w:r>
    <w:proofErr w:type="spellEnd"/>
    <w:r w:rsidR="00874A66">
      <w:rPr>
        <w:rFonts w:hint="eastAsia"/>
      </w:rPr>
      <w:t xml:space="preserve"> </w:t>
    </w:r>
    <w:proofErr w:type="spellStart"/>
    <w:r w:rsidR="00874A66">
      <w:rPr>
        <w:rFonts w:hint="eastAsia"/>
      </w:rPr>
      <w:t>부적합</w:t>
    </w:r>
    <w:proofErr w:type="spellEnd"/>
    <w:r>
      <w:fldChar w:fldCharType="end"/>
    </w:r>
  </w:p>
  <w:p w:rsidR="00EF6EAC" w:rsidRPr="00A751BD" w:rsidRDefault="000D0A97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0D0A97" w:rsidP="00A751BD">
    <w:pPr>
      <w:pStyle w:val="TitleHeader"/>
    </w:pPr>
    <w:r>
      <w:fldChar w:fldCharType="begin"/>
    </w:r>
    <w:r w:rsidR="008C01F5">
      <w:instrText xml:space="preserve"> TITLE  </w:instrText>
    </w:r>
    <w:r>
      <w:fldChar w:fldCharType="separate"/>
    </w:r>
    <w:proofErr w:type="spellStart"/>
    <w:r w:rsidR="00874A66">
      <w:rPr>
        <w:rFonts w:hint="eastAsia"/>
      </w:rPr>
      <w:t>공급업체</w:t>
    </w:r>
    <w:proofErr w:type="spellEnd"/>
    <w:r w:rsidR="00874A66">
      <w:rPr>
        <w:rFonts w:hint="eastAsia"/>
      </w:rPr>
      <w:t xml:space="preserve"> </w:t>
    </w:r>
    <w:proofErr w:type="spellStart"/>
    <w:r w:rsidR="00874A66">
      <w:rPr>
        <w:rFonts w:hint="eastAsia"/>
      </w:rPr>
      <w:t>부적합</w:t>
    </w:r>
    <w:proofErr w:type="spellEnd"/>
    <w:r>
      <w:fldChar w:fldCharType="end"/>
    </w:r>
  </w:p>
  <w:p w:rsidR="00EF6EAC" w:rsidRPr="008643CE" w:rsidRDefault="000D0A97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33C67D94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91FD1"/>
    <w:rsid w:val="00001F7B"/>
    <w:rsid w:val="00016786"/>
    <w:rsid w:val="000231B9"/>
    <w:rsid w:val="000234E0"/>
    <w:rsid w:val="00023B43"/>
    <w:rsid w:val="00053AD6"/>
    <w:rsid w:val="00070C3B"/>
    <w:rsid w:val="00074182"/>
    <w:rsid w:val="00086D7F"/>
    <w:rsid w:val="000C39E6"/>
    <w:rsid w:val="000D0A97"/>
    <w:rsid w:val="000F26CB"/>
    <w:rsid w:val="000F38E1"/>
    <w:rsid w:val="000F5CD4"/>
    <w:rsid w:val="00101676"/>
    <w:rsid w:val="00111410"/>
    <w:rsid w:val="00111FD9"/>
    <w:rsid w:val="00124503"/>
    <w:rsid w:val="0018347A"/>
    <w:rsid w:val="00191087"/>
    <w:rsid w:val="0019735D"/>
    <w:rsid w:val="001B723E"/>
    <w:rsid w:val="001C1C76"/>
    <w:rsid w:val="001F4335"/>
    <w:rsid w:val="001F4511"/>
    <w:rsid w:val="001F7471"/>
    <w:rsid w:val="00204726"/>
    <w:rsid w:val="00206500"/>
    <w:rsid w:val="002218DA"/>
    <w:rsid w:val="00236C73"/>
    <w:rsid w:val="00237AFB"/>
    <w:rsid w:val="00272D94"/>
    <w:rsid w:val="00291AF1"/>
    <w:rsid w:val="002A3A64"/>
    <w:rsid w:val="002A3D58"/>
    <w:rsid w:val="002A7537"/>
    <w:rsid w:val="002B6F23"/>
    <w:rsid w:val="002E27AE"/>
    <w:rsid w:val="002F0671"/>
    <w:rsid w:val="002F5B11"/>
    <w:rsid w:val="00304888"/>
    <w:rsid w:val="003051FB"/>
    <w:rsid w:val="00332CE8"/>
    <w:rsid w:val="00333035"/>
    <w:rsid w:val="00333110"/>
    <w:rsid w:val="00343B7C"/>
    <w:rsid w:val="00346018"/>
    <w:rsid w:val="003618DE"/>
    <w:rsid w:val="0036754F"/>
    <w:rsid w:val="003B0741"/>
    <w:rsid w:val="003B0B63"/>
    <w:rsid w:val="003B5B89"/>
    <w:rsid w:val="003B5FA6"/>
    <w:rsid w:val="003E3CBA"/>
    <w:rsid w:val="0040035D"/>
    <w:rsid w:val="00431134"/>
    <w:rsid w:val="00431A66"/>
    <w:rsid w:val="00436766"/>
    <w:rsid w:val="004378C2"/>
    <w:rsid w:val="00447192"/>
    <w:rsid w:val="004477EA"/>
    <w:rsid w:val="00480F3E"/>
    <w:rsid w:val="004B5F0A"/>
    <w:rsid w:val="004C5269"/>
    <w:rsid w:val="004C5911"/>
    <w:rsid w:val="004E2E62"/>
    <w:rsid w:val="004F15B5"/>
    <w:rsid w:val="004F19B6"/>
    <w:rsid w:val="004F2F28"/>
    <w:rsid w:val="004F455B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0CA2"/>
    <w:rsid w:val="006D293C"/>
    <w:rsid w:val="006E60D1"/>
    <w:rsid w:val="00702614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4A66"/>
    <w:rsid w:val="0089161C"/>
    <w:rsid w:val="008927C6"/>
    <w:rsid w:val="008A7BA2"/>
    <w:rsid w:val="008B05D4"/>
    <w:rsid w:val="008B2102"/>
    <w:rsid w:val="008C01F5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1FD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166AE"/>
    <w:rsid w:val="00C17790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5959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1873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874A66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874A66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36754F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36754F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4E2E6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076C-0FE7-4747-92FF-612AF416D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공급업체 부적합</dc:title>
  <dc:creator/>
  <cp:lastModifiedBy/>
  <cp:revision>1</cp:revision>
  <dcterms:created xsi:type="dcterms:W3CDTF">2013-10-02T02:18:00Z</dcterms:created>
  <dcterms:modified xsi:type="dcterms:W3CDTF">2013-11-05T07:22:00Z</dcterms:modified>
</cp:coreProperties>
</file>