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948" w:rsidRDefault="00D64948" w:rsidP="00D64948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64948" w:rsidRDefault="00D64948" w:rsidP="00D64948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64948" w:rsidRDefault="00D64948" w:rsidP="00D64948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64948" w:rsidRPr="004B35D3" w:rsidRDefault="00D64948" w:rsidP="00D64948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D64948" w:rsidRDefault="00D64948" w:rsidP="00180660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D64948" w:rsidRDefault="00D64948" w:rsidP="00D64948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고객불만 (조치결과 등록)</w:t>
      </w:r>
    </w:p>
    <w:p w:rsidR="00D64948" w:rsidRPr="003E6868" w:rsidRDefault="00D64948" w:rsidP="00D64948">
      <w:pPr>
        <w:rPr>
          <w:rFonts w:ascii="맑은 고딕" w:eastAsia="맑은 고딕" w:hAnsi="맑은 고딕"/>
          <w:szCs w:val="20"/>
          <w:lang w:eastAsia="ko-KR"/>
        </w:rPr>
      </w:pPr>
    </w:p>
    <w:p w:rsidR="00D64948" w:rsidRPr="0044359C" w:rsidRDefault="00D64948" w:rsidP="00D64948">
      <w:pPr>
        <w:rPr>
          <w:rFonts w:ascii="맑은 고딕" w:eastAsia="맑은 고딕" w:hAnsi="맑은 고딕"/>
          <w:szCs w:val="20"/>
          <w:lang w:eastAsia="ko-KR"/>
        </w:rPr>
      </w:pPr>
    </w:p>
    <w:p w:rsidR="00D64948" w:rsidRDefault="00D64948" w:rsidP="00D64948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D64948" w:rsidTr="0016513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D64948" w:rsidRPr="004B35D3" w:rsidRDefault="00D64948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D64948" w:rsidRPr="003E6868" w:rsidRDefault="005D6268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D64948" w:rsidRDefault="00882D62" w:rsidP="00D64948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D64948">
        <w:rPr>
          <w:lang w:eastAsia="ko-KR"/>
        </w:rPr>
        <w:br w:type="page"/>
      </w:r>
    </w:p>
    <w:p w:rsidR="00D64948" w:rsidRDefault="00D64948" w:rsidP="00D64948">
      <w:pPr>
        <w:rPr>
          <w:rFonts w:ascii="맑은 고딕" w:eastAsia="맑은 고딕" w:hAnsi="맑은 고딕"/>
          <w:szCs w:val="20"/>
          <w:lang w:eastAsia="ko-KR"/>
        </w:rPr>
      </w:pPr>
    </w:p>
    <w:p w:rsidR="00D64948" w:rsidRPr="004B35D3" w:rsidRDefault="00D64948" w:rsidP="00D64948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64948" w:rsidRPr="004B35D3" w:rsidRDefault="00D64948" w:rsidP="00D64948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64948" w:rsidRPr="004B35D3" w:rsidRDefault="00D64948" w:rsidP="00D64948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D64948" w:rsidRPr="004B35D3" w:rsidRDefault="00D64948" w:rsidP="00D64948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AB7EDB" w:rsidRDefault="00D64948" w:rsidP="00165131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64948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48" w:rsidRPr="004B35D3" w:rsidRDefault="00D64948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D64948" w:rsidRPr="00804505" w:rsidRDefault="00D64948" w:rsidP="00D64948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D64948" w:rsidRDefault="00D64948" w:rsidP="00180660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E379A8" w:rsidRDefault="00882D62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882D62">
            <w:rPr>
              <w:lang w:eastAsia="ko-KR"/>
            </w:rPr>
            <w:fldChar w:fldCharType="begin"/>
          </w:r>
          <w:r w:rsidR="00D64948">
            <w:rPr>
              <w:lang w:eastAsia="ko-KR"/>
            </w:rPr>
            <w:instrText xml:space="preserve"> TOC \o "1-3" \h \z \u </w:instrText>
          </w:r>
          <w:r w:rsidRPr="00882D62">
            <w:rPr>
              <w:lang w:eastAsia="ko-KR"/>
            </w:rPr>
            <w:fldChar w:fldCharType="separate"/>
          </w:r>
          <w:hyperlink w:anchor="_Toc369509549" w:history="1">
            <w:r w:rsidR="00E379A8" w:rsidRPr="00BA20AD">
              <w:rPr>
                <w:rStyle w:val="a4"/>
                <w:noProof/>
                <w:lang w:eastAsia="ko-KR"/>
              </w:rPr>
              <w:t>1.1.</w:t>
            </w:r>
            <w:r w:rsidR="00E379A8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 xml:space="preserve">Process </w:t>
            </w:r>
            <w:r w:rsidR="00E379A8" w:rsidRPr="00BA20AD">
              <w:rPr>
                <w:rStyle w:val="a4"/>
                <w:noProof/>
                <w:lang w:eastAsia="ko-KR"/>
              </w:rPr>
              <w:t>개요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50" w:history="1">
            <w:r w:rsidR="00E379A8" w:rsidRPr="00BA20AD">
              <w:rPr>
                <w:rStyle w:val="a4"/>
                <w:noProof/>
                <w:lang w:eastAsia="ko-KR"/>
              </w:rPr>
              <w:t>1.1.1.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정의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및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목적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51" w:history="1">
            <w:r w:rsidR="00E379A8" w:rsidRPr="00BA20AD">
              <w:rPr>
                <w:rStyle w:val="a4"/>
                <w:noProof/>
                <w:lang w:eastAsia="ko-KR"/>
              </w:rPr>
              <w:t>1.1.2.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운영원칙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52" w:history="1">
            <w:r w:rsidR="00E379A8" w:rsidRPr="00BA20AD">
              <w:rPr>
                <w:rStyle w:val="a4"/>
                <w:noProof/>
                <w:lang w:eastAsia="ko-KR"/>
              </w:rPr>
              <w:t>1.1.3.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프로세스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9553" w:history="1">
            <w:r w:rsidR="00E379A8" w:rsidRPr="00BA20AD">
              <w:rPr>
                <w:rStyle w:val="a4"/>
                <w:noProof/>
                <w:lang w:eastAsia="ko-KR"/>
              </w:rPr>
              <w:t>1.2.</w:t>
            </w:r>
            <w:r w:rsidR="00E379A8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고객불만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(</w:t>
            </w:r>
            <w:r w:rsidR="00E379A8" w:rsidRPr="00BA20AD">
              <w:rPr>
                <w:rStyle w:val="a4"/>
                <w:noProof/>
                <w:lang w:eastAsia="ko-KR"/>
              </w:rPr>
              <w:t>조치결과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등록</w:t>
            </w:r>
            <w:r w:rsidR="00E379A8" w:rsidRPr="00BA20AD">
              <w:rPr>
                <w:rStyle w:val="a4"/>
                <w:noProof/>
                <w:lang w:eastAsia="ko-KR"/>
              </w:rPr>
              <w:t>)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54" w:history="1">
            <w:r w:rsidR="00E379A8" w:rsidRPr="00BA20AD">
              <w:rPr>
                <w:rStyle w:val="a4"/>
                <w:noProof/>
              </w:rPr>
              <w:t>1.2.1.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SAP Easy Access SEBANG ERP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55" w:history="1">
            <w:r w:rsidR="00E379A8" w:rsidRPr="00BA20AD">
              <w:rPr>
                <w:rStyle w:val="a4"/>
                <w:noProof/>
                <w:lang w:eastAsia="ko-KR"/>
              </w:rPr>
              <w:t>1.2.2.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품질통지리스트변경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: </w:t>
            </w:r>
            <w:r w:rsidR="00E379A8" w:rsidRPr="00BA20AD">
              <w:rPr>
                <w:rStyle w:val="a4"/>
                <w:noProof/>
                <w:lang w:eastAsia="ko-KR"/>
              </w:rPr>
              <w:t>통지선택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56" w:history="1">
            <w:r w:rsidR="00E379A8" w:rsidRPr="00BA20AD">
              <w:rPr>
                <w:rStyle w:val="a4"/>
                <w:noProof/>
                <w:lang w:eastAsia="ko-KR"/>
              </w:rPr>
              <w:t>1.2.3.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통지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유형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(1)</w:t>
            </w:r>
            <w:r w:rsidR="00E379A8" w:rsidRPr="00BA20AD">
              <w:rPr>
                <w:rStyle w:val="a4"/>
                <w:noProof/>
                <w:lang w:eastAsia="ko-KR"/>
              </w:rPr>
              <w:t>개인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값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리스트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: </w:t>
            </w:r>
            <w:r w:rsidR="00E379A8" w:rsidRPr="00BA20AD">
              <w:rPr>
                <w:rStyle w:val="a4"/>
                <w:noProof/>
                <w:lang w:eastAsia="ko-KR"/>
              </w:rPr>
              <w:t>통지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유형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(1) 4 </w:t>
            </w:r>
            <w:r w:rsidR="00E379A8" w:rsidRPr="00BA20AD">
              <w:rPr>
                <w:rStyle w:val="a4"/>
                <w:noProof/>
                <w:lang w:eastAsia="ko-KR"/>
              </w:rPr>
              <w:t>엔트리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있음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57" w:history="1">
            <w:r w:rsidR="00E379A8" w:rsidRPr="00BA20AD">
              <w:rPr>
                <w:rStyle w:val="a4"/>
                <w:noProof/>
                <w:lang w:eastAsia="ko-KR"/>
              </w:rPr>
              <w:t>1.2.4.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품질통지리스트변경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: </w:t>
            </w:r>
            <w:r w:rsidR="00E379A8" w:rsidRPr="00BA20AD">
              <w:rPr>
                <w:rStyle w:val="a4"/>
                <w:noProof/>
                <w:lang w:eastAsia="ko-KR"/>
              </w:rPr>
              <w:t>통지선택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58" w:history="1">
            <w:r w:rsidR="00E379A8" w:rsidRPr="00BA20AD">
              <w:rPr>
                <w:rStyle w:val="a4"/>
                <w:noProof/>
                <w:lang w:eastAsia="ko-KR"/>
              </w:rPr>
              <w:t>1.2.5.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품질통지리스트변경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: </w:t>
            </w:r>
            <w:r w:rsidR="00E379A8" w:rsidRPr="00BA20AD">
              <w:rPr>
                <w:rStyle w:val="a4"/>
                <w:noProof/>
                <w:lang w:eastAsia="ko-KR"/>
              </w:rPr>
              <w:t>통지리스트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59" w:history="1">
            <w:r w:rsidR="00E379A8" w:rsidRPr="00BA20AD">
              <w:rPr>
                <w:rStyle w:val="a4"/>
                <w:noProof/>
                <w:lang w:eastAsia="ko-KR"/>
              </w:rPr>
              <w:t>1.2.6.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품질통지리스트변경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: </w:t>
            </w:r>
            <w:r w:rsidR="00E379A8" w:rsidRPr="00BA20AD">
              <w:rPr>
                <w:rStyle w:val="a4"/>
                <w:noProof/>
                <w:lang w:eastAsia="ko-KR"/>
              </w:rPr>
              <w:t>통지리스트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0" w:history="1">
            <w:r w:rsidR="00E379A8" w:rsidRPr="00BA20AD">
              <w:rPr>
                <w:rStyle w:val="a4"/>
                <w:noProof/>
              </w:rPr>
              <w:t>1.2.7.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1" w:history="1">
            <w:r w:rsidR="00E379A8" w:rsidRPr="00BA20AD">
              <w:rPr>
                <w:rStyle w:val="a4"/>
                <w:noProof/>
              </w:rPr>
              <w:t>1.2.8.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2" w:history="1">
            <w:r w:rsidR="00E379A8" w:rsidRPr="00BA20AD">
              <w:rPr>
                <w:rStyle w:val="a4"/>
                <w:noProof/>
              </w:rPr>
              <w:t>1.2.9.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카타로그선택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3" w:history="1">
            <w:r w:rsidR="00E379A8" w:rsidRPr="00BA20AD">
              <w:rPr>
                <w:rStyle w:val="a4"/>
                <w:noProof/>
              </w:rPr>
              <w:t>1.2.10.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카타로그선택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4" w:history="1">
            <w:r w:rsidR="00E379A8" w:rsidRPr="00BA20AD">
              <w:rPr>
                <w:rStyle w:val="a4"/>
                <w:noProof/>
              </w:rPr>
              <w:t>1.2.11.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5" w:history="1">
            <w:r w:rsidR="00E379A8" w:rsidRPr="00BA20AD">
              <w:rPr>
                <w:rStyle w:val="a4"/>
                <w:noProof/>
              </w:rPr>
              <w:t>1.2.12.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6" w:history="1">
            <w:r w:rsidR="00E379A8" w:rsidRPr="00BA20AD">
              <w:rPr>
                <w:rStyle w:val="a4"/>
                <w:noProof/>
              </w:rPr>
              <w:t>1.2.13.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사용자</w:t>
            </w:r>
            <w:r w:rsidR="00E379A8" w:rsidRPr="00BA20AD">
              <w:rPr>
                <w:rStyle w:val="a4"/>
                <w:noProof/>
              </w:rPr>
              <w:t xml:space="preserve"> </w:t>
            </w:r>
            <w:r w:rsidR="00E379A8" w:rsidRPr="00BA20AD">
              <w:rPr>
                <w:rStyle w:val="a4"/>
                <w:noProof/>
              </w:rPr>
              <w:t>선택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7" w:history="1">
            <w:r w:rsidR="00E379A8" w:rsidRPr="00BA20AD">
              <w:rPr>
                <w:rStyle w:val="a4"/>
                <w:noProof/>
              </w:rPr>
              <w:t>1.2.14.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사용자</w:t>
            </w:r>
            <w:r w:rsidR="00E379A8" w:rsidRPr="00BA20AD">
              <w:rPr>
                <w:rStyle w:val="a4"/>
                <w:noProof/>
              </w:rPr>
              <w:t xml:space="preserve"> </w:t>
            </w:r>
            <w:r w:rsidR="00E379A8" w:rsidRPr="00BA20AD">
              <w:rPr>
                <w:rStyle w:val="a4"/>
                <w:noProof/>
              </w:rPr>
              <w:t>선택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8" w:history="1">
            <w:r w:rsidR="00E379A8" w:rsidRPr="00BA20AD">
              <w:rPr>
                <w:rStyle w:val="a4"/>
                <w:noProof/>
              </w:rPr>
              <w:t>1.2.15.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69" w:history="1">
            <w:r w:rsidR="00E379A8" w:rsidRPr="00BA20AD">
              <w:rPr>
                <w:rStyle w:val="a4"/>
                <w:noProof/>
              </w:rPr>
              <w:t>1.2.16.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0" w:history="1">
            <w:r w:rsidR="00E379A8" w:rsidRPr="00BA20AD">
              <w:rPr>
                <w:rStyle w:val="a4"/>
                <w:noProof/>
              </w:rPr>
              <w:t>1.2.17.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1" w:history="1">
            <w:r w:rsidR="00E379A8" w:rsidRPr="00BA20AD">
              <w:rPr>
                <w:rStyle w:val="a4"/>
                <w:noProof/>
              </w:rPr>
              <w:t>1.2.18.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2" w:history="1">
            <w:r w:rsidR="00E379A8" w:rsidRPr="00BA20AD">
              <w:rPr>
                <w:rStyle w:val="a4"/>
                <w:noProof/>
              </w:rPr>
              <w:t>1.2.19.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선택문서유형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3" w:history="1">
            <w:r w:rsidR="00E379A8" w:rsidRPr="00BA20AD">
              <w:rPr>
                <w:rStyle w:val="a4"/>
                <w:noProof/>
              </w:rPr>
              <w:t>1.2.20.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문서</w:t>
            </w:r>
            <w:r w:rsidR="00E379A8" w:rsidRPr="00BA20AD">
              <w:rPr>
                <w:rStyle w:val="a4"/>
                <w:noProof/>
              </w:rPr>
              <w:t xml:space="preserve"> </w:t>
            </w:r>
            <w:r w:rsidR="00E379A8" w:rsidRPr="00BA20AD">
              <w:rPr>
                <w:rStyle w:val="a4"/>
                <w:noProof/>
              </w:rPr>
              <w:t>생성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초기</w:t>
            </w:r>
            <w:r w:rsidR="00E379A8" w:rsidRPr="00BA20AD">
              <w:rPr>
                <w:rStyle w:val="a4"/>
                <w:noProof/>
              </w:rPr>
              <w:t xml:space="preserve"> </w:t>
            </w:r>
            <w:r w:rsidR="00E379A8" w:rsidRPr="00BA20AD">
              <w:rPr>
                <w:rStyle w:val="a4"/>
                <w:noProof/>
              </w:rPr>
              <w:t>화면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4" w:history="1">
            <w:r w:rsidR="00E379A8" w:rsidRPr="00BA20AD">
              <w:rPr>
                <w:rStyle w:val="a4"/>
                <w:noProof/>
                <w:lang w:eastAsia="ko-KR"/>
              </w:rPr>
              <w:t>1.2.21.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문서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생성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: </w:t>
            </w:r>
            <w:r w:rsidR="00E379A8" w:rsidRPr="00BA20AD">
              <w:rPr>
                <w:rStyle w:val="a4"/>
                <w:noProof/>
                <w:lang w:eastAsia="ko-KR"/>
              </w:rPr>
              <w:t>기본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데이터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품질통지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(KQ2)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5" w:history="1">
            <w:r w:rsidR="00E379A8" w:rsidRPr="00BA20AD">
              <w:rPr>
                <w:rStyle w:val="a4"/>
                <w:noProof/>
                <w:lang w:eastAsia="ko-KR"/>
              </w:rPr>
              <w:t>1.2.22.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문서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생성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: </w:t>
            </w:r>
            <w:r w:rsidR="00E379A8" w:rsidRPr="00BA20AD">
              <w:rPr>
                <w:rStyle w:val="a4"/>
                <w:noProof/>
                <w:lang w:eastAsia="ko-KR"/>
              </w:rPr>
              <w:t>기본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데이터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품질통지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(KQ2)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6" w:history="1">
            <w:r w:rsidR="00E379A8" w:rsidRPr="00BA20AD">
              <w:rPr>
                <w:rStyle w:val="a4"/>
                <w:noProof/>
                <w:lang w:eastAsia="ko-KR"/>
              </w:rPr>
              <w:t>1.2.23.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  <w:lang w:eastAsia="ko-KR"/>
              </w:rPr>
              <w:t>문서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생성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: </w:t>
            </w:r>
            <w:r w:rsidR="00E379A8" w:rsidRPr="00BA20AD">
              <w:rPr>
                <w:rStyle w:val="a4"/>
                <w:noProof/>
                <w:lang w:eastAsia="ko-KR"/>
              </w:rPr>
              <w:t>기본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데이터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</w:t>
            </w:r>
            <w:r w:rsidR="00E379A8" w:rsidRPr="00BA20AD">
              <w:rPr>
                <w:rStyle w:val="a4"/>
                <w:noProof/>
                <w:lang w:eastAsia="ko-KR"/>
              </w:rPr>
              <w:t>품질통지</w:t>
            </w:r>
            <w:r w:rsidR="00E379A8" w:rsidRPr="00BA20AD">
              <w:rPr>
                <w:rStyle w:val="a4"/>
                <w:noProof/>
                <w:lang w:eastAsia="ko-KR"/>
              </w:rPr>
              <w:t xml:space="preserve"> (KQ2)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7" w:history="1">
            <w:r w:rsidR="00E379A8" w:rsidRPr="00BA20AD">
              <w:rPr>
                <w:rStyle w:val="a4"/>
                <w:noProof/>
              </w:rPr>
              <w:t>1.2.24.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8" w:history="1">
            <w:r w:rsidR="00E379A8" w:rsidRPr="00BA20AD">
              <w:rPr>
                <w:rStyle w:val="a4"/>
                <w:noProof/>
              </w:rPr>
              <w:t>1.2.25.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통지변경</w:t>
            </w:r>
            <w:r w:rsidR="00E379A8" w:rsidRPr="00BA20AD">
              <w:rPr>
                <w:rStyle w:val="a4"/>
                <w:noProof/>
              </w:rPr>
              <w:t xml:space="preserve">: </w:t>
            </w:r>
            <w:r w:rsidR="00E379A8" w:rsidRPr="00BA20AD">
              <w:rPr>
                <w:rStyle w:val="a4"/>
                <w:noProof/>
              </w:rPr>
              <w:t>고객불만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9A8" w:rsidRDefault="00882D6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579" w:history="1">
            <w:r w:rsidR="00E379A8" w:rsidRPr="00BA20AD">
              <w:rPr>
                <w:rStyle w:val="a4"/>
                <w:noProof/>
              </w:rPr>
              <w:t>1.2.26.</w:t>
            </w:r>
            <w:r w:rsidR="00E379A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379A8" w:rsidRPr="00BA20AD">
              <w:rPr>
                <w:rStyle w:val="a4"/>
                <w:noProof/>
              </w:rPr>
              <w:t>닫기</w:t>
            </w:r>
            <w:r w:rsidR="00E379A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79A8">
              <w:rPr>
                <w:noProof/>
                <w:webHidden/>
              </w:rPr>
              <w:instrText xml:space="preserve"> PAGEREF _Toc369509579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79A8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4948" w:rsidRDefault="00882D62" w:rsidP="00D64948">
          <w:pPr>
            <w:pStyle w:val="2"/>
            <w:numPr>
              <w:ilvl w:val="0"/>
              <w:numId w:val="0"/>
            </w:numPr>
            <w:ind w:left="992"/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C37F4B" w:rsidRDefault="00C37F4B">
      <w:pPr>
        <w:rPr>
          <w:b/>
          <w:kern w:val="28"/>
          <w:sz w:val="40"/>
          <w:szCs w:val="20"/>
          <w:lang w:eastAsia="ko-KR" w:bidi="ar-SA"/>
        </w:rPr>
      </w:pPr>
      <w:r>
        <w:rPr>
          <w:lang w:eastAsia="ko-KR"/>
        </w:rPr>
        <w:br w:type="page"/>
      </w:r>
    </w:p>
    <w:p w:rsidR="00C37F4B" w:rsidRDefault="00D64948" w:rsidP="00C37F4B">
      <w:pPr>
        <w:pStyle w:val="2"/>
        <w:numPr>
          <w:ilvl w:val="1"/>
          <w:numId w:val="1"/>
        </w:numPr>
        <w:rPr>
          <w:kern w:val="0"/>
          <w:lang w:eastAsia="ko-KR"/>
        </w:rPr>
      </w:pPr>
      <w:r>
        <w:rPr>
          <w:rFonts w:hint="eastAsia"/>
          <w:lang w:eastAsia="ko-KR"/>
        </w:rPr>
        <w:lastRenderedPageBreak/>
        <w:t xml:space="preserve"> </w:t>
      </w:r>
      <w:bookmarkStart w:id="0" w:name="_Toc369508441"/>
      <w:bookmarkStart w:id="1" w:name="_Toc369509549"/>
      <w:r w:rsidR="00C37F4B" w:rsidRPr="00545167">
        <w:rPr>
          <w:rFonts w:hint="eastAsia"/>
          <w:kern w:val="0"/>
          <w:lang w:eastAsia="ko-KR"/>
        </w:rPr>
        <w:t xml:space="preserve">Process </w:t>
      </w:r>
      <w:r w:rsidR="00C37F4B" w:rsidRPr="00545167">
        <w:rPr>
          <w:rFonts w:hint="eastAsia"/>
          <w:kern w:val="0"/>
          <w:lang w:eastAsia="ko-KR"/>
        </w:rPr>
        <w:t>개요</w:t>
      </w:r>
      <w:bookmarkEnd w:id="0"/>
      <w:bookmarkEnd w:id="1"/>
    </w:p>
    <w:p w:rsidR="00C37F4B" w:rsidRPr="00545167" w:rsidRDefault="00C37F4B" w:rsidP="00C37F4B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bookmarkStart w:id="8" w:name="_Toc369272814"/>
      <w:bookmarkStart w:id="9" w:name="_Toc369273233"/>
      <w:bookmarkStart w:id="10" w:name="_Toc369273266"/>
      <w:bookmarkStart w:id="11" w:name="_Toc369276800"/>
      <w:bookmarkStart w:id="12" w:name="_Toc369276957"/>
      <w:bookmarkStart w:id="13" w:name="_Toc369277194"/>
      <w:bookmarkStart w:id="14" w:name="_Toc369507218"/>
      <w:bookmarkStart w:id="15" w:name="_Toc369507775"/>
      <w:bookmarkStart w:id="16" w:name="_Toc369508442"/>
      <w:bookmarkStart w:id="17" w:name="_Toc369509550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C37F4B" w:rsidRPr="00C37F4B" w:rsidRDefault="00C37F4B" w:rsidP="00C37F4B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C37F4B">
        <w:rPr>
          <w:rFonts w:hint="eastAsia"/>
          <w:color w:val="000000"/>
          <w:sz w:val="26"/>
          <w:szCs w:val="26"/>
          <w:lang w:eastAsia="ko-KR"/>
        </w:rPr>
        <w:t>제품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및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서비스에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대한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고객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불만의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접수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및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진행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관리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프로세스에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대하여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규정함</w:t>
      </w:r>
    </w:p>
    <w:p w:rsidR="00C37F4B" w:rsidRPr="00FD3DF7" w:rsidRDefault="00C37F4B" w:rsidP="00C37F4B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C37F4B" w:rsidRPr="00F84845" w:rsidRDefault="00C37F4B" w:rsidP="00C37F4B">
      <w:pPr>
        <w:pStyle w:val="3"/>
        <w:numPr>
          <w:ilvl w:val="2"/>
          <w:numId w:val="1"/>
        </w:numPr>
        <w:rPr>
          <w:lang w:eastAsia="ko-KR"/>
        </w:rPr>
      </w:pPr>
      <w:bookmarkStart w:id="18" w:name="_Toc369271031"/>
      <w:bookmarkStart w:id="19" w:name="_Toc369271507"/>
      <w:bookmarkStart w:id="20" w:name="_Toc369272117"/>
      <w:bookmarkStart w:id="21" w:name="_Toc369272212"/>
      <w:bookmarkStart w:id="22" w:name="_Toc369272381"/>
      <w:bookmarkStart w:id="23" w:name="_Toc369272619"/>
      <w:bookmarkStart w:id="24" w:name="_Toc369272815"/>
      <w:bookmarkStart w:id="25" w:name="_Toc369273234"/>
      <w:bookmarkStart w:id="26" w:name="_Toc369273267"/>
      <w:bookmarkStart w:id="27" w:name="_Toc369276801"/>
      <w:bookmarkStart w:id="28" w:name="_Toc369276958"/>
      <w:bookmarkStart w:id="29" w:name="_Toc369277195"/>
      <w:bookmarkStart w:id="30" w:name="_Toc369507219"/>
      <w:bookmarkStart w:id="31" w:name="_Toc369507776"/>
      <w:bookmarkStart w:id="32" w:name="_Toc369508443"/>
      <w:bookmarkStart w:id="33" w:name="_Toc369509551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:rsidR="00C37F4B" w:rsidRDefault="00C37F4B" w:rsidP="00C37F4B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영업팀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고객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반품명세서를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활용하여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고객불만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 w:hint="eastAsia"/>
          <w:color w:val="000000"/>
          <w:sz w:val="26"/>
          <w:szCs w:val="26"/>
          <w:lang w:eastAsia="ko-KR"/>
        </w:rPr>
        <w:t>(Z3)</w:t>
      </w:r>
      <w:r>
        <w:rPr>
          <w:rFonts w:cs="굴림" w:hint="eastAsia"/>
          <w:color w:val="000000"/>
          <w:sz w:val="26"/>
          <w:szCs w:val="26"/>
          <w:lang w:eastAsia="ko-KR"/>
        </w:rPr>
        <w:t>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생성함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C37F4B" w:rsidRDefault="00C37F4B" w:rsidP="00C37F4B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QM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목표관리와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I/F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를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통하여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고객불만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실적을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관리함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C37F4B" w:rsidRDefault="00E379A8" w:rsidP="00C37F4B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조치결과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중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/>
          <w:color w:val="000000"/>
          <w:sz w:val="26"/>
          <w:szCs w:val="26"/>
          <w:lang w:eastAsia="ko-KR"/>
        </w:rPr>
        <w:t>“</w:t>
      </w:r>
      <w:r>
        <w:rPr>
          <w:rFonts w:cs="굴림" w:hint="eastAsia"/>
          <w:color w:val="000000"/>
          <w:sz w:val="26"/>
          <w:szCs w:val="26"/>
          <w:lang w:eastAsia="ko-KR"/>
        </w:rPr>
        <w:t>제조결함</w:t>
      </w:r>
      <w:r>
        <w:rPr>
          <w:rFonts w:cs="굴림"/>
          <w:color w:val="000000"/>
          <w:sz w:val="26"/>
          <w:szCs w:val="26"/>
          <w:lang w:eastAsia="ko-KR"/>
        </w:rPr>
        <w:t>”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으로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등록된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사항만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목표관리로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I/F</w:t>
      </w:r>
      <w:r>
        <w:rPr>
          <w:rFonts w:cs="굴림" w:hint="eastAsia"/>
          <w:color w:val="000000"/>
          <w:sz w:val="26"/>
          <w:szCs w:val="26"/>
          <w:lang w:eastAsia="ko-KR"/>
        </w:rPr>
        <w:t>함</w:t>
      </w:r>
      <w:r w:rsidR="00C37F4B"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C37F4B" w:rsidRPr="00856330" w:rsidRDefault="00C37F4B" w:rsidP="00C37F4B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C37F4B" w:rsidRDefault="00C37F4B" w:rsidP="00C37F4B">
      <w:pPr>
        <w:pStyle w:val="3"/>
        <w:numPr>
          <w:ilvl w:val="2"/>
          <w:numId w:val="1"/>
        </w:numPr>
        <w:rPr>
          <w:lang w:eastAsia="ko-KR"/>
        </w:rPr>
      </w:pPr>
      <w:bookmarkStart w:id="34" w:name="_Toc369271508"/>
      <w:bookmarkStart w:id="35" w:name="_Toc369272118"/>
      <w:bookmarkStart w:id="36" w:name="_Toc369272213"/>
      <w:bookmarkStart w:id="37" w:name="_Toc369272382"/>
      <w:bookmarkStart w:id="38" w:name="_Toc369272620"/>
      <w:bookmarkStart w:id="39" w:name="_Toc369272816"/>
      <w:bookmarkStart w:id="40" w:name="_Toc369273235"/>
      <w:bookmarkStart w:id="41" w:name="_Toc369273268"/>
      <w:bookmarkStart w:id="42" w:name="_Toc369276802"/>
      <w:bookmarkStart w:id="43" w:name="_Toc369276959"/>
      <w:bookmarkStart w:id="44" w:name="_Toc369277196"/>
      <w:bookmarkStart w:id="45" w:name="_Toc369507220"/>
      <w:bookmarkStart w:id="46" w:name="_Toc369507777"/>
      <w:bookmarkStart w:id="47" w:name="_Toc369508444"/>
      <w:bookmarkStart w:id="48" w:name="_Toc369509552"/>
      <w:r>
        <w:rPr>
          <w:rFonts w:hint="eastAsia"/>
          <w:lang w:eastAsia="ko-KR"/>
        </w:rPr>
        <w:t>프로세스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C37F4B" w:rsidRDefault="00E379A8">
      <w:pPr>
        <w:rPr>
          <w:b/>
          <w:kern w:val="28"/>
          <w:sz w:val="40"/>
          <w:szCs w:val="20"/>
          <w:lang w:eastAsia="ko-KR" w:bidi="ar-SA"/>
        </w:rPr>
      </w:pPr>
      <w:r>
        <w:rPr>
          <w:noProof/>
          <w:lang w:eastAsia="ko-KR" w:bidi="ar-SA"/>
        </w:rPr>
        <w:drawing>
          <wp:inline distT="0" distB="0" distL="0" distR="0">
            <wp:extent cx="6114254" cy="4087368"/>
            <wp:effectExtent l="19050" t="0" r="796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91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7F4B">
        <w:rPr>
          <w:lang w:eastAsia="ko-KR"/>
        </w:rPr>
        <w:br w:type="page"/>
      </w:r>
    </w:p>
    <w:p w:rsidR="000E71D1" w:rsidRDefault="000E71D1" w:rsidP="00D64948">
      <w:pPr>
        <w:pStyle w:val="2"/>
        <w:rPr>
          <w:lang w:eastAsia="ko-KR"/>
        </w:rPr>
      </w:pPr>
      <w:bookmarkStart w:id="49" w:name="_Toc369509553"/>
      <w:r>
        <w:rPr>
          <w:rFonts w:hint="eastAsia"/>
          <w:lang w:eastAsia="ko-KR"/>
        </w:rPr>
        <w:lastRenderedPageBreak/>
        <w:t>고객불만</w:t>
      </w:r>
      <w:r>
        <w:rPr>
          <w:rFonts w:hint="eastAsia"/>
          <w:lang w:eastAsia="ko-KR"/>
        </w:rPr>
        <w:t xml:space="preserve"> (</w:t>
      </w:r>
      <w:r>
        <w:rPr>
          <w:rFonts w:hint="eastAsia"/>
          <w:lang w:eastAsia="ko-KR"/>
        </w:rPr>
        <w:t>조치결과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등록</w:t>
      </w:r>
      <w:r>
        <w:rPr>
          <w:rFonts w:hint="eastAsia"/>
          <w:lang w:eastAsia="ko-KR"/>
        </w:rPr>
        <w:t>)</w:t>
      </w:r>
      <w:bookmarkEnd w:id="49"/>
    </w:p>
    <w:p w:rsidR="000E71D1" w:rsidRDefault="000E71D1" w:rsidP="000E71D1">
      <w:pPr>
        <w:pStyle w:val="3"/>
      </w:pPr>
      <w:bookmarkStart w:id="50" w:name="TS_050606C66F974B1CA7C2C0E758AB4E16"/>
      <w:bookmarkStart w:id="51" w:name="TS_DA9C9D1373C940B3A6B3DFBE42A4FDF0"/>
      <w:bookmarkStart w:id="52" w:name="_Toc369509554"/>
      <w:bookmarkEnd w:id="50"/>
      <w:bookmarkEnd w:id="51"/>
      <w:r>
        <w:t>SAP Easy Access SEBANG ERP</w:t>
      </w:r>
      <w:bookmarkEnd w:id="52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5540375"/>
            <wp:effectExtent l="19050" t="0" r="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554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6" name="그림 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  <w:rPr>
          <w:lang w:eastAsia="ko-KR"/>
        </w:rPr>
      </w:pPr>
      <w:bookmarkStart w:id="53" w:name="TS_5F8FE084CD6E4F728A6611EAC4239EA1"/>
      <w:bookmarkStart w:id="54" w:name="_Toc369509555"/>
      <w:bookmarkEnd w:id="53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통지선택</w:t>
      </w:r>
      <w:bookmarkEnd w:id="54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3711575"/>
            <wp:effectExtent l="19050" t="0" r="3175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  <w:rPr>
          <w:lang w:eastAsia="ko-KR"/>
        </w:rPr>
      </w:pPr>
      <w:bookmarkStart w:id="55" w:name="TS_32D90DD985054F8BB3BB6C62D328E076"/>
      <w:bookmarkStart w:id="56" w:name="_Toc369509556"/>
      <w:bookmarkEnd w:id="55"/>
      <w:r>
        <w:rPr>
          <w:rFonts w:hint="eastAsia"/>
          <w:lang w:eastAsia="ko-KR"/>
        </w:rPr>
        <w:t>통지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유형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유형</w:t>
      </w:r>
      <w:r>
        <w:rPr>
          <w:rFonts w:hint="eastAsia"/>
          <w:lang w:eastAsia="ko-KR"/>
        </w:rPr>
        <w:t xml:space="preserve"> (1) 4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56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532890" cy="1748155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3818890" cy="187960"/>
            <wp:effectExtent l="19050" t="0" r="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  <w:rPr>
          <w:lang w:eastAsia="ko-KR"/>
        </w:rPr>
      </w:pPr>
      <w:bookmarkStart w:id="57" w:name="TS_756C27E7C2544B9E8A01526F03C77649"/>
      <w:bookmarkStart w:id="58" w:name="_Toc369509557"/>
      <w:bookmarkEnd w:id="57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통지선택</w:t>
      </w:r>
      <w:bookmarkEnd w:id="58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E71D1">
        <w:rPr>
          <w:rFonts w:hint="eastAsia"/>
          <w:b/>
          <w:lang w:eastAsia="ko-KR"/>
        </w:rPr>
        <w:t>실행</w:t>
      </w:r>
      <w:proofErr w:type="gramEnd"/>
      <w:r w:rsidRPr="000E71D1">
        <w:rPr>
          <w:rFonts w:hint="eastAsia"/>
          <w:b/>
          <w:lang w:eastAsia="ko-KR"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2" name="그림 1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  <w:rPr>
          <w:lang w:eastAsia="ko-KR"/>
        </w:rPr>
      </w:pPr>
      <w:bookmarkStart w:id="59" w:name="TS_AC863C68749749C0A04949AA3674E27B"/>
      <w:bookmarkStart w:id="60" w:name="_Toc369509558"/>
      <w:bookmarkEnd w:id="59"/>
      <w:r>
        <w:rPr>
          <w:rFonts w:hint="eastAsia"/>
          <w:lang w:eastAsia="ko-KR"/>
        </w:rPr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통지리스트</w:t>
      </w:r>
      <w:bookmarkEnd w:id="60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3563620"/>
            <wp:effectExtent l="19050" t="0" r="889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356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="00D64948">
        <w:rPr>
          <w:rFonts w:hint="eastAsia"/>
          <w:lang w:eastAsia="ko-KR"/>
        </w:rPr>
        <w:t>통지</w:t>
      </w:r>
      <w:proofErr w:type="gramEnd"/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번호를</w:t>
      </w:r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선택</w:t>
      </w:r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후</w:t>
      </w:r>
      <w:r w:rsidRPr="000E71D1">
        <w:rPr>
          <w:rFonts w:hint="eastAsia"/>
          <w:b/>
          <w:lang w:eastAsia="ko-KR"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  <w:rPr>
          <w:lang w:eastAsia="ko-KR"/>
        </w:rPr>
      </w:pPr>
      <w:bookmarkStart w:id="61" w:name="TS_7A03633DB0C644E185D81A5261AF8FAC"/>
      <w:bookmarkStart w:id="62" w:name="_Toc369509559"/>
      <w:bookmarkEnd w:id="61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통지리스트</w:t>
      </w:r>
      <w:bookmarkEnd w:id="62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1990090"/>
            <wp:effectExtent l="19050" t="0" r="3175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199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E71D1">
        <w:rPr>
          <w:rFonts w:hint="eastAsia"/>
          <w:b/>
          <w:lang w:eastAsia="ko-KR"/>
        </w:rPr>
        <w:t>통지</w:t>
      </w:r>
      <w:proofErr w:type="gramEnd"/>
      <w:r w:rsidRPr="000E71D1">
        <w:rPr>
          <w:rFonts w:hint="eastAsia"/>
          <w:b/>
          <w:lang w:eastAsia="ko-KR"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</w:pPr>
      <w:bookmarkStart w:id="63" w:name="TS_B848AD7647EB4D7693C0A1B3B920CC81"/>
      <w:bookmarkStart w:id="64" w:name="_Toc369509560"/>
      <w:bookmarkEnd w:id="63"/>
      <w:proofErr w:type="spellStart"/>
      <w:r>
        <w:rPr>
          <w:rFonts w:hint="eastAsia"/>
        </w:rPr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64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289425" cy="3106420"/>
            <wp:effectExtent l="19050" t="0" r="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425" cy="310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739775" cy="161290"/>
            <wp:effectExtent l="19050" t="0" r="3175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65" w:name="TS_B867EB95D1D3404CBDA9EC9441D4A38F"/>
      <w:bookmarkStart w:id="66" w:name="_Toc369509561"/>
      <w:bookmarkEnd w:id="65"/>
      <w:proofErr w:type="spellStart"/>
      <w:r>
        <w:rPr>
          <w:rFonts w:hint="eastAsia"/>
        </w:rPr>
        <w:lastRenderedPageBreak/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66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79115" cy="3711575"/>
            <wp:effectExtent l="19050" t="0" r="6985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11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215265" cy="255270"/>
            <wp:effectExtent l="19050" t="0" r="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67" w:name="TS_E252A4B795EE482492707AB6C963937B"/>
      <w:bookmarkStart w:id="68" w:name="_Toc369509562"/>
      <w:bookmarkEnd w:id="67"/>
      <w:proofErr w:type="spellStart"/>
      <w:r>
        <w:rPr>
          <w:rFonts w:hint="eastAsia"/>
        </w:rPr>
        <w:t>카타로그선택</w:t>
      </w:r>
      <w:bookmarkEnd w:id="68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69" w:name="TS_ADAE443797E24452AF40CE2712BEFC8E"/>
      <w:bookmarkStart w:id="70" w:name="_Toc369509563"/>
      <w:bookmarkEnd w:id="69"/>
      <w:proofErr w:type="spellStart"/>
      <w:r>
        <w:rPr>
          <w:rFonts w:hint="eastAsia"/>
        </w:rPr>
        <w:lastRenderedPageBreak/>
        <w:t>카타로그선택</w:t>
      </w:r>
      <w:bookmarkEnd w:id="70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E71D1">
        <w:rPr>
          <w:rFonts w:hint="eastAsia"/>
          <w:b/>
          <w:lang w:eastAsia="ko-KR"/>
        </w:rPr>
        <w:t> </w:t>
      </w:r>
      <w:r w:rsidR="00D64948">
        <w:rPr>
          <w:rFonts w:hint="eastAsia"/>
          <w:noProof/>
          <w:lang w:eastAsia="ko-KR" w:bidi="ar-SA"/>
        </w:rPr>
        <w:t>클레임</w:t>
      </w:r>
      <w:proofErr w:type="gramEnd"/>
      <w:r w:rsidR="00D64948">
        <w:rPr>
          <w:rFonts w:hint="eastAsia"/>
          <w:noProof/>
          <w:lang w:eastAsia="ko-KR" w:bidi="ar-SA"/>
        </w:rPr>
        <w:t xml:space="preserve"> </w:t>
      </w:r>
      <w:r w:rsidR="00D64948">
        <w:rPr>
          <w:rFonts w:hint="eastAsia"/>
          <w:noProof/>
          <w:lang w:eastAsia="ko-KR" w:bidi="ar-SA"/>
        </w:rPr>
        <w:t>분석</w:t>
      </w:r>
      <w:r w:rsidR="00D64948">
        <w:rPr>
          <w:rFonts w:hint="eastAsia"/>
          <w:noProof/>
          <w:lang w:eastAsia="ko-KR" w:bidi="ar-SA"/>
        </w:rPr>
        <w:t xml:space="preserve"> </w:t>
      </w:r>
      <w:r w:rsidR="00D64948">
        <w:rPr>
          <w:rFonts w:hint="eastAsia"/>
          <w:noProof/>
          <w:lang w:eastAsia="ko-KR" w:bidi="ar-SA"/>
        </w:rPr>
        <w:t>결과를</w:t>
      </w:r>
      <w:r w:rsidR="00D64948">
        <w:rPr>
          <w:rFonts w:hint="eastAsia"/>
          <w:noProof/>
          <w:lang w:eastAsia="ko-KR" w:bidi="ar-SA"/>
        </w:rPr>
        <w:t xml:space="preserve"> </w:t>
      </w:r>
      <w:r w:rsidR="00D64948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D64948" w:rsidRPr="00D64948" w:rsidRDefault="00D64948" w:rsidP="000E71D1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사용자부주의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클레임율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집계에서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제외됩니다</w:t>
      </w:r>
      <w:r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</w:pPr>
      <w:bookmarkStart w:id="71" w:name="TS_6B547705FBEB4CDEB12718D6613C8443"/>
      <w:bookmarkStart w:id="72" w:name="_Toc369509564"/>
      <w:bookmarkEnd w:id="71"/>
      <w:proofErr w:type="spellStart"/>
      <w:r>
        <w:rPr>
          <w:rFonts w:hint="eastAsia"/>
        </w:rPr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72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3550285"/>
            <wp:effectExtent l="19050" t="0" r="889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55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0E71D1">
        <w:rPr>
          <w:rFonts w:hint="eastAsia"/>
          <w:lang w:eastAsia="ko-KR"/>
        </w:rPr>
        <w:t>분석결과를</w:t>
      </w:r>
      <w:r w:rsidRPr="000E71D1">
        <w:rPr>
          <w:rFonts w:hint="eastAsia"/>
          <w:lang w:eastAsia="ko-KR"/>
        </w:rPr>
        <w:t xml:space="preserve"> </w:t>
      </w:r>
      <w:r w:rsidRPr="000E71D1">
        <w:rPr>
          <w:rFonts w:hint="eastAsia"/>
          <w:lang w:eastAsia="ko-KR"/>
        </w:rPr>
        <w:t>입력합니다</w:t>
      </w:r>
      <w:r w:rsidRPr="000E71D1"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</w:pPr>
      <w:bookmarkStart w:id="73" w:name="TS_F24F52F573B447138AC78056D82B67A3"/>
      <w:bookmarkStart w:id="74" w:name="_Toc369509565"/>
      <w:bookmarkEnd w:id="73"/>
      <w:proofErr w:type="spellStart"/>
      <w:r>
        <w:rPr>
          <w:rFonts w:hint="eastAsia"/>
        </w:rPr>
        <w:lastRenderedPageBreak/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74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111375"/>
            <wp:effectExtent l="19050" t="0" r="889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174625" cy="241935"/>
            <wp:effectExtent l="19050" t="0" r="0" b="0"/>
            <wp:docPr id="27" name="그림 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75" w:name="TS_2C2425F6AD184ACEB0EFCB3A00B06319"/>
      <w:bookmarkStart w:id="76" w:name="_Toc369509566"/>
      <w:bookmarkEnd w:id="75"/>
      <w:proofErr w:type="spellStart"/>
      <w:r>
        <w:rPr>
          <w:rFonts w:hint="eastAsia"/>
        </w:rPr>
        <w:t>사용자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76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28" name="그림 2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필드가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삭제됩니다</w:t>
      </w:r>
      <w:proofErr w:type="spellEnd"/>
      <w:r>
        <w:rPr>
          <w:rFonts w:hint="eastAsia"/>
        </w:rPr>
        <w:t xml:space="preserve">. </w:t>
      </w:r>
    </w:p>
    <w:p w:rsidR="000E71D1" w:rsidRDefault="000E71D1" w:rsidP="000E71D1">
      <w:pPr>
        <w:pStyle w:val="3"/>
      </w:pPr>
      <w:bookmarkStart w:id="77" w:name="TS_86E90C6C9D85411EBD651CA578BBDD85"/>
      <w:bookmarkStart w:id="78" w:name="_Toc369509567"/>
      <w:bookmarkEnd w:id="77"/>
      <w:proofErr w:type="spellStart"/>
      <w:r>
        <w:rPr>
          <w:rFonts w:hint="eastAsia"/>
        </w:rPr>
        <w:t>사용자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78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E71D1">
        <w:rPr>
          <w:rFonts w:hint="eastAsia"/>
          <w:b/>
          <w:lang w:eastAsia="ko-KR"/>
        </w:rPr>
        <w:t>계속</w:t>
      </w:r>
      <w:proofErr w:type="gramEnd"/>
      <w:r w:rsidRPr="000E71D1">
        <w:rPr>
          <w:rFonts w:hint="eastAsia"/>
          <w:b/>
          <w:lang w:eastAsia="ko-KR"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</w:pPr>
      <w:bookmarkStart w:id="79" w:name="TS_347848CD495243629DE7C37149729FD9"/>
      <w:bookmarkStart w:id="80" w:name="_Toc369509568"/>
      <w:bookmarkEnd w:id="79"/>
      <w:proofErr w:type="spellStart"/>
      <w:r>
        <w:rPr>
          <w:rFonts w:hint="eastAsia"/>
        </w:rPr>
        <w:lastRenderedPageBreak/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80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724910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72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81" w:name="TS_B57DB9770EB44B548D7A1E360F99F1DC"/>
      <w:bookmarkStart w:id="82" w:name="_Toc369509569"/>
      <w:bookmarkEnd w:id="81"/>
      <w:proofErr w:type="spellStart"/>
      <w:r>
        <w:rPr>
          <w:rFonts w:hint="eastAsia"/>
        </w:rPr>
        <w:lastRenderedPageBreak/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82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222115" cy="7045960"/>
            <wp:effectExtent l="19050" t="0" r="6985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704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228600" cy="215265"/>
            <wp:effectExtent l="19050" t="0" r="0" b="0"/>
            <wp:docPr id="34" name="그림 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83" w:name="TS_2428F4DE271E4CDF8B0F509C31FF903D"/>
      <w:bookmarkStart w:id="84" w:name="_Toc369509570"/>
      <w:bookmarkEnd w:id="83"/>
      <w:proofErr w:type="spellStart"/>
      <w:r>
        <w:rPr>
          <w:rFonts w:hint="eastAsia"/>
        </w:rPr>
        <w:lastRenderedPageBreak/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84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907915" cy="3119755"/>
            <wp:effectExtent l="19050" t="0" r="6985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915" cy="311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511175" cy="187960"/>
            <wp:effectExtent l="19050" t="0" r="3175" b="0"/>
            <wp:docPr id="36" name="그림 3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ieldicon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85" w:name="TS_34AAE4A17E18409B88B143BCB29B3307"/>
      <w:bookmarkStart w:id="86" w:name="_Toc369509571"/>
      <w:bookmarkEnd w:id="85"/>
      <w:proofErr w:type="spellStart"/>
      <w:r>
        <w:rPr>
          <w:rFonts w:hint="eastAsia"/>
        </w:rPr>
        <w:lastRenderedPageBreak/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86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136515" cy="5190490"/>
            <wp:effectExtent l="19050" t="0" r="6985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515" cy="519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38" name="그림 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eldicon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87" w:name="TS_CE94419BCF454DC18E0C3D61156B8422"/>
      <w:bookmarkStart w:id="88" w:name="_Toc369509572"/>
      <w:bookmarkEnd w:id="87"/>
      <w:proofErr w:type="spellStart"/>
      <w:r>
        <w:rPr>
          <w:rFonts w:hint="eastAsia"/>
        </w:rPr>
        <w:t>선택문서유형</w:t>
      </w:r>
      <w:bookmarkEnd w:id="88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089025" cy="779780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77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605155" cy="147955"/>
            <wp:effectExtent l="19050" t="0" r="4445" b="0"/>
            <wp:docPr id="40" name="그림 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89" w:name="TS_EFC5BA28667148E4A331873B7AD2EF2D"/>
      <w:bookmarkStart w:id="90" w:name="_Toc369509573"/>
      <w:bookmarkEnd w:id="89"/>
      <w:proofErr w:type="spellStart"/>
      <w:r>
        <w:rPr>
          <w:rFonts w:hint="eastAsia"/>
        </w:rPr>
        <w:lastRenderedPageBreak/>
        <w:t>문서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90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4007485"/>
            <wp:effectExtent l="19050" t="0" r="889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0E71D1">
        <w:rPr>
          <w:b/>
          <w:lang w:eastAsia="ko-KR"/>
        </w:rPr>
        <w:t>enter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 w:rsidR="00D64948">
        <w:rPr>
          <w:rFonts w:hint="eastAsia"/>
          <w:lang w:eastAsia="ko-KR"/>
        </w:rPr>
        <w:t>누릅니다</w:t>
      </w:r>
      <w:r w:rsidR="00D64948"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  <w:rPr>
          <w:lang w:eastAsia="ko-KR"/>
        </w:rPr>
      </w:pPr>
      <w:bookmarkStart w:id="91" w:name="TS_BE0C6F7E26F2470789FC45E1CDB45D16"/>
      <w:bookmarkStart w:id="92" w:name="_Toc369509574"/>
      <w:bookmarkEnd w:id="91"/>
      <w:r>
        <w:rPr>
          <w:rFonts w:hint="eastAsia"/>
          <w:lang w:eastAsia="ko-KR"/>
        </w:rPr>
        <w:lastRenderedPageBreak/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품질통지</w:t>
      </w:r>
      <w:r>
        <w:rPr>
          <w:rFonts w:hint="eastAsia"/>
          <w:lang w:eastAsia="ko-KR"/>
        </w:rPr>
        <w:t xml:space="preserve"> (KQ2)</w:t>
      </w:r>
      <w:bookmarkEnd w:id="92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3792220"/>
            <wp:effectExtent l="19050" t="0" r="5715" b="0"/>
            <wp:docPr id="42" name="그림 4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b_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379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첨부</w:t>
      </w:r>
      <w:proofErr w:type="gramEnd"/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파일</w:t>
      </w:r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명을</w:t>
      </w:r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  <w:rPr>
          <w:lang w:eastAsia="ko-KR"/>
        </w:rPr>
      </w:pPr>
      <w:bookmarkStart w:id="93" w:name="TS_6A987814F9B5496D8295DA356F8FC3D1"/>
      <w:bookmarkStart w:id="94" w:name="_Toc369509575"/>
      <w:bookmarkEnd w:id="93"/>
      <w:r>
        <w:rPr>
          <w:rFonts w:hint="eastAsia"/>
          <w:lang w:eastAsia="ko-KR"/>
        </w:rPr>
        <w:lastRenderedPageBreak/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품질통지</w:t>
      </w:r>
      <w:r>
        <w:rPr>
          <w:rFonts w:hint="eastAsia"/>
          <w:lang w:eastAsia="ko-KR"/>
        </w:rPr>
        <w:t xml:space="preserve"> (KQ2)</w:t>
      </w:r>
      <w:bookmarkEnd w:id="94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5822315"/>
            <wp:effectExtent l="19050" t="0" r="8890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82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E71D1">
        <w:rPr>
          <w:rFonts w:hint="eastAsia"/>
          <w:b/>
          <w:lang w:eastAsia="ko-KR"/>
        </w:rPr>
        <w:t> </w:t>
      </w:r>
      <w:proofErr w:type="gramEnd"/>
      <w:r w:rsidR="00B70749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44" name="그림 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eldicon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</w:t>
      </w:r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후</w:t>
      </w:r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첨부할</w:t>
      </w:r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문서를</w:t>
      </w:r>
      <w:r w:rsidR="00D64948">
        <w:rPr>
          <w:rFonts w:hint="eastAsia"/>
          <w:lang w:eastAsia="ko-KR"/>
        </w:rPr>
        <w:t xml:space="preserve"> </w:t>
      </w:r>
      <w:r w:rsidR="00D64948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  <w:rPr>
          <w:lang w:eastAsia="ko-KR"/>
        </w:rPr>
      </w:pPr>
      <w:bookmarkStart w:id="95" w:name="TS_A01195729B6C4526BF1E95C010EB2475"/>
      <w:bookmarkStart w:id="96" w:name="_Toc369509576"/>
      <w:bookmarkEnd w:id="95"/>
      <w:r>
        <w:rPr>
          <w:rFonts w:hint="eastAsia"/>
          <w:lang w:eastAsia="ko-KR"/>
        </w:rPr>
        <w:lastRenderedPageBreak/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품질통지</w:t>
      </w:r>
      <w:r>
        <w:rPr>
          <w:rFonts w:hint="eastAsia"/>
          <w:lang w:eastAsia="ko-KR"/>
        </w:rPr>
        <w:t xml:space="preserve"> (KQ2)</w:t>
      </w:r>
      <w:bookmarkEnd w:id="96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</w:pPr>
      <w:r>
        <w:t xml:space="preserve">(1)  </w:t>
      </w:r>
      <w:r w:rsidRPr="000E71D1">
        <w:rPr>
          <w:rFonts w:hint="eastAsia"/>
          <w:b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6" name="그림 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E71D1" w:rsidRDefault="000E71D1" w:rsidP="000E71D1">
      <w:pPr>
        <w:pStyle w:val="3"/>
      </w:pPr>
      <w:bookmarkStart w:id="97" w:name="TS_7D94B4D93976438AB8C72179B7A24CE5"/>
      <w:bookmarkStart w:id="98" w:name="_Toc369509577"/>
      <w:bookmarkEnd w:id="97"/>
      <w:proofErr w:type="spellStart"/>
      <w:r>
        <w:rPr>
          <w:rFonts w:hint="eastAsia"/>
        </w:rPr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98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proofErr w:type="spellStart"/>
      <w:r w:rsidRPr="000E71D1">
        <w:rPr>
          <w:rFonts w:hint="eastAsia"/>
          <w:b/>
          <w:lang w:eastAsia="ko-KR"/>
        </w:rPr>
        <w:t>처리중</w:t>
      </w:r>
      <w:proofErr w:type="spellEnd"/>
      <w:proofErr w:type="gramEnd"/>
      <w:r w:rsidRPr="000E71D1">
        <w:rPr>
          <w:rFonts w:hint="eastAsia"/>
          <w:b/>
          <w:lang w:eastAsia="ko-KR"/>
        </w:rPr>
        <w:t xml:space="preserve">  </w:t>
      </w:r>
      <w:r w:rsidR="00B70749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48" name="그림 4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ieldicon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</w:pPr>
      <w:bookmarkStart w:id="99" w:name="TS_E4A3DDB3245B4EAA829026CCA305E9CE"/>
      <w:bookmarkStart w:id="100" w:name="_Toc369509578"/>
      <w:bookmarkEnd w:id="99"/>
      <w:proofErr w:type="spellStart"/>
      <w:r>
        <w:rPr>
          <w:rFonts w:hint="eastAsia"/>
        </w:rPr>
        <w:lastRenderedPageBreak/>
        <w:t>통지변경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고객불만</w:t>
      </w:r>
      <w:bookmarkEnd w:id="100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49" name="그림 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b_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E71D1">
        <w:rPr>
          <w:rFonts w:hint="eastAsia"/>
          <w:b/>
          <w:lang w:eastAsia="ko-KR"/>
        </w:rPr>
        <w:t>완료</w:t>
      </w:r>
      <w:proofErr w:type="gramEnd"/>
      <w:r w:rsidRPr="000E71D1">
        <w:rPr>
          <w:rFonts w:hint="eastAsia"/>
          <w:b/>
          <w:lang w:eastAsia="ko-KR"/>
        </w:rPr>
        <w:t>... </w:t>
      </w:r>
      <w:r w:rsidR="00B70749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50" name="그림 5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ieldicon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E71D1" w:rsidRDefault="000E71D1" w:rsidP="000E71D1">
      <w:pPr>
        <w:pStyle w:val="3"/>
      </w:pPr>
      <w:bookmarkStart w:id="101" w:name="TS_26F602D8FC95473890F6E98D7E37BD3D"/>
      <w:bookmarkStart w:id="102" w:name="_Toc369509579"/>
      <w:bookmarkEnd w:id="101"/>
      <w:proofErr w:type="spellStart"/>
      <w:r>
        <w:rPr>
          <w:rFonts w:hint="eastAsia"/>
        </w:rPr>
        <w:t>닫기</w:t>
      </w:r>
      <w:bookmarkEnd w:id="102"/>
      <w:proofErr w:type="spellEnd"/>
    </w:p>
    <w:p w:rsidR="000E71D1" w:rsidRDefault="00B70749" w:rsidP="000E71D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748155" cy="955040"/>
            <wp:effectExtent l="19050" t="0" r="4445" b="0"/>
            <wp:docPr id="51" name="그림 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b_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0E71D1" w:rsidRDefault="000E71D1" w:rsidP="000E71D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E71D1">
        <w:rPr>
          <w:rFonts w:hint="eastAsia"/>
          <w:b/>
          <w:lang w:eastAsia="ko-KR"/>
        </w:rPr>
        <w:t>계속</w:t>
      </w:r>
      <w:proofErr w:type="gramEnd"/>
      <w:r w:rsidRPr="000E71D1">
        <w:rPr>
          <w:rFonts w:hint="eastAsia"/>
          <w:b/>
          <w:lang w:eastAsia="ko-KR"/>
        </w:rPr>
        <w:t> </w:t>
      </w:r>
      <w:r w:rsidR="00B70749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52" name="그림 5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sectPr w:rsidR="002A3D58" w:rsidRPr="000E71D1" w:rsidSect="00D2440A">
      <w:headerReference w:type="default" r:id="rId56"/>
      <w:footerReference w:type="default" r:id="rId57"/>
      <w:headerReference w:type="first" r:id="rId58"/>
      <w:footerReference w:type="first" r:id="rId59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DF1" w:rsidRDefault="005D2DF1" w:rsidP="00BA0026">
      <w:r>
        <w:separator/>
      </w:r>
    </w:p>
  </w:endnote>
  <w:endnote w:type="continuationSeparator" w:id="0">
    <w:p w:rsidR="005D2DF1" w:rsidRDefault="005D2DF1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B70749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82D62" w:rsidRPr="00882D62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882D6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882D62">
      <w:rPr>
        <w:sz w:val="18"/>
        <w:szCs w:val="18"/>
        <w:lang w:val="en-US"/>
      </w:rPr>
      <w:fldChar w:fldCharType="separate"/>
    </w:r>
    <w:r w:rsidR="000E71D1">
      <w:rPr>
        <w:noProof/>
        <w:sz w:val="18"/>
        <w:szCs w:val="18"/>
        <w:lang w:val="en-US"/>
      </w:rPr>
      <w:t>2013-10-02</w:t>
    </w:r>
    <w:r w:rsidR="00882D62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882D6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882D62">
      <w:rPr>
        <w:sz w:val="18"/>
        <w:szCs w:val="18"/>
        <w:lang w:val="en-US"/>
      </w:rPr>
      <w:fldChar w:fldCharType="separate"/>
    </w:r>
    <w:r w:rsidR="005D6268">
      <w:rPr>
        <w:noProof/>
        <w:sz w:val="18"/>
        <w:szCs w:val="18"/>
        <w:lang w:val="en-US"/>
      </w:rPr>
      <w:t>1</w:t>
    </w:r>
    <w:r w:rsidR="00882D62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B70749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82D62" w:rsidRPr="00882D62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882D6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882D62">
      <w:rPr>
        <w:sz w:val="18"/>
        <w:szCs w:val="18"/>
        <w:lang w:val="en-US"/>
      </w:rPr>
      <w:fldChar w:fldCharType="separate"/>
    </w:r>
    <w:r w:rsidR="000E71D1">
      <w:rPr>
        <w:noProof/>
        <w:sz w:val="18"/>
        <w:szCs w:val="18"/>
        <w:lang w:val="en-US"/>
      </w:rPr>
      <w:t>2013-10-02</w:t>
    </w:r>
    <w:r w:rsidR="00882D62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882D6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882D62">
      <w:rPr>
        <w:sz w:val="18"/>
        <w:szCs w:val="18"/>
        <w:lang w:val="en-US"/>
      </w:rPr>
      <w:fldChar w:fldCharType="separate"/>
    </w:r>
    <w:r w:rsidR="000E71D1">
      <w:rPr>
        <w:noProof/>
        <w:sz w:val="18"/>
        <w:szCs w:val="18"/>
        <w:lang w:val="en-US"/>
      </w:rPr>
      <w:t>1</w:t>
    </w:r>
    <w:r w:rsidR="00882D62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DF1" w:rsidRDefault="005D2DF1" w:rsidP="00BA0026">
      <w:r>
        <w:separator/>
      </w:r>
    </w:p>
  </w:footnote>
  <w:footnote w:type="continuationSeparator" w:id="0">
    <w:p w:rsidR="005D2DF1" w:rsidRDefault="005D2DF1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882D62" w:rsidP="007A50C0">
    <w:pPr>
      <w:pStyle w:val="TitleHeader"/>
      <w:rPr>
        <w:lang w:eastAsia="ko-KR"/>
      </w:rPr>
    </w:pPr>
    <w:r>
      <w:fldChar w:fldCharType="begin"/>
    </w:r>
    <w:r w:rsidR="00A90BE7">
      <w:rPr>
        <w:lang w:eastAsia="ko-KR"/>
      </w:rPr>
      <w:instrText xml:space="preserve"> TITLE  </w:instrText>
    </w:r>
    <w:r>
      <w:fldChar w:fldCharType="separate"/>
    </w:r>
    <w:r w:rsidR="000E71D1">
      <w:rPr>
        <w:rFonts w:hint="eastAsia"/>
        <w:lang w:eastAsia="ko-KR"/>
      </w:rPr>
      <w:t>고객불만</w:t>
    </w:r>
    <w:r w:rsidR="000E71D1">
      <w:rPr>
        <w:rFonts w:hint="eastAsia"/>
        <w:lang w:eastAsia="ko-KR"/>
      </w:rPr>
      <w:t xml:space="preserve"> (</w:t>
    </w:r>
    <w:r w:rsidR="000E71D1">
      <w:rPr>
        <w:rFonts w:hint="eastAsia"/>
        <w:lang w:eastAsia="ko-KR"/>
      </w:rPr>
      <w:t>조치결과</w:t>
    </w:r>
    <w:r w:rsidR="000E71D1">
      <w:rPr>
        <w:rFonts w:hint="eastAsia"/>
        <w:lang w:eastAsia="ko-KR"/>
      </w:rPr>
      <w:t xml:space="preserve"> </w:t>
    </w:r>
    <w:r w:rsidR="000E71D1">
      <w:rPr>
        <w:rFonts w:hint="eastAsia"/>
        <w:lang w:eastAsia="ko-KR"/>
      </w:rPr>
      <w:t>등록</w:t>
    </w:r>
    <w:r w:rsidR="000E71D1">
      <w:rPr>
        <w:rFonts w:hint="eastAsia"/>
        <w:lang w:eastAsia="ko-KR"/>
      </w:rPr>
      <w:t>)</w:t>
    </w:r>
    <w:r>
      <w:fldChar w:fldCharType="end"/>
    </w:r>
  </w:p>
  <w:p w:rsidR="00EF6EAC" w:rsidRPr="00A751BD" w:rsidRDefault="00882D62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882D62" w:rsidP="00A751BD">
    <w:pPr>
      <w:pStyle w:val="TitleHeader"/>
      <w:rPr>
        <w:lang w:eastAsia="ko-KR"/>
      </w:rPr>
    </w:pPr>
    <w:r>
      <w:fldChar w:fldCharType="begin"/>
    </w:r>
    <w:r w:rsidR="00A90BE7">
      <w:rPr>
        <w:lang w:eastAsia="ko-KR"/>
      </w:rPr>
      <w:instrText xml:space="preserve"> TITLE  </w:instrText>
    </w:r>
    <w:r>
      <w:fldChar w:fldCharType="separate"/>
    </w:r>
    <w:r w:rsidR="000E71D1">
      <w:rPr>
        <w:rFonts w:hint="eastAsia"/>
        <w:lang w:eastAsia="ko-KR"/>
      </w:rPr>
      <w:t>고객불만</w:t>
    </w:r>
    <w:r w:rsidR="000E71D1">
      <w:rPr>
        <w:rFonts w:hint="eastAsia"/>
        <w:lang w:eastAsia="ko-KR"/>
      </w:rPr>
      <w:t xml:space="preserve"> (</w:t>
    </w:r>
    <w:r w:rsidR="000E71D1">
      <w:rPr>
        <w:rFonts w:hint="eastAsia"/>
        <w:lang w:eastAsia="ko-KR"/>
      </w:rPr>
      <w:t>조치결과</w:t>
    </w:r>
    <w:r w:rsidR="000E71D1">
      <w:rPr>
        <w:rFonts w:hint="eastAsia"/>
        <w:lang w:eastAsia="ko-KR"/>
      </w:rPr>
      <w:t xml:space="preserve"> </w:t>
    </w:r>
    <w:r w:rsidR="000E71D1">
      <w:rPr>
        <w:rFonts w:hint="eastAsia"/>
        <w:lang w:eastAsia="ko-KR"/>
      </w:rPr>
      <w:t>등록</w:t>
    </w:r>
    <w:r w:rsidR="000E71D1">
      <w:rPr>
        <w:rFonts w:hint="eastAsia"/>
        <w:lang w:eastAsia="ko-KR"/>
      </w:rPr>
      <w:t>)</w:t>
    </w:r>
    <w:r>
      <w:fldChar w:fldCharType="end"/>
    </w:r>
  </w:p>
  <w:p w:rsidR="00EF6EAC" w:rsidRPr="008643CE" w:rsidRDefault="00882D62" w:rsidP="00A751BD">
    <w:pPr>
      <w:pStyle w:val="a5"/>
      <w:tabs>
        <w:tab w:val="right" w:pos="9900"/>
      </w:tabs>
      <w:rPr>
        <w:lang w:eastAsia="ko-KR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  <w:rPr>
        <w:lang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5DB42308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16C6"/>
    <w:rsid w:val="00016786"/>
    <w:rsid w:val="000234E0"/>
    <w:rsid w:val="00023B43"/>
    <w:rsid w:val="00053AD6"/>
    <w:rsid w:val="00070C3B"/>
    <w:rsid w:val="00074182"/>
    <w:rsid w:val="00086D7F"/>
    <w:rsid w:val="000C39E6"/>
    <w:rsid w:val="000E71D1"/>
    <w:rsid w:val="000F26CB"/>
    <w:rsid w:val="000F38E1"/>
    <w:rsid w:val="000F5CD4"/>
    <w:rsid w:val="00101676"/>
    <w:rsid w:val="00111FD9"/>
    <w:rsid w:val="00124503"/>
    <w:rsid w:val="00180660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A6539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2DF1"/>
    <w:rsid w:val="005D6268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82D62"/>
    <w:rsid w:val="0089161C"/>
    <w:rsid w:val="008927C6"/>
    <w:rsid w:val="008A7BA2"/>
    <w:rsid w:val="008B05D4"/>
    <w:rsid w:val="008B2102"/>
    <w:rsid w:val="008E36DF"/>
    <w:rsid w:val="008E56F1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0BE7"/>
    <w:rsid w:val="00A9427C"/>
    <w:rsid w:val="00AD3020"/>
    <w:rsid w:val="00AF3CDE"/>
    <w:rsid w:val="00B32B90"/>
    <w:rsid w:val="00B469AE"/>
    <w:rsid w:val="00B623A1"/>
    <w:rsid w:val="00B62507"/>
    <w:rsid w:val="00B70749"/>
    <w:rsid w:val="00B77882"/>
    <w:rsid w:val="00B93CA6"/>
    <w:rsid w:val="00B94BC7"/>
    <w:rsid w:val="00BA0026"/>
    <w:rsid w:val="00BA0C32"/>
    <w:rsid w:val="00BC4C9E"/>
    <w:rsid w:val="00BD54BD"/>
    <w:rsid w:val="00BD560C"/>
    <w:rsid w:val="00BE1A1E"/>
    <w:rsid w:val="00BE2906"/>
    <w:rsid w:val="00BF4B93"/>
    <w:rsid w:val="00BF63F7"/>
    <w:rsid w:val="00C016C6"/>
    <w:rsid w:val="00C02A56"/>
    <w:rsid w:val="00C0507A"/>
    <w:rsid w:val="00C13837"/>
    <w:rsid w:val="00C13F99"/>
    <w:rsid w:val="00C27268"/>
    <w:rsid w:val="00C3302F"/>
    <w:rsid w:val="00C37F4B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4948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379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0212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0E71D1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0E71D1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D64948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D64948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C37F4B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C37F4B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footer" Target="footer1.xml"/><Relationship Id="rId61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9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18D4-E768-4EC0-B2A1-D36AC95A0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611</Words>
  <Characters>3488</Characters>
  <Application>Microsoft Office Word</Application>
  <DocSecurity>0</DocSecurity>
  <Lines>29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고객불만 (조치결과 등록)</vt:lpstr>
      <vt:lpstr/>
    </vt:vector>
  </TitlesOfParts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고객불만 (조치결과 등록)</dc:title>
  <dc:creator/>
  <cp:lastModifiedBy/>
  <cp:revision>1</cp:revision>
  <dcterms:created xsi:type="dcterms:W3CDTF">2013-10-02T09:07:00Z</dcterms:created>
  <dcterms:modified xsi:type="dcterms:W3CDTF">2013-11-05T07:21:00Z</dcterms:modified>
</cp:coreProperties>
</file>