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9A" w:rsidRDefault="00F20A9A" w:rsidP="00F20A9A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F20A9A" w:rsidRDefault="00F20A9A" w:rsidP="00F20A9A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F20A9A" w:rsidRDefault="00F20A9A" w:rsidP="00F20A9A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F20A9A" w:rsidRPr="004B35D3" w:rsidRDefault="00F20A9A" w:rsidP="00F20A9A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F20A9A" w:rsidRDefault="00F20A9A" w:rsidP="00CE7F16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F20A9A" w:rsidRDefault="00F20A9A" w:rsidP="00F20A9A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95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계측기관리</w:t>
      </w:r>
      <w:proofErr w:type="spellEnd"/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(설비 등록)</w:t>
      </w:r>
    </w:p>
    <w:p w:rsidR="00F20A9A" w:rsidRPr="003E6868" w:rsidRDefault="00F20A9A" w:rsidP="00F20A9A">
      <w:pPr>
        <w:rPr>
          <w:rFonts w:ascii="맑은 고딕" w:eastAsia="맑은 고딕" w:hAnsi="맑은 고딕"/>
          <w:szCs w:val="20"/>
          <w:lang w:eastAsia="ko-KR"/>
        </w:rPr>
      </w:pPr>
    </w:p>
    <w:p w:rsidR="00F20A9A" w:rsidRPr="0044359C" w:rsidRDefault="00F20A9A" w:rsidP="00F20A9A">
      <w:pPr>
        <w:rPr>
          <w:rFonts w:ascii="맑은 고딕" w:eastAsia="맑은 고딕" w:hAnsi="맑은 고딕"/>
          <w:szCs w:val="20"/>
          <w:lang w:eastAsia="ko-KR"/>
        </w:rPr>
      </w:pPr>
    </w:p>
    <w:p w:rsidR="00F20A9A" w:rsidRDefault="00F20A9A" w:rsidP="00F20A9A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F20A9A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F20A9A" w:rsidRPr="004B35D3" w:rsidRDefault="00F20A9A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F20A9A" w:rsidRPr="003E6868" w:rsidRDefault="00AB12EA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F20A9A" w:rsidRDefault="00760CC5" w:rsidP="00F20A9A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F20A9A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F20A9A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F20A9A" w:rsidRPr="003112F6" w:rsidRDefault="00F20A9A" w:rsidP="009260BD">
            <w:pPr>
              <w:pStyle w:val="a9"/>
              <w:rPr>
                <w:b/>
                <w:color w:val="4F81BD"/>
              </w:rPr>
            </w:pPr>
          </w:p>
        </w:tc>
      </w:tr>
    </w:tbl>
    <w:p w:rsidR="00F20A9A" w:rsidRDefault="00F20A9A" w:rsidP="00F20A9A">
      <w:pPr>
        <w:rPr>
          <w:rFonts w:ascii="맑은 고딕" w:eastAsia="맑은 고딕" w:hAnsi="맑은 고딕"/>
          <w:szCs w:val="20"/>
          <w:lang w:eastAsia="ko-KR"/>
        </w:rPr>
      </w:pPr>
    </w:p>
    <w:p w:rsidR="00F20A9A" w:rsidRPr="004B35D3" w:rsidRDefault="00F20A9A" w:rsidP="00F20A9A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F20A9A" w:rsidRPr="004B35D3" w:rsidRDefault="00F20A9A" w:rsidP="00F20A9A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F20A9A" w:rsidRPr="004B35D3" w:rsidRDefault="00F20A9A" w:rsidP="00F20A9A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F20A9A" w:rsidRPr="004B35D3" w:rsidRDefault="00F20A9A" w:rsidP="00F20A9A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F20A9A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F20A9A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F20A9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20A9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AB7EDB" w:rsidRDefault="00F20A9A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20A9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20A9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20A9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20A9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20A9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20A9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F20A9A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A9A" w:rsidRPr="004B35D3" w:rsidRDefault="00F20A9A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F20A9A" w:rsidRPr="00804505" w:rsidRDefault="00F20A9A" w:rsidP="00F20A9A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F20A9A" w:rsidRDefault="00F20A9A" w:rsidP="00CE7F16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886959" w:rsidRDefault="00760CC5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760CC5">
            <w:rPr>
              <w:lang w:eastAsia="ko-KR"/>
            </w:rPr>
            <w:fldChar w:fldCharType="begin"/>
          </w:r>
          <w:r w:rsidR="00F20A9A">
            <w:rPr>
              <w:lang w:eastAsia="ko-KR"/>
            </w:rPr>
            <w:instrText xml:space="preserve"> TOC \o "1-3" \h \z \u </w:instrText>
          </w:r>
          <w:r w:rsidRPr="00760CC5">
            <w:rPr>
              <w:lang w:eastAsia="ko-KR"/>
            </w:rPr>
            <w:fldChar w:fldCharType="separate"/>
          </w:r>
          <w:hyperlink w:anchor="_Toc369507270" w:history="1">
            <w:r w:rsidR="00886959" w:rsidRPr="00125E28">
              <w:rPr>
                <w:rStyle w:val="a4"/>
                <w:noProof/>
                <w:lang w:eastAsia="ko-KR"/>
              </w:rPr>
              <w:t>1.1.</w:t>
            </w:r>
            <w:r w:rsidR="00886959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 xml:space="preserve">Process </w:t>
            </w:r>
            <w:r w:rsidR="00886959" w:rsidRPr="00125E28">
              <w:rPr>
                <w:rStyle w:val="a4"/>
                <w:noProof/>
                <w:lang w:eastAsia="ko-KR"/>
              </w:rPr>
              <w:t>개요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71" w:history="1">
            <w:r w:rsidR="00886959" w:rsidRPr="00125E28">
              <w:rPr>
                <w:rStyle w:val="a4"/>
                <w:noProof/>
                <w:lang w:eastAsia="ko-KR"/>
              </w:rPr>
              <w:t>1.1.1.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정의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및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목적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72" w:history="1">
            <w:r w:rsidR="00886959" w:rsidRPr="00125E28">
              <w:rPr>
                <w:rStyle w:val="a4"/>
                <w:noProof/>
                <w:lang w:eastAsia="ko-KR"/>
              </w:rPr>
              <w:t>1.1.2.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운영원칙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73" w:history="1">
            <w:r w:rsidR="00886959" w:rsidRPr="00125E28">
              <w:rPr>
                <w:rStyle w:val="a4"/>
                <w:noProof/>
                <w:lang w:eastAsia="ko-KR"/>
              </w:rPr>
              <w:t>1.1.3.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프로세스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507274" w:history="1">
            <w:r w:rsidR="00886959" w:rsidRPr="00125E28">
              <w:rPr>
                <w:rStyle w:val="a4"/>
                <w:noProof/>
              </w:rPr>
              <w:t>1.2.</w:t>
            </w:r>
            <w:r w:rsidR="00886959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계측기관리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</w:t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등록</w:t>
            </w:r>
            <w:r w:rsidR="00886959" w:rsidRPr="00125E28">
              <w:rPr>
                <w:rStyle w:val="a4"/>
                <w:noProof/>
                <w:lang w:eastAsia="ko-KR"/>
              </w:rPr>
              <w:t>)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75" w:history="1">
            <w:r w:rsidR="00886959" w:rsidRPr="00125E28">
              <w:rPr>
                <w:rStyle w:val="a4"/>
                <w:noProof/>
              </w:rPr>
              <w:t>1.2.1.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SAP Easy Access SEBANG ERP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76" w:history="1">
            <w:r w:rsidR="00886959" w:rsidRPr="00125E28">
              <w:rPr>
                <w:rStyle w:val="a4"/>
                <w:noProof/>
              </w:rPr>
              <w:t>1.2.2.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초기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화면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77" w:history="1">
            <w:r w:rsidR="00886959" w:rsidRPr="00125E28">
              <w:rPr>
                <w:rStyle w:val="a4"/>
                <w:noProof/>
                <w:lang w:eastAsia="ko-KR"/>
              </w:rPr>
              <w:t>1.2.3.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설비범주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(1)</w:t>
            </w:r>
            <w:r w:rsidR="00886959" w:rsidRPr="00125E28">
              <w:rPr>
                <w:rStyle w:val="a4"/>
                <w:noProof/>
                <w:lang w:eastAsia="ko-KR"/>
              </w:rPr>
              <w:t>개인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값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리스트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: </w:t>
            </w:r>
            <w:r w:rsidR="00886959" w:rsidRPr="00125E28">
              <w:rPr>
                <w:rStyle w:val="a4"/>
                <w:noProof/>
                <w:lang w:eastAsia="ko-KR"/>
              </w:rPr>
              <w:t>설비범주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(1) 2 </w:t>
            </w:r>
            <w:r w:rsidR="00886959" w:rsidRPr="00125E28">
              <w:rPr>
                <w:rStyle w:val="a4"/>
                <w:noProof/>
                <w:lang w:eastAsia="ko-KR"/>
              </w:rPr>
              <w:t>엔트리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있음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78" w:history="1">
            <w:r w:rsidR="00886959" w:rsidRPr="00125E28">
              <w:rPr>
                <w:rStyle w:val="a4"/>
                <w:noProof/>
              </w:rPr>
              <w:t>1.2.4.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초기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화면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79" w:history="1">
            <w:r w:rsidR="00886959" w:rsidRPr="00125E28">
              <w:rPr>
                <w:rStyle w:val="a4"/>
                <w:noProof/>
              </w:rPr>
              <w:t>1.2.5.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80" w:history="1">
            <w:r w:rsidR="00886959" w:rsidRPr="00125E28">
              <w:rPr>
                <w:rStyle w:val="a4"/>
                <w:noProof/>
                <w:lang w:eastAsia="ko-KR"/>
              </w:rPr>
              <w:t>1.2.6.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: </w:t>
            </w:r>
            <w:r w:rsidR="00886959" w:rsidRPr="00125E28">
              <w:rPr>
                <w:rStyle w:val="a4"/>
                <w:noProof/>
                <w:lang w:eastAsia="ko-KR"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81" w:history="1">
            <w:r w:rsidR="00886959" w:rsidRPr="00125E28">
              <w:rPr>
                <w:rStyle w:val="a4"/>
                <w:noProof/>
                <w:lang w:eastAsia="ko-KR"/>
              </w:rPr>
              <w:t>1.2.7.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설비유형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(1)</w:t>
            </w:r>
            <w:r w:rsidR="00886959" w:rsidRPr="00125E28">
              <w:rPr>
                <w:rStyle w:val="a4"/>
                <w:noProof/>
                <w:lang w:eastAsia="ko-KR"/>
              </w:rPr>
              <w:t>개인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값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리스트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: </w:t>
            </w:r>
            <w:r w:rsidR="00886959" w:rsidRPr="00125E28">
              <w:rPr>
                <w:rStyle w:val="a4"/>
                <w:noProof/>
                <w:lang w:eastAsia="ko-KR"/>
              </w:rPr>
              <w:t>설비유형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(1) 7 </w:t>
            </w:r>
            <w:r w:rsidR="00886959" w:rsidRPr="00125E28">
              <w:rPr>
                <w:rStyle w:val="a4"/>
                <w:noProof/>
                <w:lang w:eastAsia="ko-KR"/>
              </w:rPr>
              <w:t>엔트리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있음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82" w:history="1">
            <w:r w:rsidR="00886959" w:rsidRPr="00125E28">
              <w:rPr>
                <w:rStyle w:val="a4"/>
                <w:noProof/>
              </w:rPr>
              <w:t>1.2.8.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83" w:history="1">
            <w:r w:rsidR="00886959" w:rsidRPr="00125E28">
              <w:rPr>
                <w:rStyle w:val="a4"/>
                <w:noProof/>
                <w:lang w:eastAsia="ko-KR"/>
              </w:rPr>
              <w:t>1.2.9.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: </w:t>
            </w:r>
            <w:r w:rsidR="00886959" w:rsidRPr="00125E28">
              <w:rPr>
                <w:rStyle w:val="a4"/>
                <w:noProof/>
                <w:lang w:eastAsia="ko-KR"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84" w:history="1">
            <w:r w:rsidR="00886959" w:rsidRPr="00125E28">
              <w:rPr>
                <w:rStyle w:val="a4"/>
                <w:noProof/>
                <w:lang w:eastAsia="ko-KR"/>
              </w:rPr>
              <w:t>1.2.10.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상업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(1) 8 </w:t>
            </w:r>
            <w:r w:rsidR="00886959" w:rsidRPr="00125E28">
              <w:rPr>
                <w:rStyle w:val="a4"/>
                <w:noProof/>
                <w:lang w:eastAsia="ko-KR"/>
              </w:rPr>
              <w:t>엔트리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있음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85" w:history="1">
            <w:r w:rsidR="00886959" w:rsidRPr="00125E28">
              <w:rPr>
                <w:rStyle w:val="a4"/>
                <w:noProof/>
              </w:rPr>
              <w:t>1.2.11.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86" w:history="1">
            <w:r w:rsidR="00886959" w:rsidRPr="00125E28">
              <w:rPr>
                <w:rStyle w:val="a4"/>
                <w:noProof/>
                <w:lang w:eastAsia="ko-KR"/>
              </w:rPr>
              <w:t>1.2.12.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: </w:t>
            </w:r>
            <w:r w:rsidR="00886959" w:rsidRPr="00125E28">
              <w:rPr>
                <w:rStyle w:val="a4"/>
                <w:noProof/>
                <w:lang w:eastAsia="ko-KR"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87" w:history="1">
            <w:r w:rsidR="00886959" w:rsidRPr="00125E28">
              <w:rPr>
                <w:rStyle w:val="a4"/>
                <w:noProof/>
                <w:lang w:eastAsia="ko-KR"/>
              </w:rPr>
              <w:t>1.2.13.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: </w:t>
            </w:r>
            <w:r w:rsidR="00886959" w:rsidRPr="00125E28">
              <w:rPr>
                <w:rStyle w:val="a4"/>
                <w:noProof/>
                <w:lang w:eastAsia="ko-KR"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88" w:history="1">
            <w:r w:rsidR="00886959" w:rsidRPr="00125E28">
              <w:rPr>
                <w:rStyle w:val="a4"/>
                <w:noProof/>
              </w:rPr>
              <w:t>1.2.14.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달력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89" w:history="1">
            <w:r w:rsidR="00886959" w:rsidRPr="00125E28">
              <w:rPr>
                <w:rStyle w:val="a4"/>
                <w:noProof/>
              </w:rPr>
              <w:t>1.2.15.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90" w:history="1">
            <w:r w:rsidR="00886959" w:rsidRPr="00125E28">
              <w:rPr>
                <w:rStyle w:val="a4"/>
                <w:noProof/>
                <w:lang w:eastAsia="ko-KR"/>
              </w:rPr>
              <w:t>1.2.16.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: </w:t>
            </w:r>
            <w:r w:rsidR="00886959" w:rsidRPr="00125E28">
              <w:rPr>
                <w:rStyle w:val="a4"/>
                <w:noProof/>
                <w:lang w:eastAsia="ko-KR"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91" w:history="1">
            <w:r w:rsidR="00886959" w:rsidRPr="00125E28">
              <w:rPr>
                <w:rStyle w:val="a4"/>
                <w:noProof/>
                <w:lang w:eastAsia="ko-KR"/>
              </w:rPr>
              <w:t>1.2.17.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통화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키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(1) 208 </w:t>
            </w:r>
            <w:r w:rsidR="00886959" w:rsidRPr="00125E28">
              <w:rPr>
                <w:rStyle w:val="a4"/>
                <w:noProof/>
                <w:lang w:eastAsia="ko-KR"/>
              </w:rPr>
              <w:t>엔트리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있음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92" w:history="1">
            <w:r w:rsidR="00886959" w:rsidRPr="00125E28">
              <w:rPr>
                <w:rStyle w:val="a4"/>
                <w:noProof/>
              </w:rPr>
              <w:t>1.2.18.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93" w:history="1">
            <w:r w:rsidR="00886959" w:rsidRPr="00125E28">
              <w:rPr>
                <w:rStyle w:val="a4"/>
                <w:noProof/>
              </w:rPr>
              <w:t>1.2.19.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달력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94" w:history="1">
            <w:r w:rsidR="00886959" w:rsidRPr="00125E28">
              <w:rPr>
                <w:rStyle w:val="a4"/>
                <w:noProof/>
              </w:rPr>
              <w:t>1.2.20.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95" w:history="1">
            <w:r w:rsidR="00886959" w:rsidRPr="00125E28">
              <w:rPr>
                <w:rStyle w:val="a4"/>
                <w:noProof/>
                <w:lang w:eastAsia="ko-KR"/>
              </w:rPr>
              <w:t>1.2.21.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: </w:t>
            </w:r>
            <w:r w:rsidR="00886959" w:rsidRPr="00125E28">
              <w:rPr>
                <w:rStyle w:val="a4"/>
                <w:noProof/>
                <w:lang w:eastAsia="ko-KR"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96" w:history="1">
            <w:r w:rsidR="00886959" w:rsidRPr="00125E28">
              <w:rPr>
                <w:rStyle w:val="a4"/>
                <w:noProof/>
              </w:rPr>
              <w:t>1.2.22.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제조국</w:t>
            </w:r>
            <w:r w:rsidR="00886959" w:rsidRPr="00125E28">
              <w:rPr>
                <w:rStyle w:val="a4"/>
                <w:noProof/>
              </w:rPr>
              <w:t xml:space="preserve"> (1) 245 </w:t>
            </w:r>
            <w:r w:rsidR="00886959" w:rsidRPr="00125E28">
              <w:rPr>
                <w:rStyle w:val="a4"/>
                <w:noProof/>
              </w:rPr>
              <w:t>엔트리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있음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97" w:history="1">
            <w:r w:rsidR="00886959" w:rsidRPr="00125E28">
              <w:rPr>
                <w:rStyle w:val="a4"/>
                <w:noProof/>
              </w:rPr>
              <w:t>1.2.23.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98" w:history="1">
            <w:r w:rsidR="00886959" w:rsidRPr="00125E28">
              <w:rPr>
                <w:rStyle w:val="a4"/>
                <w:noProof/>
                <w:lang w:eastAsia="ko-KR"/>
              </w:rPr>
              <w:t>1.2.24.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: </w:t>
            </w:r>
            <w:r w:rsidR="00886959" w:rsidRPr="00125E28">
              <w:rPr>
                <w:rStyle w:val="a4"/>
                <w:noProof/>
                <w:lang w:eastAsia="ko-KR"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99" w:history="1">
            <w:r w:rsidR="00886959" w:rsidRPr="00125E28">
              <w:rPr>
                <w:rStyle w:val="a4"/>
                <w:noProof/>
              </w:rPr>
              <w:t>1.2.25.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00" w:history="1">
            <w:r w:rsidR="00886959" w:rsidRPr="00125E28">
              <w:rPr>
                <w:rStyle w:val="a4"/>
                <w:noProof/>
              </w:rPr>
              <w:t>1.2.26.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01" w:history="1">
            <w:r w:rsidR="00886959" w:rsidRPr="00125E28">
              <w:rPr>
                <w:rStyle w:val="a4"/>
                <w:noProof/>
                <w:lang w:eastAsia="ko-KR"/>
              </w:rPr>
              <w:t>1.2.27.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: </w:t>
            </w:r>
            <w:r w:rsidR="00886959" w:rsidRPr="00125E28">
              <w:rPr>
                <w:rStyle w:val="a4"/>
                <w:noProof/>
                <w:lang w:eastAsia="ko-KR"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02" w:history="1">
            <w:r w:rsidR="00886959" w:rsidRPr="00125E28">
              <w:rPr>
                <w:rStyle w:val="a4"/>
                <w:noProof/>
                <w:lang w:eastAsia="ko-KR"/>
              </w:rPr>
              <w:t>1.2.28.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: </w:t>
            </w:r>
            <w:r w:rsidR="00886959" w:rsidRPr="00125E28">
              <w:rPr>
                <w:rStyle w:val="a4"/>
                <w:noProof/>
                <w:lang w:eastAsia="ko-KR"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03" w:history="1">
            <w:r w:rsidR="00886959" w:rsidRPr="00125E28">
              <w:rPr>
                <w:rStyle w:val="a4"/>
                <w:noProof/>
                <w:lang w:eastAsia="ko-KR"/>
              </w:rPr>
              <w:t>1.2.29.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: </w:t>
            </w:r>
            <w:r w:rsidR="00886959" w:rsidRPr="00125E28">
              <w:rPr>
                <w:rStyle w:val="a4"/>
                <w:noProof/>
                <w:lang w:eastAsia="ko-KR"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04" w:history="1">
            <w:r w:rsidR="00886959" w:rsidRPr="00125E28">
              <w:rPr>
                <w:rStyle w:val="a4"/>
                <w:noProof/>
              </w:rPr>
              <w:t>1.2.30.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달력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05" w:history="1">
            <w:r w:rsidR="00886959" w:rsidRPr="00125E28">
              <w:rPr>
                <w:rStyle w:val="a4"/>
                <w:noProof/>
              </w:rPr>
              <w:t>1.2.31.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06" w:history="1">
            <w:r w:rsidR="00886959" w:rsidRPr="00125E28">
              <w:rPr>
                <w:rStyle w:val="a4"/>
                <w:noProof/>
              </w:rPr>
              <w:t>1.2.32.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달력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07" w:history="1">
            <w:r w:rsidR="00886959" w:rsidRPr="00125E28">
              <w:rPr>
                <w:rStyle w:val="a4"/>
                <w:noProof/>
              </w:rPr>
              <w:t>1.2.33.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08" w:history="1">
            <w:r w:rsidR="00886959" w:rsidRPr="00125E28">
              <w:rPr>
                <w:rStyle w:val="a4"/>
                <w:noProof/>
              </w:rPr>
              <w:t>1.2.34.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값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범위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제한</w:t>
            </w:r>
            <w:r w:rsidR="00886959" w:rsidRPr="00125E28">
              <w:rPr>
                <w:rStyle w:val="a4"/>
                <w:noProof/>
              </w:rPr>
              <w:t xml:space="preserve"> (1)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09" w:history="1">
            <w:r w:rsidR="00886959" w:rsidRPr="00125E28">
              <w:rPr>
                <w:rStyle w:val="a4"/>
                <w:noProof/>
                <w:lang w:eastAsia="ko-KR"/>
              </w:rPr>
              <w:t>1.2.35.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값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범위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제한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(1)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10" w:history="1">
            <w:r w:rsidR="00886959" w:rsidRPr="00125E28">
              <w:rPr>
                <w:rStyle w:val="a4"/>
                <w:noProof/>
              </w:rPr>
              <w:t>1.2.36.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값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범위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제한</w:t>
            </w:r>
            <w:r w:rsidR="00886959" w:rsidRPr="00125E28">
              <w:rPr>
                <w:rStyle w:val="a4"/>
                <w:noProof/>
              </w:rPr>
              <w:t xml:space="preserve"> (1) 1 </w:t>
            </w:r>
            <w:r w:rsidR="00886959" w:rsidRPr="00125E28">
              <w:rPr>
                <w:rStyle w:val="a4"/>
                <w:noProof/>
              </w:rPr>
              <w:t>엔트리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있음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11" w:history="1">
            <w:r w:rsidR="00886959" w:rsidRPr="00125E28">
              <w:rPr>
                <w:rStyle w:val="a4"/>
                <w:noProof/>
              </w:rPr>
              <w:t>1.2.37.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일반정보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12" w:history="1">
            <w:r w:rsidR="00886959" w:rsidRPr="00125E28">
              <w:rPr>
                <w:rStyle w:val="a4"/>
                <w:noProof/>
              </w:rPr>
              <w:t>1.2.38.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위치정보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13" w:history="1">
            <w:r w:rsidR="00886959" w:rsidRPr="00125E28">
              <w:rPr>
                <w:rStyle w:val="a4"/>
                <w:noProof/>
                <w:lang w:eastAsia="ko-KR"/>
              </w:rPr>
              <w:t>1.2.39.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유지보수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플랜트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(1) 6 </w:t>
            </w:r>
            <w:r w:rsidR="00886959" w:rsidRPr="00125E28">
              <w:rPr>
                <w:rStyle w:val="a4"/>
                <w:noProof/>
                <w:lang w:eastAsia="ko-KR"/>
              </w:rPr>
              <w:t>엔트리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있음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14" w:history="1">
            <w:r w:rsidR="00886959" w:rsidRPr="00125E28">
              <w:rPr>
                <w:rStyle w:val="a4"/>
                <w:noProof/>
              </w:rPr>
              <w:t>1.2.40.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위치정보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15" w:history="1">
            <w:r w:rsidR="00886959" w:rsidRPr="00125E28">
              <w:rPr>
                <w:rStyle w:val="a4"/>
                <w:noProof/>
                <w:lang w:eastAsia="ko-KR"/>
              </w:rPr>
              <w:t>1.2.41.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유지보수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오브젝트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위치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(1) 159 </w:t>
            </w:r>
            <w:r w:rsidR="00886959" w:rsidRPr="00125E28">
              <w:rPr>
                <w:rStyle w:val="a4"/>
                <w:noProof/>
                <w:lang w:eastAsia="ko-KR"/>
              </w:rPr>
              <w:t>엔트리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있음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16" w:history="1">
            <w:r w:rsidR="00886959" w:rsidRPr="00125E28">
              <w:rPr>
                <w:rStyle w:val="a4"/>
                <w:noProof/>
              </w:rPr>
              <w:t>1.2.42.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위치정보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17" w:history="1">
            <w:r w:rsidR="00886959" w:rsidRPr="00125E28">
              <w:rPr>
                <w:rStyle w:val="a4"/>
                <w:noProof/>
              </w:rPr>
              <w:t>1.2.43.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관리파트</w:t>
            </w:r>
            <w:r w:rsidR="00886959" w:rsidRPr="00125E28">
              <w:rPr>
                <w:rStyle w:val="a4"/>
                <w:noProof/>
              </w:rPr>
              <w:t xml:space="preserve"> (1) 14 </w:t>
            </w:r>
            <w:r w:rsidR="00886959" w:rsidRPr="00125E28">
              <w:rPr>
                <w:rStyle w:val="a4"/>
                <w:noProof/>
              </w:rPr>
              <w:t>엔트리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있음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18" w:history="1">
            <w:r w:rsidR="00886959" w:rsidRPr="00125E28">
              <w:rPr>
                <w:rStyle w:val="a4"/>
                <w:noProof/>
              </w:rPr>
              <w:t>1.2.44.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위치정보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19" w:history="1">
            <w:r w:rsidR="00886959" w:rsidRPr="00125E28">
              <w:rPr>
                <w:rStyle w:val="a4"/>
                <w:noProof/>
              </w:rPr>
              <w:t>1.2.45.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작업장</w:t>
            </w:r>
            <w:r w:rsidR="00886959" w:rsidRPr="00125E28">
              <w:rPr>
                <w:rStyle w:val="a4"/>
                <w:noProof/>
              </w:rPr>
              <w:t xml:space="preserve"> (1)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20" w:history="1">
            <w:r w:rsidR="00886959" w:rsidRPr="00125E28">
              <w:rPr>
                <w:rStyle w:val="a4"/>
                <w:noProof/>
                <w:lang w:eastAsia="ko-KR"/>
              </w:rPr>
              <w:t>1.2.46.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설비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: </w:t>
            </w:r>
            <w:r w:rsidR="00886959" w:rsidRPr="00125E28">
              <w:rPr>
                <w:rStyle w:val="a4"/>
                <w:noProof/>
                <w:lang w:eastAsia="ko-KR"/>
              </w:rPr>
              <w:t>위치정보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21" w:history="1">
            <w:r w:rsidR="00886959" w:rsidRPr="00125E28">
              <w:rPr>
                <w:rStyle w:val="a4"/>
                <w:noProof/>
              </w:rPr>
              <w:t>1.2.47.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관련문서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22" w:history="1">
            <w:r w:rsidR="00886959" w:rsidRPr="00125E28">
              <w:rPr>
                <w:rStyle w:val="a4"/>
                <w:noProof/>
              </w:rPr>
              <w:t>1.2.48.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선택문서유형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23" w:history="1">
            <w:r w:rsidR="00886959" w:rsidRPr="00125E28">
              <w:rPr>
                <w:rStyle w:val="a4"/>
                <w:noProof/>
              </w:rPr>
              <w:t>1.2.49.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문서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: </w:t>
            </w:r>
            <w:r w:rsidR="00886959" w:rsidRPr="00125E28">
              <w:rPr>
                <w:rStyle w:val="a4"/>
                <w:noProof/>
              </w:rPr>
              <w:t>초기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화면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24" w:history="1">
            <w:r w:rsidR="00886959" w:rsidRPr="00125E28">
              <w:rPr>
                <w:rStyle w:val="a4"/>
                <w:noProof/>
                <w:lang w:eastAsia="ko-KR"/>
              </w:rPr>
              <w:t>1.2.50.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문서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: </w:t>
            </w:r>
            <w:r w:rsidR="00886959" w:rsidRPr="00125E28">
              <w:rPr>
                <w:rStyle w:val="a4"/>
                <w:noProof/>
                <w:lang w:eastAsia="ko-KR"/>
              </w:rPr>
              <w:t>기본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데이터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품질계측기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(KQ1)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25" w:history="1">
            <w:r w:rsidR="00886959" w:rsidRPr="00125E28">
              <w:rPr>
                <w:rStyle w:val="a4"/>
                <w:noProof/>
                <w:lang w:eastAsia="ko-KR"/>
              </w:rPr>
              <w:t>1.2.51.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문서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: </w:t>
            </w:r>
            <w:r w:rsidR="00886959" w:rsidRPr="00125E28">
              <w:rPr>
                <w:rStyle w:val="a4"/>
                <w:noProof/>
                <w:lang w:eastAsia="ko-KR"/>
              </w:rPr>
              <w:t>기본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데이터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품질계측기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(KQ1)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26" w:history="1">
            <w:r w:rsidR="00886959" w:rsidRPr="00125E28">
              <w:rPr>
                <w:rStyle w:val="a4"/>
                <w:noProof/>
                <w:lang w:eastAsia="ko-KR"/>
              </w:rPr>
              <w:t>1.2.52.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  <w:lang w:eastAsia="ko-KR"/>
              </w:rPr>
              <w:t>문서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생성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: </w:t>
            </w:r>
            <w:r w:rsidR="00886959" w:rsidRPr="00125E28">
              <w:rPr>
                <w:rStyle w:val="a4"/>
                <w:noProof/>
                <w:lang w:eastAsia="ko-KR"/>
              </w:rPr>
              <w:t>기본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데이터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</w:t>
            </w:r>
            <w:r w:rsidR="00886959" w:rsidRPr="00125E28">
              <w:rPr>
                <w:rStyle w:val="a4"/>
                <w:noProof/>
                <w:lang w:eastAsia="ko-KR"/>
              </w:rPr>
              <w:t>품질계측기</w:t>
            </w:r>
            <w:r w:rsidR="00886959" w:rsidRPr="00125E28">
              <w:rPr>
                <w:rStyle w:val="a4"/>
                <w:noProof/>
                <w:lang w:eastAsia="ko-KR"/>
              </w:rPr>
              <w:t xml:space="preserve"> (KQ1)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959" w:rsidRDefault="00760CC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327" w:history="1">
            <w:r w:rsidR="00886959" w:rsidRPr="00125E28">
              <w:rPr>
                <w:rStyle w:val="a4"/>
                <w:noProof/>
              </w:rPr>
              <w:t>1.2.53.</w:t>
            </w:r>
            <w:r w:rsidR="0088695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886959" w:rsidRPr="00125E28">
              <w:rPr>
                <w:rStyle w:val="a4"/>
                <w:noProof/>
              </w:rPr>
              <w:t>설비</w:t>
            </w:r>
            <w:r w:rsidR="00886959" w:rsidRPr="00125E28">
              <w:rPr>
                <w:rStyle w:val="a4"/>
                <w:noProof/>
              </w:rPr>
              <w:t xml:space="preserve"> </w:t>
            </w:r>
            <w:r w:rsidR="00886959" w:rsidRPr="00125E28">
              <w:rPr>
                <w:rStyle w:val="a4"/>
                <w:noProof/>
              </w:rPr>
              <w:t>생성</w:t>
            </w:r>
            <w:r w:rsidR="00886959" w:rsidRPr="00125E28">
              <w:rPr>
                <w:rStyle w:val="a4"/>
                <w:noProof/>
              </w:rPr>
              <w:t xml:space="preserve"> : </w:t>
            </w:r>
            <w:r w:rsidR="00886959" w:rsidRPr="00125E28">
              <w:rPr>
                <w:rStyle w:val="a4"/>
                <w:noProof/>
              </w:rPr>
              <w:t>관련문서</w:t>
            </w:r>
            <w:r w:rsidR="0088695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86959">
              <w:rPr>
                <w:noProof/>
                <w:webHidden/>
              </w:rPr>
              <w:instrText xml:space="preserve"> PAGEREF _Toc369507327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886959"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20A9A" w:rsidRDefault="00760CC5" w:rsidP="00F20A9A">
          <w:pPr>
            <w:pStyle w:val="2"/>
            <w:numPr>
              <w:ilvl w:val="0"/>
              <w:numId w:val="0"/>
            </w:numPr>
            <w:ind w:left="992"/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886959" w:rsidRDefault="00886959">
      <w:pPr>
        <w:rPr>
          <w:b/>
          <w:kern w:val="28"/>
          <w:sz w:val="40"/>
          <w:szCs w:val="20"/>
          <w:lang w:bidi="ar-SA"/>
        </w:rPr>
      </w:pPr>
      <w:r>
        <w:br w:type="page"/>
      </w:r>
    </w:p>
    <w:p w:rsidR="00886959" w:rsidRDefault="00886959" w:rsidP="00886959">
      <w:pPr>
        <w:pStyle w:val="2"/>
        <w:numPr>
          <w:ilvl w:val="1"/>
          <w:numId w:val="1"/>
        </w:numPr>
        <w:rPr>
          <w:kern w:val="0"/>
          <w:lang w:eastAsia="ko-KR"/>
        </w:rPr>
      </w:pPr>
      <w:bookmarkStart w:id="0" w:name="_Toc369507217"/>
      <w:bookmarkStart w:id="1" w:name="_Toc369507270"/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  <w:bookmarkEnd w:id="1"/>
    </w:p>
    <w:p w:rsidR="00886959" w:rsidRPr="00545167" w:rsidRDefault="00886959" w:rsidP="00886959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bookmarkStart w:id="6" w:name="_Toc369272380"/>
      <w:bookmarkStart w:id="7" w:name="_Toc369272618"/>
      <w:bookmarkStart w:id="8" w:name="_Toc369272814"/>
      <w:bookmarkStart w:id="9" w:name="_Toc369273233"/>
      <w:bookmarkStart w:id="10" w:name="_Toc369273266"/>
      <w:bookmarkStart w:id="11" w:name="_Toc369276800"/>
      <w:bookmarkStart w:id="12" w:name="_Toc369276957"/>
      <w:bookmarkStart w:id="13" w:name="_Toc369277194"/>
      <w:bookmarkStart w:id="14" w:name="_Toc369507218"/>
      <w:bookmarkStart w:id="15" w:name="_Toc369507271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886959" w:rsidRPr="000613B8" w:rsidRDefault="00886959" w:rsidP="00886959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0613B8">
        <w:rPr>
          <w:rFonts w:hint="eastAsia"/>
          <w:color w:val="000000"/>
          <w:sz w:val="26"/>
          <w:szCs w:val="26"/>
          <w:lang w:eastAsia="ko-KR"/>
        </w:rPr>
        <w:t>계측기의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정기적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교정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및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사용신뢰성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관리를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통해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0613B8">
        <w:rPr>
          <w:rFonts w:hint="eastAsia"/>
          <w:color w:val="000000"/>
          <w:sz w:val="26"/>
          <w:szCs w:val="26"/>
          <w:lang w:eastAsia="ko-KR"/>
        </w:rPr>
        <w:t>계측기</w:t>
      </w:r>
      <w:proofErr w:type="spellEnd"/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신뢰성을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유지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관리</w:t>
      </w:r>
    </w:p>
    <w:p w:rsidR="00886959" w:rsidRPr="00BA7F66" w:rsidRDefault="00886959" w:rsidP="00886959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886959" w:rsidRPr="00F84845" w:rsidRDefault="00886959" w:rsidP="00886959">
      <w:pPr>
        <w:pStyle w:val="3"/>
        <w:numPr>
          <w:ilvl w:val="2"/>
          <w:numId w:val="1"/>
        </w:numPr>
        <w:rPr>
          <w:lang w:eastAsia="ko-KR"/>
        </w:rPr>
      </w:pPr>
      <w:bookmarkStart w:id="16" w:name="_Toc369271031"/>
      <w:bookmarkStart w:id="17" w:name="_Toc369271507"/>
      <w:bookmarkStart w:id="18" w:name="_Toc369272117"/>
      <w:bookmarkStart w:id="19" w:name="_Toc369272212"/>
      <w:bookmarkStart w:id="20" w:name="_Toc369272381"/>
      <w:bookmarkStart w:id="21" w:name="_Toc369272619"/>
      <w:bookmarkStart w:id="22" w:name="_Toc369272815"/>
      <w:bookmarkStart w:id="23" w:name="_Toc369273234"/>
      <w:bookmarkStart w:id="24" w:name="_Toc369273267"/>
      <w:bookmarkStart w:id="25" w:name="_Toc369276801"/>
      <w:bookmarkStart w:id="26" w:name="_Toc369276958"/>
      <w:bookmarkStart w:id="27" w:name="_Toc369277195"/>
      <w:bookmarkStart w:id="28" w:name="_Toc369507219"/>
      <w:bookmarkStart w:id="29" w:name="_Toc369507272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886959" w:rsidRDefault="00886959" w:rsidP="00886959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계측기</w:t>
      </w:r>
      <w:proofErr w:type="spellEnd"/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특성별</w:t>
      </w:r>
      <w:proofErr w:type="spellEnd"/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검ㆍ교정</w:t>
      </w:r>
      <w:proofErr w:type="spellEnd"/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>주기를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>선정하여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>진행함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886959" w:rsidRPr="000613B8" w:rsidRDefault="00886959" w:rsidP="00886959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검ㆍ</w:t>
      </w:r>
      <w:r>
        <w:rPr>
          <w:rFonts w:cs="굴림" w:hint="eastAsia"/>
          <w:color w:val="000000"/>
          <w:sz w:val="26"/>
          <w:szCs w:val="26"/>
          <w:lang w:eastAsia="ko-KR"/>
        </w:rPr>
        <w:t>교정</w:t>
      </w:r>
      <w:proofErr w:type="spellEnd"/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결과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합격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교정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일자가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갱신되며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불합격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판정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교정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일자가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갱신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되지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않음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886959" w:rsidRPr="00856330" w:rsidRDefault="00886959" w:rsidP="00886959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886959" w:rsidRDefault="00886959" w:rsidP="00886959">
      <w:pPr>
        <w:pStyle w:val="3"/>
        <w:numPr>
          <w:ilvl w:val="2"/>
          <w:numId w:val="1"/>
        </w:numPr>
        <w:rPr>
          <w:lang w:eastAsia="ko-KR"/>
        </w:rPr>
      </w:pPr>
      <w:bookmarkStart w:id="30" w:name="_Toc369271508"/>
      <w:bookmarkStart w:id="31" w:name="_Toc369272118"/>
      <w:bookmarkStart w:id="32" w:name="_Toc369272213"/>
      <w:bookmarkStart w:id="33" w:name="_Toc369272382"/>
      <w:bookmarkStart w:id="34" w:name="_Toc369272620"/>
      <w:bookmarkStart w:id="35" w:name="_Toc369272816"/>
      <w:bookmarkStart w:id="36" w:name="_Toc369273235"/>
      <w:bookmarkStart w:id="37" w:name="_Toc369273268"/>
      <w:bookmarkStart w:id="38" w:name="_Toc369276802"/>
      <w:bookmarkStart w:id="39" w:name="_Toc369276959"/>
      <w:bookmarkStart w:id="40" w:name="_Toc369277196"/>
      <w:bookmarkStart w:id="41" w:name="_Toc369507220"/>
      <w:bookmarkStart w:id="42" w:name="_Toc369507273"/>
      <w:r>
        <w:rPr>
          <w:rFonts w:hint="eastAsia"/>
          <w:lang w:eastAsia="ko-KR"/>
        </w:rPr>
        <w:t>프로세스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</w:p>
    <w:p w:rsidR="00886959" w:rsidRDefault="00886959" w:rsidP="00886959">
      <w:pPr>
        <w:rPr>
          <w:kern w:val="28"/>
          <w:sz w:val="40"/>
          <w:szCs w:val="20"/>
          <w:lang w:bidi="ar-SA"/>
        </w:rPr>
      </w:pPr>
      <w:r w:rsidRPr="00886959">
        <w:rPr>
          <w:noProof/>
          <w:lang w:eastAsia="ko-KR" w:bidi="ar-SA"/>
        </w:rPr>
        <w:drawing>
          <wp:inline distT="0" distB="0" distL="0" distR="0">
            <wp:extent cx="6117227" cy="4134119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3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FC7A57" w:rsidRPr="00F20A9A" w:rsidRDefault="00F20A9A" w:rsidP="00FC7A57">
      <w:pPr>
        <w:pStyle w:val="2"/>
      </w:pPr>
      <w:bookmarkStart w:id="43" w:name="_Toc369507274"/>
      <w:proofErr w:type="spellStart"/>
      <w:r>
        <w:rPr>
          <w:rFonts w:hint="eastAsia"/>
          <w:lang w:eastAsia="ko-KR"/>
        </w:rPr>
        <w:lastRenderedPageBreak/>
        <w:t>계측기관리</w:t>
      </w:r>
      <w:proofErr w:type="spellEnd"/>
      <w:r>
        <w:rPr>
          <w:rFonts w:hint="eastAsia"/>
          <w:lang w:eastAsia="ko-KR"/>
        </w:rPr>
        <w:t xml:space="preserve"> (</w:t>
      </w:r>
      <w:r>
        <w:rPr>
          <w:rFonts w:hint="eastAsia"/>
          <w:lang w:eastAsia="ko-KR"/>
        </w:rPr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등록</w:t>
      </w:r>
      <w:r>
        <w:rPr>
          <w:rFonts w:hint="eastAsia"/>
          <w:lang w:eastAsia="ko-KR"/>
        </w:rPr>
        <w:t>)</w:t>
      </w:r>
      <w:bookmarkStart w:id="44" w:name="TS_E8265DAAA5EC4AB1842DB1D1F59991E6"/>
      <w:bookmarkEnd w:id="43"/>
      <w:bookmarkEnd w:id="44"/>
    </w:p>
    <w:p w:rsidR="00FC7A57" w:rsidRDefault="00FC7A57" w:rsidP="00FC7A57">
      <w:pPr>
        <w:pStyle w:val="3"/>
      </w:pPr>
      <w:bookmarkStart w:id="45" w:name="TS_FCF62B85498E4C9AAB8036D184F466DA"/>
      <w:bookmarkStart w:id="46" w:name="_Toc369507275"/>
      <w:bookmarkEnd w:id="45"/>
      <w:r>
        <w:t>SAP Easy Access SEBANG ERP</w:t>
      </w:r>
      <w:bookmarkEnd w:id="46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5876290"/>
            <wp:effectExtent l="19050" t="0" r="889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87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443865" cy="161290"/>
            <wp:effectExtent l="19050" t="0" r="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20A9A" w:rsidRDefault="00F20A9A" w:rsidP="00FC7A57">
      <w:pPr>
        <w:pStyle w:val="p"/>
        <w:rPr>
          <w:lang w:eastAsia="ko-KR"/>
        </w:rPr>
      </w:pPr>
    </w:p>
    <w:p w:rsidR="00FC7A57" w:rsidRDefault="00FC7A57" w:rsidP="00FC7A57">
      <w:pPr>
        <w:pStyle w:val="3"/>
      </w:pPr>
      <w:bookmarkStart w:id="47" w:name="TS_2E052A02B98C436E985DE8DFEA0F8CE4"/>
      <w:bookmarkStart w:id="48" w:name="_Toc369507276"/>
      <w:bookmarkEnd w:id="47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bookmarkEnd w:id="48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44265" cy="3294380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265" cy="329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49" w:name="TS_00A565E0A4D946D3BE125558E7BC7233"/>
      <w:bookmarkStart w:id="50" w:name="_Toc369507277"/>
      <w:bookmarkEnd w:id="49"/>
      <w:r>
        <w:rPr>
          <w:rFonts w:hint="eastAsia"/>
          <w:lang w:eastAsia="ko-KR"/>
        </w:rPr>
        <w:t>설비범주</w:t>
      </w:r>
      <w:r>
        <w:rPr>
          <w:rFonts w:hint="eastAsia"/>
          <w:lang w:eastAsia="ko-KR"/>
        </w:rPr>
        <w:t xml:space="preserve"> (1)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설비범주</w:t>
      </w:r>
      <w:r>
        <w:rPr>
          <w:rFonts w:hint="eastAsia"/>
          <w:lang w:eastAsia="ko-KR"/>
        </w:rPr>
        <w:t xml:space="preserve"> (1) 2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50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94180" cy="1922780"/>
            <wp:effectExtent l="19050" t="0" r="1270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537845" cy="147955"/>
            <wp:effectExtent l="19050" t="0" r="0" b="0"/>
            <wp:docPr id="12" name="그림 1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51" w:name="TS_DB3A29962E5C4C5F834B92727F2CA57C"/>
      <w:bookmarkStart w:id="52" w:name="_Toc369507278"/>
      <w:bookmarkEnd w:id="51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bookmarkEnd w:id="52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1896110"/>
            <wp:effectExtent l="19050" t="0" r="889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53" w:name="TS_C19486A54FF94BE7B5D18C82D4A059F8"/>
      <w:bookmarkStart w:id="54" w:name="_Toc369507279"/>
      <w:bookmarkEnd w:id="53"/>
      <w:proofErr w:type="spellStart"/>
      <w:r>
        <w:rPr>
          <w:rFonts w:hint="eastAsia"/>
        </w:rPr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54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136515" cy="2662555"/>
            <wp:effectExtent l="19050" t="0" r="6985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515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C7A57">
        <w:rPr>
          <w:rFonts w:hint="eastAsia"/>
          <w:lang w:eastAsia="ko-KR"/>
        </w:rPr>
        <w:t>설비내역을</w:t>
      </w:r>
      <w:r w:rsidRPr="00FC7A57">
        <w:rPr>
          <w:rFonts w:hint="eastAsia"/>
          <w:lang w:eastAsia="ko-KR"/>
        </w:rPr>
        <w:t xml:space="preserve"> </w:t>
      </w:r>
      <w:r w:rsidRPr="00FC7A57">
        <w:rPr>
          <w:rFonts w:hint="eastAsia"/>
          <w:lang w:eastAsia="ko-KR"/>
        </w:rPr>
        <w:t>입력합니다</w:t>
      </w:r>
      <w:r w:rsidRPr="00FC7A57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55" w:name="TS_3025EE04EDDF461FBE3C4CED9683748E"/>
      <w:bookmarkStart w:id="56" w:name="_Toc369507280"/>
      <w:bookmarkEnd w:id="55"/>
      <w:r>
        <w:rPr>
          <w:rFonts w:hint="eastAsia"/>
          <w:lang w:eastAsia="ko-KR"/>
        </w:rPr>
        <w:lastRenderedPageBreak/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 : </w:t>
      </w:r>
      <w:r>
        <w:rPr>
          <w:rFonts w:hint="eastAsia"/>
          <w:lang w:eastAsia="ko-KR"/>
        </w:rPr>
        <w:t>일반정보</w:t>
      </w:r>
      <w:bookmarkEnd w:id="56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088130" cy="4128135"/>
            <wp:effectExtent l="19050" t="0" r="762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130" cy="412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17" name="그림 1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57" w:name="TS_54684957FEFB4676B052D11804DDF105"/>
      <w:bookmarkStart w:id="58" w:name="_Toc369507281"/>
      <w:bookmarkEnd w:id="57"/>
      <w:r>
        <w:rPr>
          <w:rFonts w:hint="eastAsia"/>
          <w:lang w:eastAsia="ko-KR"/>
        </w:rPr>
        <w:t>설비유형</w:t>
      </w:r>
      <w:r>
        <w:rPr>
          <w:rFonts w:hint="eastAsia"/>
          <w:lang w:eastAsia="ko-KR"/>
        </w:rPr>
        <w:t xml:space="preserve"> (1)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설비유형</w:t>
      </w:r>
      <w:r>
        <w:rPr>
          <w:rFonts w:hint="eastAsia"/>
          <w:lang w:eastAsia="ko-KR"/>
        </w:rPr>
        <w:t xml:space="preserve"> (1) 7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58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80845" cy="2003425"/>
            <wp:effectExtent l="19050" t="0" r="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845" cy="200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lastRenderedPageBreak/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4195445" cy="187960"/>
            <wp:effectExtent l="19050" t="0" r="0" b="0"/>
            <wp:docPr id="19" name="그림 1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44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59" w:name="TS_12929D2CF2304AA68122036807E354F5"/>
      <w:bookmarkStart w:id="60" w:name="_Toc369507282"/>
      <w:bookmarkEnd w:id="59"/>
      <w:proofErr w:type="spellStart"/>
      <w:r>
        <w:rPr>
          <w:rFonts w:hint="eastAsia"/>
        </w:rPr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60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72865" cy="4343400"/>
            <wp:effectExtent l="19050" t="0" r="0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 w:rsidRPr="00FC7A57">
        <w:rPr>
          <w:rFonts w:hint="eastAsia"/>
          <w:lang w:eastAsia="ko-KR"/>
        </w:rPr>
        <w:t>계측기</w:t>
      </w:r>
      <w:proofErr w:type="spellEnd"/>
      <w:r w:rsidRPr="00FC7A57">
        <w:rPr>
          <w:rFonts w:hint="eastAsia"/>
          <w:lang w:eastAsia="ko-KR"/>
        </w:rPr>
        <w:t xml:space="preserve"> </w:t>
      </w:r>
      <w:r w:rsidRPr="00FC7A57">
        <w:rPr>
          <w:rFonts w:hint="eastAsia"/>
          <w:lang w:eastAsia="ko-KR"/>
        </w:rPr>
        <w:t>중량을</w:t>
      </w:r>
      <w:r w:rsidRPr="00FC7A57">
        <w:rPr>
          <w:rFonts w:hint="eastAsia"/>
          <w:lang w:eastAsia="ko-KR"/>
        </w:rPr>
        <w:t xml:space="preserve"> </w:t>
      </w:r>
      <w:r w:rsidRPr="00FC7A57">
        <w:rPr>
          <w:rFonts w:hint="eastAsia"/>
          <w:lang w:eastAsia="ko-KR"/>
        </w:rPr>
        <w:t>입력합니다</w:t>
      </w:r>
      <w:r w:rsidRPr="00FC7A57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61" w:name="TS_987C33F2AE724197A8F487EE10A0F56D"/>
      <w:bookmarkStart w:id="62" w:name="_Toc369507283"/>
      <w:bookmarkEnd w:id="61"/>
      <w:r>
        <w:rPr>
          <w:rFonts w:hint="eastAsia"/>
          <w:lang w:eastAsia="ko-KR"/>
        </w:rPr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 : </w:t>
      </w:r>
      <w:r>
        <w:rPr>
          <w:rFonts w:hint="eastAsia"/>
          <w:lang w:eastAsia="ko-KR"/>
        </w:rPr>
        <w:t>일반정보</w:t>
      </w:r>
      <w:bookmarkEnd w:id="62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151380" cy="2016760"/>
            <wp:effectExtent l="19050" t="0" r="127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80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lastRenderedPageBreak/>
        <w:t xml:space="preserve">(1)  </w:t>
      </w:r>
      <w:r w:rsidRPr="00FC7A57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필드를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클릭하여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활성화합니다</w:t>
      </w:r>
      <w:r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63" w:name="TS_E59F7709019F4DC084424FF1C08B3C28"/>
      <w:bookmarkStart w:id="64" w:name="_Toc369507284"/>
      <w:bookmarkEnd w:id="63"/>
      <w:r>
        <w:rPr>
          <w:rFonts w:hint="eastAsia"/>
          <w:lang w:eastAsia="ko-KR"/>
        </w:rPr>
        <w:t>상업</w:t>
      </w:r>
      <w:r>
        <w:rPr>
          <w:rFonts w:hint="eastAsia"/>
          <w:lang w:eastAsia="ko-KR"/>
        </w:rPr>
        <w:t xml:space="preserve"> (1) 8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64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151380" cy="2016760"/>
            <wp:effectExtent l="19050" t="0" r="1270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380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5379085" cy="187960"/>
            <wp:effectExtent l="19050" t="0" r="0" b="0"/>
            <wp:docPr id="23" name="그림 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08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65" w:name="TS_D750DDD8D52D42B9A9C1EB051388A85E"/>
      <w:bookmarkStart w:id="66" w:name="_Toc369507285"/>
      <w:bookmarkEnd w:id="65"/>
      <w:proofErr w:type="spellStart"/>
      <w:r>
        <w:rPr>
          <w:rFonts w:hint="eastAsia"/>
        </w:rPr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66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3254375"/>
            <wp:effectExtent l="19050" t="0" r="0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325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C7A57">
        <w:rPr>
          <w:rFonts w:hint="eastAsia"/>
          <w:lang w:eastAsia="ko-KR"/>
        </w:rPr>
        <w:t>크기</w:t>
      </w:r>
      <w:r w:rsidRPr="00FC7A57">
        <w:rPr>
          <w:rFonts w:hint="eastAsia"/>
          <w:lang w:eastAsia="ko-KR"/>
        </w:rPr>
        <w:t>/</w:t>
      </w:r>
      <w:r w:rsidRPr="00FC7A57">
        <w:rPr>
          <w:rFonts w:hint="eastAsia"/>
          <w:lang w:eastAsia="ko-KR"/>
        </w:rPr>
        <w:t>치수를</w:t>
      </w:r>
      <w:r w:rsidRPr="00FC7A57">
        <w:rPr>
          <w:rFonts w:hint="eastAsia"/>
          <w:lang w:eastAsia="ko-KR"/>
        </w:rPr>
        <w:t xml:space="preserve"> </w:t>
      </w:r>
      <w:r w:rsidRPr="00FC7A57">
        <w:rPr>
          <w:rFonts w:hint="eastAsia"/>
          <w:lang w:eastAsia="ko-KR"/>
        </w:rPr>
        <w:t>입력합니다</w:t>
      </w:r>
      <w:r w:rsidRPr="00FC7A57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67" w:name="TS_8ECD6ABEF8A441B19A7841F0321E9B49"/>
      <w:bookmarkStart w:id="68" w:name="_Toc369507286"/>
      <w:bookmarkEnd w:id="67"/>
      <w:r>
        <w:rPr>
          <w:rFonts w:hint="eastAsia"/>
          <w:lang w:eastAsia="ko-KR"/>
        </w:rPr>
        <w:lastRenderedPageBreak/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 : </w:t>
      </w:r>
      <w:r>
        <w:rPr>
          <w:rFonts w:hint="eastAsia"/>
          <w:lang w:eastAsia="ko-KR"/>
        </w:rPr>
        <w:t>일반정보</w:t>
      </w:r>
      <w:bookmarkEnd w:id="68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222115" cy="4558665"/>
            <wp:effectExtent l="19050" t="0" r="6985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4558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C7A57">
        <w:rPr>
          <w:rFonts w:hint="eastAsia"/>
          <w:lang w:eastAsia="ko-KR"/>
        </w:rPr>
        <w:t>기존설비번호를</w:t>
      </w:r>
      <w:r w:rsidRPr="00FC7A57">
        <w:rPr>
          <w:rFonts w:hint="eastAsia"/>
          <w:lang w:eastAsia="ko-KR"/>
        </w:rPr>
        <w:t xml:space="preserve"> </w:t>
      </w:r>
      <w:r w:rsidRPr="00FC7A57">
        <w:rPr>
          <w:rFonts w:hint="eastAsia"/>
          <w:lang w:eastAsia="ko-KR"/>
        </w:rPr>
        <w:t>입력합니다</w:t>
      </w:r>
      <w:r w:rsidRPr="00FC7A57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69" w:name="TS_800BFAE730DA4D5AB8EACE008E93B677"/>
      <w:bookmarkStart w:id="70" w:name="_Toc369507287"/>
      <w:bookmarkEnd w:id="69"/>
      <w:r>
        <w:rPr>
          <w:rFonts w:hint="eastAsia"/>
          <w:lang w:eastAsia="ko-KR"/>
        </w:rPr>
        <w:lastRenderedPageBreak/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 : </w:t>
      </w:r>
      <w:r>
        <w:rPr>
          <w:rFonts w:hint="eastAsia"/>
          <w:lang w:eastAsia="ko-KR"/>
        </w:rPr>
        <w:t>일반정보</w:t>
      </w:r>
      <w:bookmarkEnd w:id="70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3388360"/>
            <wp:effectExtent l="19050" t="0" r="8890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38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228600" cy="228600"/>
            <wp:effectExtent l="19050" t="0" r="0" b="0"/>
            <wp:docPr id="27" name="그림 2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71" w:name="TS_4706D1E0F88F445B979655CA2B937577"/>
      <w:bookmarkStart w:id="72" w:name="_Toc369507288"/>
      <w:bookmarkEnd w:id="71"/>
      <w:proofErr w:type="spellStart"/>
      <w:r>
        <w:rPr>
          <w:rFonts w:hint="eastAsia"/>
        </w:rPr>
        <w:t>달력</w:t>
      </w:r>
      <w:bookmarkEnd w:id="72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330960" cy="1290955"/>
            <wp:effectExtent l="19050" t="0" r="2540" b="0"/>
            <wp:docPr id="28" name="그림 2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129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Pr="00F20A9A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20A9A">
        <w:rPr>
          <w:lang w:eastAsia="ko-KR"/>
        </w:rPr>
        <w:t xml:space="preserve"> </w:t>
      </w:r>
      <w:r w:rsidRPr="00F20A9A">
        <w:rPr>
          <w:rFonts w:hint="eastAsia"/>
          <w:lang w:eastAsia="ko-KR"/>
        </w:rPr>
        <w:t> </w:t>
      </w:r>
      <w:r w:rsidR="00F20A9A" w:rsidRPr="00F20A9A">
        <w:rPr>
          <w:rFonts w:hint="eastAsia"/>
          <w:lang w:eastAsia="ko-KR"/>
        </w:rPr>
        <w:t>일자를</w:t>
      </w:r>
      <w:r w:rsidR="00F20A9A" w:rsidRPr="00F20A9A">
        <w:rPr>
          <w:rFonts w:hint="eastAsia"/>
          <w:lang w:eastAsia="ko-KR"/>
        </w:rPr>
        <w:t xml:space="preserve"> </w:t>
      </w:r>
      <w:r w:rsidR="00F20A9A" w:rsidRPr="00F20A9A">
        <w:rPr>
          <w:rFonts w:hint="eastAsia"/>
          <w:lang w:eastAsia="ko-KR"/>
        </w:rPr>
        <w:t>선택합니다</w:t>
      </w:r>
      <w:r w:rsidR="00F20A9A" w:rsidRPr="00F20A9A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</w:pPr>
      <w:bookmarkStart w:id="73" w:name="TS_283E33634A90466BA923477F74ACEE43"/>
      <w:bookmarkStart w:id="74" w:name="_Toc369507289"/>
      <w:bookmarkEnd w:id="73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74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72865" cy="5177155"/>
            <wp:effectExtent l="19050" t="0" r="0" b="0"/>
            <wp:docPr id="30" name="그림 3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517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C7A57">
        <w:rPr>
          <w:rFonts w:hint="eastAsia"/>
          <w:lang w:eastAsia="ko-KR"/>
        </w:rPr>
        <w:t>취득가액을</w:t>
      </w:r>
      <w:r w:rsidRPr="00FC7A57">
        <w:rPr>
          <w:rFonts w:hint="eastAsia"/>
          <w:lang w:eastAsia="ko-KR"/>
        </w:rPr>
        <w:t xml:space="preserve"> </w:t>
      </w:r>
      <w:r w:rsidRPr="00FC7A57">
        <w:rPr>
          <w:rFonts w:hint="eastAsia"/>
          <w:lang w:eastAsia="ko-KR"/>
        </w:rPr>
        <w:t>입력합니다</w:t>
      </w:r>
      <w:r w:rsidRPr="00FC7A57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75" w:name="TS_ED6EBB76DFAC4783858483F637E8BB3C"/>
      <w:bookmarkStart w:id="76" w:name="_Toc369507290"/>
      <w:bookmarkEnd w:id="75"/>
      <w:r>
        <w:rPr>
          <w:rFonts w:hint="eastAsia"/>
          <w:lang w:eastAsia="ko-KR"/>
        </w:rPr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 : </w:t>
      </w:r>
      <w:r>
        <w:rPr>
          <w:rFonts w:hint="eastAsia"/>
          <w:lang w:eastAsia="ko-KR"/>
        </w:rPr>
        <w:t>일반정보</w:t>
      </w:r>
      <w:bookmarkEnd w:id="76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50085" cy="1586865"/>
            <wp:effectExtent l="19050" t="0" r="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1586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lastRenderedPageBreak/>
        <w:t xml:space="preserve">(1)  </w:t>
      </w:r>
      <w:r w:rsidRPr="00FC7A57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필드를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클릭하여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활성화합니다</w:t>
      </w:r>
      <w:r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77" w:name="TS_5FB11AC9F45D4919853FD3F260FF8301"/>
      <w:bookmarkStart w:id="78" w:name="_Toc369507291"/>
      <w:bookmarkEnd w:id="77"/>
      <w:r>
        <w:rPr>
          <w:rFonts w:hint="eastAsia"/>
          <w:lang w:eastAsia="ko-KR"/>
        </w:rPr>
        <w:t>통화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키</w:t>
      </w:r>
      <w:r>
        <w:rPr>
          <w:rFonts w:hint="eastAsia"/>
          <w:lang w:eastAsia="ko-KR"/>
        </w:rPr>
        <w:t xml:space="preserve"> (1) 208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78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950085" cy="1586865"/>
            <wp:effectExtent l="19050" t="0" r="0" b="0"/>
            <wp:docPr id="32" name="그림 3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1586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4881245" cy="187960"/>
            <wp:effectExtent l="19050" t="0" r="0" b="0"/>
            <wp:docPr id="33" name="그림 3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24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79" w:name="TS_6F12E7ED46A646FB9B8834E0D4B9AA0B"/>
      <w:bookmarkStart w:id="80" w:name="_Toc369507292"/>
      <w:bookmarkEnd w:id="79"/>
      <w:proofErr w:type="spellStart"/>
      <w:r>
        <w:rPr>
          <w:rFonts w:hint="eastAsia"/>
        </w:rPr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80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3832225"/>
            <wp:effectExtent l="19050" t="0" r="8890" b="0"/>
            <wp:docPr id="34" name="그림 3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383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35" name="그림 3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81" w:name="TS_A3505198948E4F44A0B36C17DEEAE1C5"/>
      <w:bookmarkStart w:id="82" w:name="_Toc369507293"/>
      <w:bookmarkEnd w:id="81"/>
      <w:proofErr w:type="spellStart"/>
      <w:r>
        <w:rPr>
          <w:rFonts w:hint="eastAsia"/>
        </w:rPr>
        <w:lastRenderedPageBreak/>
        <w:t>달력</w:t>
      </w:r>
      <w:bookmarkEnd w:id="82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330960" cy="1290955"/>
            <wp:effectExtent l="19050" t="0" r="2540" b="0"/>
            <wp:docPr id="36" name="그림 3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129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FC7A57">
        <w:rPr>
          <w:rFonts w:hint="eastAsia"/>
          <w:b/>
          <w:lang w:eastAsia="ko-KR"/>
        </w:rPr>
        <w:t> </w:t>
      </w:r>
      <w:r w:rsidR="00F20A9A">
        <w:rPr>
          <w:rFonts w:hint="eastAsia"/>
          <w:noProof/>
          <w:lang w:eastAsia="ko-KR" w:bidi="ar-SA"/>
        </w:rPr>
        <w:t>일자를</w:t>
      </w:r>
      <w:r w:rsidR="00F20A9A">
        <w:rPr>
          <w:rFonts w:hint="eastAsia"/>
          <w:noProof/>
          <w:lang w:eastAsia="ko-KR" w:bidi="ar-SA"/>
        </w:rPr>
        <w:t xml:space="preserve"> </w:t>
      </w:r>
      <w:r w:rsidR="00F20A9A">
        <w:rPr>
          <w:rFonts w:hint="eastAsia"/>
          <w:noProof/>
          <w:lang w:eastAsia="ko-KR" w:bidi="ar-SA"/>
        </w:rPr>
        <w:t>선택합니다</w:t>
      </w:r>
      <w:r w:rsidR="00F20A9A">
        <w:rPr>
          <w:rFonts w:hint="eastAsia"/>
          <w:noProof/>
          <w:lang w:eastAsia="ko-KR" w:bidi="ar-SA"/>
        </w:rPr>
        <w:t>.</w:t>
      </w:r>
    </w:p>
    <w:p w:rsidR="00FC7A57" w:rsidRDefault="00FC7A57" w:rsidP="00FC7A57">
      <w:pPr>
        <w:pStyle w:val="3"/>
      </w:pPr>
      <w:bookmarkStart w:id="83" w:name="TS_900A43F3D8984022B48913DF276736D4"/>
      <w:bookmarkStart w:id="84" w:name="_Toc369507294"/>
      <w:bookmarkEnd w:id="83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84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450715" cy="5808980"/>
            <wp:effectExtent l="19050" t="0" r="6985" b="0"/>
            <wp:docPr id="38" name="그림 3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715" cy="580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C7A57">
        <w:rPr>
          <w:rFonts w:hint="eastAsia"/>
          <w:lang w:eastAsia="ko-KR"/>
        </w:rPr>
        <w:t>제작업체를</w:t>
      </w:r>
      <w:r w:rsidRPr="00FC7A57">
        <w:rPr>
          <w:rFonts w:hint="eastAsia"/>
          <w:lang w:eastAsia="ko-KR"/>
        </w:rPr>
        <w:t xml:space="preserve"> </w:t>
      </w:r>
      <w:r w:rsidRPr="00FC7A57">
        <w:rPr>
          <w:rFonts w:hint="eastAsia"/>
          <w:lang w:eastAsia="ko-KR"/>
        </w:rPr>
        <w:t>입력합니다</w:t>
      </w:r>
      <w:r w:rsidRPr="00FC7A57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85" w:name="TS_D4FBFB3B1BBA49E0891759B3F745E014"/>
      <w:bookmarkStart w:id="86" w:name="_Toc369507295"/>
      <w:bookmarkEnd w:id="85"/>
      <w:r>
        <w:rPr>
          <w:rFonts w:hint="eastAsia"/>
          <w:lang w:eastAsia="ko-KR"/>
        </w:rPr>
        <w:lastRenderedPageBreak/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 : </w:t>
      </w:r>
      <w:r>
        <w:rPr>
          <w:rFonts w:hint="eastAsia"/>
          <w:lang w:eastAsia="ko-KR"/>
        </w:rPr>
        <w:t>일반정보</w:t>
      </w:r>
      <w:bookmarkEnd w:id="86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4679315"/>
            <wp:effectExtent l="19050" t="0" r="0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467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511175" cy="228600"/>
            <wp:effectExtent l="19050" t="0" r="3175" b="0"/>
            <wp:docPr id="40" name="그림 4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ieldicon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87" w:name="TS_9A5922A8FC9E4255A8241EBC1DF12BF8"/>
      <w:bookmarkStart w:id="88" w:name="_Toc369507296"/>
      <w:bookmarkEnd w:id="87"/>
      <w:proofErr w:type="spellStart"/>
      <w:r>
        <w:rPr>
          <w:rFonts w:hint="eastAsia"/>
        </w:rPr>
        <w:t>제조국</w:t>
      </w:r>
      <w:proofErr w:type="spellEnd"/>
      <w:r>
        <w:rPr>
          <w:rFonts w:hint="eastAsia"/>
        </w:rPr>
        <w:t xml:space="preserve"> (1) 245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88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465580" cy="1317625"/>
            <wp:effectExtent l="19050" t="0" r="1270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31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3644265" cy="187960"/>
            <wp:effectExtent l="19050" t="0" r="0" b="0"/>
            <wp:docPr id="42" name="그림 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ieldicon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26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89" w:name="TS_A5ACCDB595BB4EB89A34DBBEF00FFE1D"/>
      <w:bookmarkStart w:id="90" w:name="_Toc369507297"/>
      <w:bookmarkEnd w:id="89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90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993515" cy="6024245"/>
            <wp:effectExtent l="19050" t="0" r="6985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515" cy="6024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C7A57">
        <w:rPr>
          <w:rFonts w:hint="eastAsia"/>
          <w:lang w:eastAsia="ko-KR"/>
        </w:rPr>
        <w:t>모델번호를</w:t>
      </w:r>
      <w:r w:rsidRPr="00FC7A57">
        <w:rPr>
          <w:rFonts w:hint="eastAsia"/>
          <w:lang w:eastAsia="ko-KR"/>
        </w:rPr>
        <w:t xml:space="preserve"> </w:t>
      </w:r>
      <w:r w:rsidRPr="00FC7A57">
        <w:rPr>
          <w:rFonts w:hint="eastAsia"/>
          <w:lang w:eastAsia="ko-KR"/>
        </w:rPr>
        <w:t>입력합니다</w:t>
      </w:r>
      <w:r w:rsidRPr="00FC7A57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91" w:name="TS_62016043B5014B8A870DA1BDB0022340"/>
      <w:bookmarkStart w:id="92" w:name="_Toc369507298"/>
      <w:bookmarkEnd w:id="91"/>
      <w:r>
        <w:rPr>
          <w:rFonts w:hint="eastAsia"/>
          <w:lang w:eastAsia="ko-KR"/>
        </w:rPr>
        <w:lastRenderedPageBreak/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 : </w:t>
      </w:r>
      <w:r>
        <w:rPr>
          <w:rFonts w:hint="eastAsia"/>
          <w:lang w:eastAsia="ko-KR"/>
        </w:rPr>
        <w:t>일반정보</w:t>
      </w:r>
      <w:bookmarkEnd w:id="92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4867910"/>
            <wp:effectExtent l="19050" t="0" r="0" b="0"/>
            <wp:docPr id="44" name="그림 4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4867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>(1) </w:t>
      </w:r>
      <w:proofErr w:type="spellStart"/>
      <w:r w:rsidRPr="00FC7A57">
        <w:rPr>
          <w:rFonts w:hint="eastAsia"/>
        </w:rPr>
        <w:t>연도를</w:t>
      </w:r>
      <w:proofErr w:type="spellEnd"/>
      <w:r w:rsidRPr="00FC7A57">
        <w:rPr>
          <w:rFonts w:hint="eastAsia"/>
        </w:rPr>
        <w:t xml:space="preserve"> </w:t>
      </w:r>
      <w:proofErr w:type="spellStart"/>
      <w:r w:rsidRPr="00FC7A57">
        <w:rPr>
          <w:rFonts w:hint="eastAsia"/>
        </w:rPr>
        <w:t>입력합니다</w:t>
      </w:r>
      <w:proofErr w:type="spellEnd"/>
      <w:r w:rsidRPr="00FC7A57"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93" w:name="TS_9DA93191EF1F401EBC7C399AAEBF3A27"/>
      <w:bookmarkStart w:id="94" w:name="_Toc369507299"/>
      <w:bookmarkEnd w:id="93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94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13070" cy="4572000"/>
            <wp:effectExtent l="19050" t="0" r="0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307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>(1) </w:t>
      </w:r>
      <w:proofErr w:type="spellStart"/>
      <w:r w:rsidRPr="00FC7A57">
        <w:rPr>
          <w:rFonts w:hint="eastAsia"/>
        </w:rPr>
        <w:t>월을</w:t>
      </w:r>
      <w:proofErr w:type="spellEnd"/>
      <w:r w:rsidRPr="00FC7A57">
        <w:rPr>
          <w:rFonts w:hint="eastAsia"/>
        </w:rPr>
        <w:t xml:space="preserve"> </w:t>
      </w:r>
      <w:proofErr w:type="spellStart"/>
      <w:r w:rsidRPr="00FC7A57">
        <w:rPr>
          <w:rFonts w:hint="eastAsia"/>
        </w:rPr>
        <w:t>입력합니다</w:t>
      </w:r>
      <w:proofErr w:type="spellEnd"/>
      <w:r w:rsidRPr="00FC7A57"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95" w:name="TS_5928B19B05A44E20A40E4C713353F26F"/>
      <w:bookmarkStart w:id="96" w:name="_Toc369507300"/>
      <w:bookmarkEnd w:id="95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96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450715" cy="6239510"/>
            <wp:effectExtent l="19050" t="0" r="6985" b="0"/>
            <wp:docPr id="46" name="그림 4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715" cy="623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C7A57">
        <w:rPr>
          <w:rFonts w:hint="eastAsia"/>
          <w:lang w:eastAsia="ko-KR"/>
        </w:rPr>
        <w:t>용도</w:t>
      </w:r>
      <w:r w:rsidRPr="00FC7A57">
        <w:rPr>
          <w:rFonts w:hint="eastAsia"/>
          <w:lang w:eastAsia="ko-KR"/>
        </w:rPr>
        <w:t>/</w:t>
      </w:r>
      <w:r w:rsidRPr="00FC7A57">
        <w:rPr>
          <w:rFonts w:hint="eastAsia"/>
          <w:lang w:eastAsia="ko-KR"/>
        </w:rPr>
        <w:t>형명을</w:t>
      </w:r>
      <w:r w:rsidRPr="00FC7A57">
        <w:rPr>
          <w:rFonts w:hint="eastAsia"/>
          <w:lang w:eastAsia="ko-KR"/>
        </w:rPr>
        <w:t xml:space="preserve"> </w:t>
      </w:r>
      <w:r w:rsidRPr="00FC7A57">
        <w:rPr>
          <w:rFonts w:hint="eastAsia"/>
          <w:lang w:eastAsia="ko-KR"/>
        </w:rPr>
        <w:t>입력합니다</w:t>
      </w:r>
      <w:r w:rsidRPr="00FC7A57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97" w:name="TS_954D2E85AEA74D8DB6041A6400E5CE84"/>
      <w:bookmarkStart w:id="98" w:name="_Toc369507301"/>
      <w:bookmarkEnd w:id="97"/>
      <w:r>
        <w:rPr>
          <w:rFonts w:hint="eastAsia"/>
          <w:lang w:eastAsia="ko-KR"/>
        </w:rPr>
        <w:lastRenderedPageBreak/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 : </w:t>
      </w:r>
      <w:r>
        <w:rPr>
          <w:rFonts w:hint="eastAsia"/>
          <w:lang w:eastAsia="ko-KR"/>
        </w:rPr>
        <w:t>일반정보</w:t>
      </w:r>
      <w:bookmarkEnd w:id="98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450715" cy="6441440"/>
            <wp:effectExtent l="19050" t="0" r="6985" b="0"/>
            <wp:docPr id="47" name="그림 4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b_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715" cy="6441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proofErr w:type="spellStart"/>
      <w:r w:rsidRPr="00FC7A57">
        <w:rPr>
          <w:rFonts w:hint="eastAsia"/>
          <w:lang w:eastAsia="ko-KR"/>
        </w:rPr>
        <w:t>제조자일련번호를</w:t>
      </w:r>
      <w:proofErr w:type="spellEnd"/>
      <w:r w:rsidRPr="00FC7A57">
        <w:rPr>
          <w:rFonts w:hint="eastAsia"/>
          <w:lang w:eastAsia="ko-KR"/>
        </w:rPr>
        <w:t xml:space="preserve"> </w:t>
      </w:r>
      <w:r w:rsidRPr="00FC7A57">
        <w:rPr>
          <w:rFonts w:hint="eastAsia"/>
          <w:lang w:eastAsia="ko-KR"/>
        </w:rPr>
        <w:t>입력합니다</w:t>
      </w:r>
      <w:r w:rsidRPr="00FC7A57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99" w:name="TS_10F0B22A8EE54459ADBECB9FBA19C753"/>
      <w:bookmarkStart w:id="100" w:name="_Toc369507302"/>
      <w:bookmarkEnd w:id="99"/>
      <w:r>
        <w:rPr>
          <w:rFonts w:hint="eastAsia"/>
          <w:lang w:eastAsia="ko-KR"/>
        </w:rPr>
        <w:lastRenderedPageBreak/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 : </w:t>
      </w:r>
      <w:r>
        <w:rPr>
          <w:rFonts w:hint="eastAsia"/>
          <w:lang w:eastAsia="ko-KR"/>
        </w:rPr>
        <w:t>일반정보</w:t>
      </w:r>
      <w:bookmarkEnd w:id="100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5311775"/>
            <wp:effectExtent l="19050" t="0" r="8890" b="0"/>
            <wp:docPr id="48" name="그림 4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mb_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31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C7A57">
        <w:rPr>
          <w:rFonts w:hint="eastAsia"/>
          <w:lang w:eastAsia="ko-KR"/>
        </w:rPr>
        <w:t>교정주기를</w:t>
      </w:r>
      <w:r w:rsidRPr="00FC7A57">
        <w:rPr>
          <w:rFonts w:hint="eastAsia"/>
          <w:lang w:eastAsia="ko-KR"/>
        </w:rPr>
        <w:t xml:space="preserve"> </w:t>
      </w:r>
      <w:r w:rsidRPr="00FC7A57">
        <w:rPr>
          <w:rFonts w:hint="eastAsia"/>
          <w:lang w:eastAsia="ko-KR"/>
        </w:rPr>
        <w:t>입력합니다</w:t>
      </w:r>
      <w:r w:rsidRPr="00FC7A57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101" w:name="TS_6144DEC932614A618F9DC40442721029"/>
      <w:bookmarkStart w:id="102" w:name="_Toc369507303"/>
      <w:bookmarkEnd w:id="101"/>
      <w:r>
        <w:rPr>
          <w:rFonts w:hint="eastAsia"/>
          <w:lang w:eastAsia="ko-KR"/>
        </w:rPr>
        <w:lastRenderedPageBreak/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 : </w:t>
      </w:r>
      <w:r>
        <w:rPr>
          <w:rFonts w:hint="eastAsia"/>
          <w:lang w:eastAsia="ko-KR"/>
        </w:rPr>
        <w:t>일반정보</w:t>
      </w:r>
      <w:bookmarkEnd w:id="102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5055870"/>
            <wp:effectExtent l="19050" t="0" r="3175" b="0"/>
            <wp:docPr id="49" name="그림 4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b_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5055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50" name="그림 5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03" w:name="TS_6D18E24779624862931B5F919C200736"/>
      <w:bookmarkStart w:id="104" w:name="_Toc369507304"/>
      <w:bookmarkEnd w:id="103"/>
      <w:proofErr w:type="spellStart"/>
      <w:r>
        <w:rPr>
          <w:rFonts w:hint="eastAsia"/>
        </w:rPr>
        <w:t>달력</w:t>
      </w:r>
      <w:bookmarkEnd w:id="104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330960" cy="1290955"/>
            <wp:effectExtent l="19050" t="0" r="2540" b="0"/>
            <wp:docPr id="51" name="그림 5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b_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129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FC7A57">
        <w:rPr>
          <w:rFonts w:hint="eastAsia"/>
          <w:b/>
          <w:lang w:eastAsia="ko-KR"/>
        </w:rPr>
        <w:t> </w:t>
      </w:r>
      <w:r w:rsidR="00F20A9A">
        <w:rPr>
          <w:rFonts w:hint="eastAsia"/>
          <w:noProof/>
          <w:lang w:eastAsia="ko-KR" w:bidi="ar-SA"/>
        </w:rPr>
        <w:t>일자를</w:t>
      </w:r>
      <w:r w:rsidR="00F20A9A">
        <w:rPr>
          <w:rFonts w:hint="eastAsia"/>
          <w:noProof/>
          <w:lang w:eastAsia="ko-KR" w:bidi="ar-SA"/>
        </w:rPr>
        <w:t xml:space="preserve"> </w:t>
      </w:r>
      <w:r w:rsidR="00F20A9A">
        <w:rPr>
          <w:rFonts w:hint="eastAsia"/>
          <w:noProof/>
          <w:lang w:eastAsia="ko-KR" w:bidi="ar-SA"/>
        </w:rPr>
        <w:t>선택합니다</w:t>
      </w:r>
      <w:r w:rsidR="00F20A9A">
        <w:rPr>
          <w:rFonts w:hint="eastAsia"/>
          <w:noProof/>
          <w:lang w:eastAsia="ko-KR" w:bidi="ar-SA"/>
        </w:rPr>
        <w:t>.</w:t>
      </w:r>
    </w:p>
    <w:p w:rsidR="00FC7A57" w:rsidRDefault="00FC7A57" w:rsidP="00FC7A57">
      <w:pPr>
        <w:pStyle w:val="3"/>
      </w:pPr>
      <w:bookmarkStart w:id="105" w:name="TS_25A0003D6FBC4094BF263ABC814EF222"/>
      <w:bookmarkStart w:id="106" w:name="_Toc369507305"/>
      <w:bookmarkEnd w:id="105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106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86400" cy="3724910"/>
            <wp:effectExtent l="19050" t="0" r="0" b="0"/>
            <wp:docPr id="53" name="그림 5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b_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2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54" name="그림 5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07" w:name="TS_ABA17422FE694EA9BEC9DEDBAD7F063D"/>
      <w:bookmarkStart w:id="108" w:name="_Toc369507306"/>
      <w:bookmarkEnd w:id="107"/>
      <w:proofErr w:type="spellStart"/>
      <w:r>
        <w:rPr>
          <w:rFonts w:hint="eastAsia"/>
        </w:rPr>
        <w:t>달력</w:t>
      </w:r>
      <w:bookmarkEnd w:id="108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330960" cy="1290955"/>
            <wp:effectExtent l="19050" t="0" r="2540" b="0"/>
            <wp:docPr id="55" name="그림 5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b_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129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FC7A57">
        <w:rPr>
          <w:rFonts w:hint="eastAsia"/>
          <w:b/>
          <w:lang w:eastAsia="ko-KR"/>
        </w:rPr>
        <w:t> </w:t>
      </w:r>
      <w:r w:rsidR="00F20A9A">
        <w:rPr>
          <w:rFonts w:hint="eastAsia"/>
          <w:noProof/>
          <w:lang w:eastAsia="ko-KR" w:bidi="ar-SA"/>
        </w:rPr>
        <w:t>일자를</w:t>
      </w:r>
      <w:r w:rsidR="00F20A9A">
        <w:rPr>
          <w:rFonts w:hint="eastAsia"/>
          <w:noProof/>
          <w:lang w:eastAsia="ko-KR" w:bidi="ar-SA"/>
        </w:rPr>
        <w:t xml:space="preserve"> </w:t>
      </w:r>
      <w:r w:rsidR="00F20A9A">
        <w:rPr>
          <w:rFonts w:hint="eastAsia"/>
          <w:noProof/>
          <w:lang w:eastAsia="ko-KR" w:bidi="ar-SA"/>
        </w:rPr>
        <w:t>선택합니다</w:t>
      </w:r>
      <w:r w:rsidR="00F20A9A">
        <w:rPr>
          <w:rFonts w:hint="eastAsia"/>
          <w:noProof/>
          <w:lang w:eastAsia="ko-KR" w:bidi="ar-SA"/>
        </w:rPr>
        <w:t>.</w:t>
      </w:r>
    </w:p>
    <w:p w:rsidR="00FC7A57" w:rsidRDefault="00FC7A57" w:rsidP="00FC7A57">
      <w:pPr>
        <w:pStyle w:val="3"/>
      </w:pPr>
      <w:bookmarkStart w:id="109" w:name="TS_B9451B07254343D4A9EA63107DC67292"/>
      <w:bookmarkStart w:id="110" w:name="_Toc369507307"/>
      <w:bookmarkEnd w:id="109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110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711575" cy="5607685"/>
            <wp:effectExtent l="19050" t="0" r="3175" b="0"/>
            <wp:docPr id="57" name="그림 5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b_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560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58" name="그림 5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fieldicon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11" w:name="TS_940F4C110ACA4E5AA43C52D3E446C6A6"/>
      <w:bookmarkStart w:id="112" w:name="_Toc369507308"/>
      <w:bookmarkEnd w:id="111"/>
      <w:r>
        <w:rPr>
          <w:rFonts w:hint="eastAsia"/>
        </w:rPr>
        <w:lastRenderedPageBreak/>
        <w:t>값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범위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제한</w:t>
      </w:r>
      <w:proofErr w:type="spellEnd"/>
      <w:r>
        <w:rPr>
          <w:rFonts w:hint="eastAsia"/>
        </w:rPr>
        <w:t xml:space="preserve"> (1)</w:t>
      </w:r>
      <w:bookmarkEnd w:id="112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66645" cy="1654175"/>
            <wp:effectExtent l="19050" t="0" r="0" b="0"/>
            <wp:docPr id="59" name="그림 5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b_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65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="00F20A9A">
        <w:rPr>
          <w:rFonts w:hint="eastAsia"/>
          <w:lang w:eastAsia="ko-KR"/>
        </w:rPr>
        <w:t xml:space="preserve"> </w:t>
      </w:r>
      <w:r w:rsidR="00F20A9A">
        <w:rPr>
          <w:rFonts w:hint="eastAsia"/>
          <w:lang w:eastAsia="ko-KR"/>
        </w:rPr>
        <w:t>교정</w:t>
      </w:r>
      <w:r w:rsidR="00F20A9A">
        <w:rPr>
          <w:rFonts w:hint="eastAsia"/>
          <w:lang w:eastAsia="ko-KR"/>
        </w:rPr>
        <w:t xml:space="preserve"> </w:t>
      </w:r>
      <w:proofErr w:type="spellStart"/>
      <w:r w:rsidR="00F20A9A">
        <w:rPr>
          <w:rFonts w:hint="eastAsia"/>
          <w:lang w:eastAsia="ko-KR"/>
        </w:rPr>
        <w:t>업체명을</w:t>
      </w:r>
      <w:proofErr w:type="spellEnd"/>
      <w:r w:rsidR="00F20A9A">
        <w:rPr>
          <w:rFonts w:hint="eastAsia"/>
          <w:lang w:eastAsia="ko-KR"/>
        </w:rPr>
        <w:t xml:space="preserve"> </w:t>
      </w:r>
      <w:r w:rsidR="00F20A9A">
        <w:rPr>
          <w:rFonts w:hint="eastAsia"/>
          <w:lang w:eastAsia="ko-KR"/>
        </w:rPr>
        <w:t>입력합니다</w:t>
      </w:r>
      <w:r w:rsidR="00F20A9A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113" w:name="TS_FDE84162597B4BEEA911951138A5233F"/>
      <w:bookmarkStart w:id="114" w:name="_Toc369507309"/>
      <w:bookmarkEnd w:id="113"/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범위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제한</w:t>
      </w:r>
      <w:r>
        <w:rPr>
          <w:rFonts w:hint="eastAsia"/>
          <w:lang w:eastAsia="ko-KR"/>
        </w:rPr>
        <w:t xml:space="preserve"> (1)</w:t>
      </w:r>
      <w:bookmarkEnd w:id="114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66645" cy="1654175"/>
            <wp:effectExtent l="19050" t="0" r="0" b="0"/>
            <wp:docPr id="60" name="그림 6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imb_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65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b/>
        </w:rPr>
        <w:t xml:space="preserve">  </w:t>
      </w:r>
      <w:r w:rsidR="00907E1B">
        <w:rPr>
          <w:noProof/>
          <w:lang w:eastAsia="ko-KR" w:bidi="ar-SA"/>
        </w:rPr>
        <w:drawing>
          <wp:inline distT="0" distB="0" distL="0" distR="0">
            <wp:extent cx="255270" cy="215265"/>
            <wp:effectExtent l="19050" t="0" r="0" b="0"/>
            <wp:docPr id="61" name="그림 6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fieldicon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15" w:name="TS_24CC9B1A64904574A3905F9DACC4CCE4"/>
      <w:bookmarkStart w:id="116" w:name="_Toc369507310"/>
      <w:bookmarkEnd w:id="115"/>
      <w:r>
        <w:rPr>
          <w:rFonts w:hint="eastAsia"/>
        </w:rPr>
        <w:t>값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범위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제한</w:t>
      </w:r>
      <w:proofErr w:type="spellEnd"/>
      <w:r>
        <w:rPr>
          <w:rFonts w:hint="eastAsia"/>
        </w:rPr>
        <w:t xml:space="preserve"> (1) 1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116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070735"/>
            <wp:effectExtent l="19050" t="0" r="6985" b="0"/>
            <wp:docPr id="62" name="그림 6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imb_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070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lastRenderedPageBreak/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5956935" cy="215265"/>
            <wp:effectExtent l="19050" t="0" r="5715" b="0"/>
            <wp:docPr id="63" name="그림 6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fieldicon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93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17" w:name="TS_E053FB841F674FC18DCEDBB99ADF7FDF"/>
      <w:bookmarkStart w:id="118" w:name="_Toc369507311"/>
      <w:bookmarkEnd w:id="117"/>
      <w:proofErr w:type="spellStart"/>
      <w:r>
        <w:rPr>
          <w:rFonts w:hint="eastAsia"/>
        </w:rPr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일반정보</w:t>
      </w:r>
      <w:bookmarkEnd w:id="118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321685" cy="3321685"/>
            <wp:effectExtent l="19050" t="0" r="0" b="0"/>
            <wp:docPr id="64" name="그림 6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imb_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685" cy="332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766445" cy="147955"/>
            <wp:effectExtent l="19050" t="0" r="0" b="0"/>
            <wp:docPr id="65" name="그림 6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ieldicon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19" w:name="TS_9B3CB3FD72764CB3A57784FD30D78754"/>
      <w:bookmarkStart w:id="120" w:name="_Toc369507312"/>
      <w:bookmarkEnd w:id="119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위치정보</w:t>
      </w:r>
      <w:bookmarkEnd w:id="120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442335" cy="3899535"/>
            <wp:effectExtent l="19050" t="0" r="5715" b="0"/>
            <wp:docPr id="66" name="그림 6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imb_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335" cy="3899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578485" cy="228600"/>
            <wp:effectExtent l="19050" t="0" r="0" b="0"/>
            <wp:docPr id="67" name="그림 6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ieldicon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121" w:name="TS_6B7396130AB141E3A619DE88AEFBF0EA"/>
      <w:bookmarkStart w:id="122" w:name="_Toc369507313"/>
      <w:bookmarkEnd w:id="121"/>
      <w:r>
        <w:rPr>
          <w:rFonts w:hint="eastAsia"/>
          <w:lang w:eastAsia="ko-KR"/>
        </w:rPr>
        <w:t>유지보수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플랜트</w:t>
      </w:r>
      <w:r>
        <w:rPr>
          <w:rFonts w:hint="eastAsia"/>
          <w:lang w:eastAsia="ko-KR"/>
        </w:rPr>
        <w:t xml:space="preserve"> (1) 6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122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756535"/>
            <wp:effectExtent l="19050" t="0" r="6985" b="0"/>
            <wp:docPr id="68" name="그림 6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imb_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lastRenderedPageBreak/>
        <w:t>(1) </w:t>
      </w:r>
      <w:r w:rsidR="00F20A9A">
        <w:rPr>
          <w:rFonts w:hint="eastAsia"/>
          <w:b/>
          <w:lang w:eastAsia="ko-KR"/>
        </w:rPr>
        <w:t xml:space="preserve"> </w:t>
      </w:r>
      <w:r w:rsidR="00F20A9A">
        <w:rPr>
          <w:rFonts w:hint="eastAsia"/>
          <w:lang w:eastAsia="ko-KR"/>
        </w:rPr>
        <w:t>유지보수</w:t>
      </w:r>
      <w:r>
        <w:rPr>
          <w:rFonts w:hint="eastAsia"/>
          <w:lang w:eastAsia="ko-KR"/>
        </w:rPr>
        <w:t xml:space="preserve"> </w:t>
      </w:r>
      <w:r w:rsidR="00F20A9A">
        <w:rPr>
          <w:rFonts w:hint="eastAsia"/>
          <w:lang w:eastAsia="ko-KR"/>
        </w:rPr>
        <w:t>플랜트를</w:t>
      </w:r>
      <w:r w:rsidR="00F20A9A">
        <w:rPr>
          <w:rFonts w:hint="eastAsia"/>
          <w:lang w:eastAsia="ko-KR"/>
        </w:rPr>
        <w:t xml:space="preserve"> </w:t>
      </w:r>
      <w:r w:rsidR="00F20A9A">
        <w:rPr>
          <w:rFonts w:hint="eastAsia"/>
          <w:lang w:eastAsia="ko-KR"/>
        </w:rPr>
        <w:t>선택합니다</w:t>
      </w:r>
      <w:r w:rsidR="00F20A9A"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</w:pPr>
      <w:bookmarkStart w:id="123" w:name="TS_D058320DCAC349C891C98618A846E1B9"/>
      <w:bookmarkStart w:id="124" w:name="_Toc369507314"/>
      <w:bookmarkEnd w:id="123"/>
      <w:proofErr w:type="spellStart"/>
      <w:r>
        <w:rPr>
          <w:rFonts w:hint="eastAsia"/>
        </w:rPr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위치정보</w:t>
      </w:r>
      <w:bookmarkEnd w:id="124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088130" cy="4141470"/>
            <wp:effectExtent l="19050" t="0" r="7620" b="0"/>
            <wp:docPr id="69" name="그림 6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b_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130" cy="414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70" name="그림 7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125" w:name="TS_4E4768E2298E4EC0841A085176E63533"/>
      <w:bookmarkStart w:id="126" w:name="_Toc369507315"/>
      <w:bookmarkEnd w:id="125"/>
      <w:r>
        <w:rPr>
          <w:rFonts w:hint="eastAsia"/>
          <w:lang w:eastAsia="ko-KR"/>
        </w:rPr>
        <w:t>유지보수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오브젝트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위치</w:t>
      </w:r>
      <w:r>
        <w:rPr>
          <w:rFonts w:hint="eastAsia"/>
          <w:lang w:eastAsia="ko-KR"/>
        </w:rPr>
        <w:t xml:space="preserve"> (1) 159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126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111375" cy="2003425"/>
            <wp:effectExtent l="19050" t="0" r="3175" b="0"/>
            <wp:docPr id="71" name="그림 7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imb_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200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lastRenderedPageBreak/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5284470" cy="187960"/>
            <wp:effectExtent l="19050" t="0" r="0" b="0"/>
            <wp:docPr id="72" name="그림 7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fieldicon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447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27" w:name="TS_E4B7B27B0C26439FB7CC3B0BA17A3E35"/>
      <w:bookmarkStart w:id="128" w:name="_Toc369507316"/>
      <w:bookmarkEnd w:id="127"/>
      <w:proofErr w:type="spellStart"/>
      <w:r>
        <w:rPr>
          <w:rFonts w:hint="eastAsia"/>
        </w:rPr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위치정보</w:t>
      </w:r>
      <w:bookmarkEnd w:id="128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442335" cy="4343400"/>
            <wp:effectExtent l="19050" t="0" r="5715" b="0"/>
            <wp:docPr id="73" name="그림 7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mb_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2335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457200" cy="187960"/>
            <wp:effectExtent l="19050" t="0" r="0" b="0"/>
            <wp:docPr id="74" name="그림 7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fieldicon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29" w:name="TS_7277D3E22F7240669DC331187523CAC7"/>
      <w:bookmarkStart w:id="130" w:name="_Toc369507317"/>
      <w:bookmarkEnd w:id="129"/>
      <w:proofErr w:type="spellStart"/>
      <w:r>
        <w:rPr>
          <w:rFonts w:hint="eastAsia"/>
        </w:rPr>
        <w:t>관리파트</w:t>
      </w:r>
      <w:proofErr w:type="spellEnd"/>
      <w:r>
        <w:rPr>
          <w:rFonts w:hint="eastAsia"/>
        </w:rPr>
        <w:t xml:space="preserve"> (1) 14 </w:t>
      </w:r>
      <w:proofErr w:type="spellStart"/>
      <w:r>
        <w:rPr>
          <w:rFonts w:hint="eastAsia"/>
        </w:rPr>
        <w:t>엔트리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있음</w:t>
      </w:r>
      <w:bookmarkEnd w:id="130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506220" cy="1922780"/>
            <wp:effectExtent l="19050" t="0" r="0" b="0"/>
            <wp:docPr id="75" name="그림 7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imb_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1922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lastRenderedPageBreak/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3778885" cy="187960"/>
            <wp:effectExtent l="19050" t="0" r="0" b="0"/>
            <wp:docPr id="76" name="그림 7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fieldicon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88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31" w:name="TS_9F1E8703041F4823A62243C3D7339741"/>
      <w:bookmarkStart w:id="132" w:name="_Toc369507318"/>
      <w:bookmarkEnd w:id="131"/>
      <w:proofErr w:type="spellStart"/>
      <w:r>
        <w:rPr>
          <w:rFonts w:hint="eastAsia"/>
        </w:rPr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위치정보</w:t>
      </w:r>
      <w:bookmarkEnd w:id="132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940175" cy="4558665"/>
            <wp:effectExtent l="19050" t="0" r="3175" b="0"/>
            <wp:docPr id="77" name="그림 7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imb_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0175" cy="4558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78" name="그림 7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33" w:name="TS_04920FA87EAA41FEA8D9F7C4F968D5D7"/>
      <w:bookmarkStart w:id="134" w:name="_Toc369507319"/>
      <w:bookmarkEnd w:id="133"/>
      <w:proofErr w:type="spellStart"/>
      <w:r>
        <w:rPr>
          <w:rFonts w:hint="eastAsia"/>
        </w:rPr>
        <w:t>작업장</w:t>
      </w:r>
      <w:proofErr w:type="spellEnd"/>
      <w:r>
        <w:rPr>
          <w:rFonts w:hint="eastAsia"/>
        </w:rPr>
        <w:t xml:space="preserve"> (1)</w:t>
      </w:r>
      <w:bookmarkEnd w:id="134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66645" cy="1250315"/>
            <wp:effectExtent l="19050" t="0" r="0" b="0"/>
            <wp:docPr id="79" name="그림 7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mb_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25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C7A57">
        <w:rPr>
          <w:b/>
          <w:lang w:eastAsia="ko-KR"/>
        </w:rPr>
        <w:t xml:space="preserve">  </w:t>
      </w:r>
      <w:r w:rsidR="00907E1B">
        <w:rPr>
          <w:noProof/>
          <w:lang w:eastAsia="ko-KR" w:bidi="ar-SA"/>
        </w:rPr>
        <w:drawing>
          <wp:inline distT="0" distB="0" distL="0" distR="0">
            <wp:extent cx="255270" cy="215265"/>
            <wp:effectExtent l="19050" t="0" r="0" b="0"/>
            <wp:docPr id="80" name="그림 8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fieldicon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해당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워크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센터를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선택하십시오</w:t>
      </w:r>
      <w:r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135" w:name="TS_180944C619E8461A857F4557D8A1E7B2"/>
      <w:bookmarkStart w:id="136" w:name="_Toc369507320"/>
      <w:bookmarkEnd w:id="135"/>
      <w:r>
        <w:rPr>
          <w:rFonts w:hint="eastAsia"/>
          <w:lang w:eastAsia="ko-KR"/>
        </w:rPr>
        <w:lastRenderedPageBreak/>
        <w:t>설비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 : </w:t>
      </w:r>
      <w:r>
        <w:rPr>
          <w:rFonts w:hint="eastAsia"/>
          <w:lang w:eastAsia="ko-KR"/>
        </w:rPr>
        <w:t>위치정보</w:t>
      </w:r>
      <w:bookmarkEnd w:id="136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316730" cy="3321685"/>
            <wp:effectExtent l="19050" t="0" r="7620" b="0"/>
            <wp:docPr id="81" name="그림 8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imb_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730" cy="332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FC7A57">
        <w:rPr>
          <w:rFonts w:hint="eastAsia"/>
          <w:b/>
          <w:lang w:eastAsia="ko-KR"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645160" cy="174625"/>
            <wp:effectExtent l="19050" t="0" r="2540" b="0"/>
            <wp:docPr id="82" name="그림 8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fieldicon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  <w:r w:rsidR="00F20A9A">
        <w:rPr>
          <w:rFonts w:hint="eastAsia"/>
          <w:lang w:eastAsia="ko-KR"/>
        </w:rPr>
        <w:t xml:space="preserve"> (</w:t>
      </w:r>
      <w:r w:rsidR="00F20A9A">
        <w:rPr>
          <w:rFonts w:hint="eastAsia"/>
          <w:lang w:eastAsia="ko-KR"/>
        </w:rPr>
        <w:t>문서</w:t>
      </w:r>
      <w:r w:rsidR="00F20A9A">
        <w:rPr>
          <w:rFonts w:hint="eastAsia"/>
          <w:lang w:eastAsia="ko-KR"/>
        </w:rPr>
        <w:t xml:space="preserve"> </w:t>
      </w:r>
      <w:r w:rsidR="00F20A9A">
        <w:rPr>
          <w:rFonts w:hint="eastAsia"/>
          <w:lang w:eastAsia="ko-KR"/>
        </w:rPr>
        <w:t>첨부</w:t>
      </w:r>
      <w:r w:rsidR="00F20A9A">
        <w:rPr>
          <w:rFonts w:hint="eastAsia"/>
          <w:lang w:eastAsia="ko-KR"/>
        </w:rPr>
        <w:t xml:space="preserve"> </w:t>
      </w:r>
      <w:r w:rsidR="00F20A9A">
        <w:rPr>
          <w:rFonts w:hint="eastAsia"/>
          <w:lang w:eastAsia="ko-KR"/>
        </w:rPr>
        <w:t>필요</w:t>
      </w:r>
      <w:r w:rsidR="00F20A9A">
        <w:rPr>
          <w:rFonts w:hint="eastAsia"/>
          <w:lang w:eastAsia="ko-KR"/>
        </w:rPr>
        <w:t xml:space="preserve"> </w:t>
      </w:r>
      <w:r w:rsidR="00F20A9A">
        <w:rPr>
          <w:rFonts w:hint="eastAsia"/>
          <w:lang w:eastAsia="ko-KR"/>
        </w:rPr>
        <w:t>시</w:t>
      </w:r>
      <w:r w:rsidR="00F20A9A">
        <w:rPr>
          <w:rFonts w:hint="eastAsia"/>
          <w:lang w:eastAsia="ko-KR"/>
        </w:rPr>
        <w:t>)</w:t>
      </w:r>
    </w:p>
    <w:p w:rsidR="00FC7A57" w:rsidRDefault="00FC7A57" w:rsidP="00FC7A57">
      <w:pPr>
        <w:pStyle w:val="3"/>
      </w:pPr>
      <w:bookmarkStart w:id="137" w:name="TS_3A7017A05F464434B019BBE4E52A1D79"/>
      <w:bookmarkStart w:id="138" w:name="_Toc369507321"/>
      <w:bookmarkEnd w:id="137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관련문서</w:t>
      </w:r>
      <w:bookmarkEnd w:id="138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136515" cy="7045960"/>
            <wp:effectExtent l="19050" t="0" r="6985" b="0"/>
            <wp:docPr id="83" name="그림 8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imb_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515" cy="704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84" name="그림 8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fieldicon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39" w:name="TS_6A5B1F84679249599978886EE19AA11D"/>
      <w:bookmarkStart w:id="140" w:name="_Toc369507322"/>
      <w:bookmarkEnd w:id="139"/>
      <w:proofErr w:type="spellStart"/>
      <w:r>
        <w:rPr>
          <w:rFonts w:hint="eastAsia"/>
        </w:rPr>
        <w:lastRenderedPageBreak/>
        <w:t>선택문서유형</w:t>
      </w:r>
      <w:bookmarkEnd w:id="140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089025" cy="1613535"/>
            <wp:effectExtent l="19050" t="0" r="0" b="0"/>
            <wp:docPr id="85" name="그림 8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imb_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753110" cy="147955"/>
            <wp:effectExtent l="19050" t="0" r="8890" b="0"/>
            <wp:docPr id="86" name="그림 8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fieldicon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41" w:name="TS_2DDE64CB342A4AA589EE1AA9D50E7928"/>
      <w:bookmarkStart w:id="142" w:name="_Toc369507323"/>
      <w:bookmarkEnd w:id="141"/>
      <w:proofErr w:type="spellStart"/>
      <w:r>
        <w:rPr>
          <w:rFonts w:hint="eastAsia"/>
        </w:rPr>
        <w:t>문서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bookmarkEnd w:id="142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1896110"/>
            <wp:effectExtent l="19050" t="0" r="8890" b="0"/>
            <wp:docPr id="87" name="그림 8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imb_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>(1) </w:t>
      </w:r>
      <w:proofErr w:type="spellStart"/>
      <w:r w:rsidRPr="00FC7A57">
        <w:rPr>
          <w:rFonts w:hint="eastAsia"/>
        </w:rPr>
        <w:t>필드를</w:t>
      </w:r>
      <w:proofErr w:type="spellEnd"/>
      <w:r w:rsidRPr="00FC7A57">
        <w:rPr>
          <w:rFonts w:hint="eastAsia"/>
        </w:rPr>
        <w:t xml:space="preserve"> </w:t>
      </w:r>
      <w:proofErr w:type="spellStart"/>
      <w:r w:rsidRPr="00FC7A57">
        <w:rPr>
          <w:rFonts w:hint="eastAsia"/>
        </w:rPr>
        <w:t>클릭합니다</w:t>
      </w:r>
      <w:proofErr w:type="spellEnd"/>
      <w:r w:rsidRPr="00FC7A57">
        <w:rPr>
          <w:rFonts w:hint="eastAsia"/>
        </w:rPr>
        <w:t xml:space="preserve">. </w:t>
      </w:r>
    </w:p>
    <w:p w:rsidR="00FC7A57" w:rsidRDefault="00FC7A57" w:rsidP="00FC7A57">
      <w:pPr>
        <w:pStyle w:val="3"/>
        <w:rPr>
          <w:lang w:eastAsia="ko-KR"/>
        </w:rPr>
      </w:pPr>
      <w:bookmarkStart w:id="143" w:name="TS_6542B6518E094B26A576891AAEDAE619"/>
      <w:bookmarkStart w:id="144" w:name="_Toc369507324"/>
      <w:bookmarkEnd w:id="143"/>
      <w:r>
        <w:rPr>
          <w:rFonts w:hint="eastAsia"/>
          <w:lang w:eastAsia="ko-KR"/>
        </w:rPr>
        <w:lastRenderedPageBreak/>
        <w:t>문서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품질계측기</w:t>
      </w:r>
      <w:proofErr w:type="spellEnd"/>
      <w:r>
        <w:rPr>
          <w:rFonts w:hint="eastAsia"/>
          <w:lang w:eastAsia="ko-KR"/>
        </w:rPr>
        <w:t xml:space="preserve"> (KQ1)</w:t>
      </w:r>
      <w:bookmarkEnd w:id="144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3792220"/>
            <wp:effectExtent l="19050" t="0" r="5715" b="0"/>
            <wp:docPr id="88" name="그림 8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imb_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379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>(1) </w:t>
      </w:r>
      <w:proofErr w:type="spellStart"/>
      <w:r w:rsidRPr="00FC7A57">
        <w:rPr>
          <w:rFonts w:hint="eastAsia"/>
        </w:rPr>
        <w:t>문서명을</w:t>
      </w:r>
      <w:proofErr w:type="spellEnd"/>
      <w:r w:rsidRPr="00FC7A57">
        <w:rPr>
          <w:rFonts w:hint="eastAsia"/>
        </w:rPr>
        <w:t xml:space="preserve"> </w:t>
      </w:r>
      <w:proofErr w:type="spellStart"/>
      <w:r w:rsidRPr="00FC7A57">
        <w:rPr>
          <w:rFonts w:hint="eastAsia"/>
        </w:rPr>
        <w:t>입력합니다</w:t>
      </w:r>
      <w:proofErr w:type="spellEnd"/>
      <w:r w:rsidRPr="00FC7A57">
        <w:rPr>
          <w:rFonts w:hint="eastAsia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145" w:name="TS_AADC0ED04FB940B6BE7B026740A86B7C"/>
      <w:bookmarkStart w:id="146" w:name="_Toc369507325"/>
      <w:bookmarkEnd w:id="145"/>
      <w:r>
        <w:rPr>
          <w:rFonts w:hint="eastAsia"/>
          <w:lang w:eastAsia="ko-KR"/>
        </w:rPr>
        <w:lastRenderedPageBreak/>
        <w:t>문서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품질계측기</w:t>
      </w:r>
      <w:proofErr w:type="spellEnd"/>
      <w:r>
        <w:rPr>
          <w:rFonts w:hint="eastAsia"/>
          <w:lang w:eastAsia="ko-KR"/>
        </w:rPr>
        <w:t xml:space="preserve"> (KQ1)</w:t>
      </w:r>
      <w:bookmarkEnd w:id="146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5795645"/>
            <wp:effectExtent l="19050" t="0" r="8890" b="0"/>
            <wp:docPr id="89" name="그림 8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imb_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79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FC7A57">
        <w:rPr>
          <w:rFonts w:hint="eastAsia"/>
          <w:b/>
          <w:lang w:eastAsia="ko-KR"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201930" cy="161290"/>
            <wp:effectExtent l="19050" t="0" r="7620" b="0"/>
            <wp:docPr id="90" name="그림 9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fieldicon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문서를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선택하십시오</w:t>
      </w:r>
      <w:r>
        <w:rPr>
          <w:rFonts w:hint="eastAsia"/>
          <w:lang w:eastAsia="ko-KR"/>
        </w:rPr>
        <w:t>.</w:t>
      </w:r>
    </w:p>
    <w:p w:rsidR="00FC7A57" w:rsidRDefault="00FC7A57" w:rsidP="00FC7A57">
      <w:pPr>
        <w:pStyle w:val="3"/>
        <w:rPr>
          <w:lang w:eastAsia="ko-KR"/>
        </w:rPr>
      </w:pPr>
      <w:bookmarkStart w:id="147" w:name="TS_0A83CC8FD15141E88A328B8D751746FE"/>
      <w:bookmarkStart w:id="148" w:name="_Toc369507326"/>
      <w:bookmarkEnd w:id="147"/>
      <w:r>
        <w:rPr>
          <w:rFonts w:hint="eastAsia"/>
          <w:lang w:eastAsia="ko-KR"/>
        </w:rPr>
        <w:lastRenderedPageBreak/>
        <w:t>문서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기본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품질계측기</w:t>
      </w:r>
      <w:proofErr w:type="spellEnd"/>
      <w:r>
        <w:rPr>
          <w:rFonts w:hint="eastAsia"/>
          <w:lang w:eastAsia="ko-KR"/>
        </w:rPr>
        <w:t xml:space="preserve"> (KQ1)</w:t>
      </w:r>
      <w:bookmarkEnd w:id="148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91" name="그림 9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imb_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92" name="그림 9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fieldicon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FC7A57" w:rsidRDefault="00FC7A57" w:rsidP="00FC7A57">
      <w:pPr>
        <w:pStyle w:val="3"/>
      </w:pPr>
      <w:bookmarkStart w:id="149" w:name="TS_F01B79383EF340CBA6070FD279DD917E"/>
      <w:bookmarkStart w:id="150" w:name="_Toc369507327"/>
      <w:bookmarkEnd w:id="149"/>
      <w:proofErr w:type="spellStart"/>
      <w:r>
        <w:rPr>
          <w:rFonts w:hint="eastAsia"/>
        </w:rPr>
        <w:t>설비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 : </w:t>
      </w:r>
      <w:proofErr w:type="spellStart"/>
      <w:r>
        <w:rPr>
          <w:rFonts w:hint="eastAsia"/>
        </w:rPr>
        <w:t>관련문서</w:t>
      </w:r>
      <w:bookmarkEnd w:id="150"/>
      <w:proofErr w:type="spellEnd"/>
    </w:p>
    <w:p w:rsidR="00FC7A57" w:rsidRDefault="00907E1B" w:rsidP="00FC7A57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909445"/>
            <wp:effectExtent l="19050" t="0" r="4445" b="0"/>
            <wp:docPr id="93" name="그림 9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imb_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FC7A57" w:rsidRDefault="00FC7A57" w:rsidP="00FC7A57">
      <w:pPr>
        <w:pStyle w:val="p"/>
      </w:pPr>
      <w:r>
        <w:t xml:space="preserve">(1)  </w:t>
      </w:r>
      <w:r w:rsidRPr="00FC7A57">
        <w:rPr>
          <w:rFonts w:hint="eastAsia"/>
          <w:b/>
        </w:rPr>
        <w:t> </w:t>
      </w:r>
      <w:r w:rsidR="00907E1B">
        <w:rPr>
          <w:noProof/>
          <w:lang w:eastAsia="ko-KR" w:bidi="ar-SA"/>
        </w:rPr>
        <w:drawing>
          <wp:inline distT="0" distB="0" distL="0" distR="0">
            <wp:extent cx="147955" cy="147955"/>
            <wp:effectExtent l="19050" t="0" r="4445" b="0"/>
            <wp:docPr id="94" name="그림 9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fieldicon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FC7A57" w:rsidSect="00D2440A">
      <w:headerReference w:type="default" r:id="rId90"/>
      <w:footerReference w:type="default" r:id="rId91"/>
      <w:headerReference w:type="first" r:id="rId92"/>
      <w:footerReference w:type="first" r:id="rId93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805" w:rsidRDefault="008A7805" w:rsidP="00BA0026">
      <w:r>
        <w:separator/>
      </w:r>
    </w:p>
  </w:endnote>
  <w:endnote w:type="continuationSeparator" w:id="0">
    <w:p w:rsidR="008A7805" w:rsidRDefault="008A7805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907E1B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60CC5" w:rsidRPr="00760CC5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760CC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760CC5">
      <w:rPr>
        <w:sz w:val="18"/>
        <w:szCs w:val="18"/>
        <w:lang w:val="en-US"/>
      </w:rPr>
      <w:fldChar w:fldCharType="separate"/>
    </w:r>
    <w:r w:rsidR="00FC7A57">
      <w:rPr>
        <w:noProof/>
        <w:sz w:val="18"/>
        <w:szCs w:val="18"/>
        <w:lang w:val="en-US"/>
      </w:rPr>
      <w:t>2013-10-01</w:t>
    </w:r>
    <w:r w:rsidR="00760CC5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760CC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760CC5">
      <w:rPr>
        <w:sz w:val="18"/>
        <w:szCs w:val="18"/>
        <w:lang w:val="en-US"/>
      </w:rPr>
      <w:fldChar w:fldCharType="separate"/>
    </w:r>
    <w:r w:rsidR="00AB12EA">
      <w:rPr>
        <w:noProof/>
        <w:sz w:val="18"/>
        <w:szCs w:val="18"/>
        <w:lang w:val="en-US"/>
      </w:rPr>
      <w:t>2</w:t>
    </w:r>
    <w:r w:rsidR="00760CC5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907E1B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60CC5" w:rsidRPr="00760CC5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760CC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760CC5">
      <w:rPr>
        <w:sz w:val="18"/>
        <w:szCs w:val="18"/>
        <w:lang w:val="en-US"/>
      </w:rPr>
      <w:fldChar w:fldCharType="separate"/>
    </w:r>
    <w:r w:rsidR="00FC7A57">
      <w:rPr>
        <w:noProof/>
        <w:sz w:val="18"/>
        <w:szCs w:val="18"/>
        <w:lang w:val="en-US"/>
      </w:rPr>
      <w:t>2013-10-01</w:t>
    </w:r>
    <w:r w:rsidR="00760CC5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760CC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760CC5">
      <w:rPr>
        <w:sz w:val="18"/>
        <w:szCs w:val="18"/>
        <w:lang w:val="en-US"/>
      </w:rPr>
      <w:fldChar w:fldCharType="separate"/>
    </w:r>
    <w:r w:rsidR="00FC7A57">
      <w:rPr>
        <w:noProof/>
        <w:sz w:val="18"/>
        <w:szCs w:val="18"/>
        <w:lang w:val="en-US"/>
      </w:rPr>
      <w:t>1</w:t>
    </w:r>
    <w:r w:rsidR="00760CC5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805" w:rsidRDefault="008A7805" w:rsidP="00BA0026">
      <w:r>
        <w:separator/>
      </w:r>
    </w:p>
  </w:footnote>
  <w:footnote w:type="continuationSeparator" w:id="0">
    <w:p w:rsidR="008A7805" w:rsidRDefault="008A7805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760CC5" w:rsidP="007A50C0">
    <w:pPr>
      <w:pStyle w:val="TitleHeader"/>
    </w:pPr>
    <w:r>
      <w:fldChar w:fldCharType="begin"/>
    </w:r>
    <w:r w:rsidR="001D50F0">
      <w:instrText xml:space="preserve"> TITLE  </w:instrText>
    </w:r>
    <w:r>
      <w:fldChar w:fldCharType="separate"/>
    </w:r>
    <w:proofErr w:type="spellStart"/>
    <w:r w:rsidR="00FC7A57">
      <w:rPr>
        <w:rFonts w:hint="eastAsia"/>
      </w:rPr>
      <w:t>설비</w:t>
    </w:r>
    <w:proofErr w:type="spellEnd"/>
    <w:r w:rsidR="00FC7A57">
      <w:rPr>
        <w:rFonts w:hint="eastAsia"/>
      </w:rPr>
      <w:t xml:space="preserve"> </w:t>
    </w:r>
    <w:proofErr w:type="spellStart"/>
    <w:r w:rsidR="00FC7A57">
      <w:rPr>
        <w:rFonts w:hint="eastAsia"/>
      </w:rPr>
      <w:t>생성</w:t>
    </w:r>
    <w:proofErr w:type="spellEnd"/>
    <w:r>
      <w:fldChar w:fldCharType="end"/>
    </w:r>
  </w:p>
  <w:p w:rsidR="00EF6EAC" w:rsidRPr="00A751BD" w:rsidRDefault="00760CC5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760CC5" w:rsidP="00A751BD">
    <w:pPr>
      <w:pStyle w:val="TitleHeader"/>
    </w:pPr>
    <w:r>
      <w:fldChar w:fldCharType="begin"/>
    </w:r>
    <w:r w:rsidR="001D50F0">
      <w:instrText xml:space="preserve"> TITLE  </w:instrText>
    </w:r>
    <w:r>
      <w:fldChar w:fldCharType="separate"/>
    </w:r>
    <w:proofErr w:type="spellStart"/>
    <w:r w:rsidR="00FC7A57">
      <w:rPr>
        <w:rFonts w:hint="eastAsia"/>
      </w:rPr>
      <w:t>설비</w:t>
    </w:r>
    <w:proofErr w:type="spellEnd"/>
    <w:r w:rsidR="00FC7A57">
      <w:rPr>
        <w:rFonts w:hint="eastAsia"/>
      </w:rPr>
      <w:t xml:space="preserve"> </w:t>
    </w:r>
    <w:proofErr w:type="spellStart"/>
    <w:r w:rsidR="00FC7A57">
      <w:rPr>
        <w:rFonts w:hint="eastAsia"/>
      </w:rPr>
      <w:t>생성</w:t>
    </w:r>
    <w:proofErr w:type="spellEnd"/>
    <w:r>
      <w:fldChar w:fldCharType="end"/>
    </w:r>
  </w:p>
  <w:p w:rsidR="00EF6EAC" w:rsidRPr="008643CE" w:rsidRDefault="00760CC5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B6EE7DF4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proofState w:spelling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D17C8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D50F0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C7BD6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72F3"/>
    <w:rsid w:val="006947B4"/>
    <w:rsid w:val="006C47F2"/>
    <w:rsid w:val="006D17C8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60CC5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86959"/>
    <w:rsid w:val="0089161C"/>
    <w:rsid w:val="008927C6"/>
    <w:rsid w:val="008A7805"/>
    <w:rsid w:val="008A7BA2"/>
    <w:rsid w:val="008B05D4"/>
    <w:rsid w:val="008B2102"/>
    <w:rsid w:val="008E36DF"/>
    <w:rsid w:val="008F00F4"/>
    <w:rsid w:val="00907E1B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B12EA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E7F16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20A9A"/>
    <w:rsid w:val="00F219CB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C7A57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FC7A57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FC7A57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F20A9A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F20A9A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886959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6" Type="http://schemas.openxmlformats.org/officeDocument/2006/relationships/image" Target="media/image69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87" Type="http://schemas.openxmlformats.org/officeDocument/2006/relationships/image" Target="media/image80.png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90" Type="http://schemas.openxmlformats.org/officeDocument/2006/relationships/header" Target="header1.xml"/><Relationship Id="rId95" Type="http://schemas.openxmlformats.org/officeDocument/2006/relationships/theme" Target="theme/theme1.xml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93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6EF46-1AD9-4138-B686-30036CFD0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설비 생성</dc:title>
  <dc:creator/>
  <cp:lastModifiedBy/>
  <cp:revision>1</cp:revision>
  <dcterms:created xsi:type="dcterms:W3CDTF">2013-10-01T06:37:00Z</dcterms:created>
  <dcterms:modified xsi:type="dcterms:W3CDTF">2013-11-05T07:21:00Z</dcterms:modified>
</cp:coreProperties>
</file>