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195" w:rsidRDefault="00911195" w:rsidP="00911195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11195" w:rsidRDefault="00911195" w:rsidP="00911195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11195" w:rsidRDefault="00911195" w:rsidP="00911195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11195" w:rsidRPr="004B35D3" w:rsidRDefault="00911195" w:rsidP="00911195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 ERP 프로젝트</w:t>
      </w:r>
    </w:p>
    <w:p w:rsidR="00911195" w:rsidRDefault="00911195" w:rsidP="00D0162B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911195" w:rsidRDefault="00911195" w:rsidP="00911195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7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4548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생산품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검사 (합격)</w:t>
      </w:r>
    </w:p>
    <w:p w:rsidR="00911195" w:rsidRPr="003E6868" w:rsidRDefault="00911195" w:rsidP="00911195">
      <w:pPr>
        <w:rPr>
          <w:rFonts w:ascii="맑은 고딕" w:eastAsia="맑은 고딕" w:hAnsi="맑은 고딕"/>
          <w:szCs w:val="20"/>
          <w:lang w:eastAsia="ko-KR"/>
        </w:rPr>
      </w:pPr>
    </w:p>
    <w:p w:rsidR="00911195" w:rsidRPr="0044359C" w:rsidRDefault="00911195" w:rsidP="00911195">
      <w:pPr>
        <w:rPr>
          <w:rFonts w:ascii="맑은 고딕" w:eastAsia="맑은 고딕" w:hAnsi="맑은 고딕"/>
          <w:szCs w:val="20"/>
          <w:lang w:eastAsia="ko-KR"/>
        </w:rPr>
      </w:pPr>
    </w:p>
    <w:p w:rsidR="00911195" w:rsidRDefault="00911195" w:rsidP="00911195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911195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911195" w:rsidRPr="004B35D3" w:rsidRDefault="00911195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911195" w:rsidRPr="003E6868" w:rsidRDefault="003723B5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911195" w:rsidRDefault="007F719E" w:rsidP="00911195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911195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911195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911195" w:rsidRPr="003112F6" w:rsidRDefault="00911195" w:rsidP="009260BD">
            <w:pPr>
              <w:pStyle w:val="a9"/>
              <w:rPr>
                <w:b/>
                <w:color w:val="4F81BD"/>
              </w:rPr>
            </w:pPr>
          </w:p>
        </w:tc>
      </w:tr>
    </w:tbl>
    <w:p w:rsidR="00911195" w:rsidRDefault="00911195" w:rsidP="00911195">
      <w:pPr>
        <w:rPr>
          <w:rFonts w:ascii="맑은 고딕" w:eastAsia="맑은 고딕" w:hAnsi="맑은 고딕"/>
          <w:szCs w:val="20"/>
          <w:lang w:eastAsia="ko-KR"/>
        </w:rPr>
      </w:pPr>
    </w:p>
    <w:p w:rsidR="00911195" w:rsidRPr="004B35D3" w:rsidRDefault="00911195" w:rsidP="00911195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911195" w:rsidRPr="004B35D3" w:rsidRDefault="00911195" w:rsidP="00911195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911195" w:rsidRPr="004B35D3" w:rsidRDefault="00911195" w:rsidP="00911195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제/개정 이력</w:t>
      </w:r>
    </w:p>
    <w:p w:rsidR="00911195" w:rsidRPr="004B35D3" w:rsidRDefault="00911195" w:rsidP="00911195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 사유 및 내용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 일자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제/개정자</w:t>
            </w: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  <w:r w:rsidRPr="004B35D3">
              <w:rPr>
                <w:rFonts w:ascii="맑은 고딕" w:eastAsia="맑은 고딕" w:hAnsi="맑은 고딕" w:hint="eastAsia"/>
              </w:rPr>
              <w:t>초안 작성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AB7EDB" w:rsidRDefault="00911195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11195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95" w:rsidRPr="004B35D3" w:rsidRDefault="00911195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11195" w:rsidRPr="00804505" w:rsidRDefault="00911195" w:rsidP="00911195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911195" w:rsidRDefault="00911195" w:rsidP="00D0162B">
          <w:pPr>
            <w:pStyle w:val="TOC"/>
            <w:numPr>
              <w:ilvl w:val="0"/>
              <w:numId w:val="1"/>
            </w:numPr>
          </w:pPr>
          <w:r>
            <w:rPr>
              <w:lang w:val="ko-KR"/>
            </w:rPr>
            <w:t>목차</w:t>
          </w:r>
        </w:p>
        <w:p w:rsidR="000E7F6B" w:rsidRDefault="007F719E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7F719E">
            <w:rPr>
              <w:lang w:eastAsia="ko-KR"/>
            </w:rPr>
            <w:fldChar w:fldCharType="begin"/>
          </w:r>
          <w:r w:rsidR="00911195">
            <w:rPr>
              <w:lang w:eastAsia="ko-KR"/>
            </w:rPr>
            <w:instrText xml:space="preserve"> TOC \o "1-3" \h \z \u </w:instrText>
          </w:r>
          <w:r w:rsidRPr="007F719E">
            <w:rPr>
              <w:lang w:eastAsia="ko-KR"/>
            </w:rPr>
            <w:fldChar w:fldCharType="separate"/>
          </w:r>
          <w:hyperlink w:anchor="_Toc369506397" w:history="1">
            <w:r w:rsidR="000E7F6B" w:rsidRPr="00024AC8">
              <w:rPr>
                <w:rStyle w:val="a4"/>
                <w:noProof/>
                <w:lang w:eastAsia="ko-KR"/>
              </w:rPr>
              <w:t>1.1.</w:t>
            </w:r>
            <w:r w:rsidR="000E7F6B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  <w:lang w:eastAsia="ko-KR"/>
              </w:rPr>
              <w:t xml:space="preserve">Process </w:t>
            </w:r>
            <w:r w:rsidR="000E7F6B" w:rsidRPr="00024AC8">
              <w:rPr>
                <w:rStyle w:val="a4"/>
                <w:noProof/>
                <w:lang w:eastAsia="ko-KR"/>
              </w:rPr>
              <w:t>개요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_Toc369506397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398" w:history="1">
            <w:r w:rsidR="000E7F6B" w:rsidRPr="00024AC8">
              <w:rPr>
                <w:rStyle w:val="a4"/>
                <w:noProof/>
                <w:lang w:eastAsia="ko-KR"/>
              </w:rPr>
              <w:t>1.1.1.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  <w:lang w:eastAsia="ko-KR"/>
              </w:rPr>
              <w:t>정의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및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목적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_Toc369506398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399" w:history="1">
            <w:r w:rsidR="000E7F6B" w:rsidRPr="00024AC8">
              <w:rPr>
                <w:rStyle w:val="a4"/>
                <w:noProof/>
                <w:lang w:eastAsia="ko-KR"/>
              </w:rPr>
              <w:t>1.1.2.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  <w:lang w:eastAsia="ko-KR"/>
              </w:rPr>
              <w:t>운영원칙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_Toc369506399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0" w:history="1">
            <w:r w:rsidR="000E7F6B" w:rsidRPr="00024AC8">
              <w:rPr>
                <w:rStyle w:val="a4"/>
                <w:noProof/>
                <w:lang w:eastAsia="ko-KR"/>
              </w:rPr>
              <w:t>1.1.3.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  <w:lang w:eastAsia="ko-KR"/>
              </w:rPr>
              <w:t>프로세스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</w:rPr>
              <w:t xml:space="preserve"> 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6401" w:history="1">
            <w:r w:rsidR="000E7F6B" w:rsidRPr="00024AC8">
              <w:rPr>
                <w:rStyle w:val="a4"/>
                <w:noProof/>
              </w:rPr>
              <w:t>1.2.</w:t>
            </w:r>
            <w:r w:rsidR="000E7F6B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</w:rPr>
              <w:t>생산품검사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(</w:t>
            </w:r>
            <w:r w:rsidR="000E7F6B" w:rsidRPr="00024AC8">
              <w:rPr>
                <w:rStyle w:val="a4"/>
                <w:noProof/>
                <w:lang w:eastAsia="ko-KR"/>
              </w:rPr>
              <w:t>합격</w:t>
            </w:r>
            <w:r w:rsidR="000E7F6B" w:rsidRPr="00024AC8">
              <w:rPr>
                <w:rStyle w:val="a4"/>
                <w:noProof/>
                <w:lang w:eastAsia="ko-KR"/>
              </w:rPr>
              <w:t>)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2" w:history="1">
            <w:r w:rsidR="000E7F6B" w:rsidRPr="00024AC8">
              <w:rPr>
                <w:rStyle w:val="a4"/>
                <w:noProof/>
              </w:rPr>
              <w:t>1.2.1.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</w:rPr>
              <w:t>SAP Easy Access SEBANG ERP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3" w:history="1">
            <w:r w:rsidR="000E7F6B" w:rsidRPr="00024AC8">
              <w:rPr>
                <w:rStyle w:val="a4"/>
                <w:noProof/>
              </w:rPr>
              <w:t>1.2.2.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</w:rPr>
              <w:t>검사</w:t>
            </w:r>
            <w:r w:rsidR="000E7F6B" w:rsidRPr="00024AC8">
              <w:rPr>
                <w:rStyle w:val="a4"/>
                <w:noProof/>
              </w:rPr>
              <w:t xml:space="preserve"> </w:t>
            </w:r>
            <w:r w:rsidR="000E7F6B" w:rsidRPr="00024AC8">
              <w:rPr>
                <w:rStyle w:val="a4"/>
                <w:noProof/>
              </w:rPr>
              <w:t>로트</w:t>
            </w:r>
            <w:r w:rsidR="000E7F6B" w:rsidRPr="00024AC8">
              <w:rPr>
                <w:rStyle w:val="a4"/>
                <w:noProof/>
              </w:rPr>
              <w:t xml:space="preserve"> </w:t>
            </w:r>
            <w:r w:rsidR="000E7F6B" w:rsidRPr="00024AC8">
              <w:rPr>
                <w:rStyle w:val="a4"/>
                <w:noProof/>
              </w:rPr>
              <w:t>선택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4" w:history="1">
            <w:r w:rsidR="000E7F6B" w:rsidRPr="00024AC8">
              <w:rPr>
                <w:rStyle w:val="a4"/>
                <w:noProof/>
                <w:lang w:eastAsia="ko-KR"/>
              </w:rPr>
              <w:t>1.2.3.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  <w:lang w:eastAsia="ko-KR"/>
              </w:rPr>
              <w:t>검사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로트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출처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(1)</w:t>
            </w:r>
            <w:r w:rsidR="000E7F6B" w:rsidRPr="00024AC8">
              <w:rPr>
                <w:rStyle w:val="a4"/>
                <w:noProof/>
                <w:lang w:eastAsia="ko-KR"/>
              </w:rPr>
              <w:t>개인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값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리스트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: </w:t>
            </w:r>
            <w:r w:rsidR="000E7F6B" w:rsidRPr="00024AC8">
              <w:rPr>
                <w:rStyle w:val="a4"/>
                <w:noProof/>
                <w:lang w:eastAsia="ko-KR"/>
              </w:rPr>
              <w:t>검사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로트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출처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(1) 3 </w:t>
            </w:r>
            <w:r w:rsidR="000E7F6B" w:rsidRPr="00024AC8">
              <w:rPr>
                <w:rStyle w:val="a4"/>
                <w:noProof/>
                <w:lang w:eastAsia="ko-KR"/>
              </w:rPr>
              <w:t>엔트리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있음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5" w:history="1">
            <w:r w:rsidR="000E7F6B" w:rsidRPr="00024AC8">
              <w:rPr>
                <w:rStyle w:val="a4"/>
                <w:noProof/>
              </w:rPr>
              <w:t>1.2.4.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</w:rPr>
              <w:t>검사</w:t>
            </w:r>
            <w:r w:rsidR="000E7F6B" w:rsidRPr="00024AC8">
              <w:rPr>
                <w:rStyle w:val="a4"/>
                <w:noProof/>
              </w:rPr>
              <w:t xml:space="preserve"> </w:t>
            </w:r>
            <w:r w:rsidR="000E7F6B" w:rsidRPr="00024AC8">
              <w:rPr>
                <w:rStyle w:val="a4"/>
                <w:noProof/>
              </w:rPr>
              <w:t>로트</w:t>
            </w:r>
            <w:r w:rsidR="000E7F6B" w:rsidRPr="00024AC8">
              <w:rPr>
                <w:rStyle w:val="a4"/>
                <w:noProof/>
              </w:rPr>
              <w:t xml:space="preserve"> </w:t>
            </w:r>
            <w:r w:rsidR="000E7F6B" w:rsidRPr="00024AC8">
              <w:rPr>
                <w:rStyle w:val="a4"/>
                <w:noProof/>
              </w:rPr>
              <w:t>선택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6" w:history="1">
            <w:r w:rsidR="000E7F6B" w:rsidRPr="00024AC8">
              <w:rPr>
                <w:rStyle w:val="a4"/>
                <w:noProof/>
                <w:lang w:eastAsia="ko-KR"/>
              </w:rPr>
              <w:t>1.2.5.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  <w:lang w:eastAsia="ko-KR"/>
              </w:rPr>
              <w:t>검사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로트에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대한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데이터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변경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: </w:t>
            </w:r>
            <w:r w:rsidR="000E7F6B" w:rsidRPr="00024AC8">
              <w:rPr>
                <w:rStyle w:val="a4"/>
                <w:noProof/>
                <w:lang w:eastAsia="ko-KR"/>
              </w:rPr>
              <w:t>검사로트에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대한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작업리스트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7" w:history="1">
            <w:r w:rsidR="000E7F6B" w:rsidRPr="00024AC8">
              <w:rPr>
                <w:rStyle w:val="a4"/>
                <w:noProof/>
                <w:lang w:eastAsia="ko-KR"/>
              </w:rPr>
              <w:t>1.2.6.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  <w:lang w:eastAsia="ko-KR"/>
              </w:rPr>
              <w:t>검사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로트에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대한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데이터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변경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: </w:t>
            </w:r>
            <w:r w:rsidR="000E7F6B" w:rsidRPr="00024AC8">
              <w:rPr>
                <w:rStyle w:val="a4"/>
                <w:noProof/>
                <w:lang w:eastAsia="ko-KR"/>
              </w:rPr>
              <w:t>검사로트에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대한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작업리스트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8" w:history="1">
            <w:r w:rsidR="000E7F6B" w:rsidRPr="00024AC8">
              <w:rPr>
                <w:rStyle w:val="a4"/>
                <w:noProof/>
              </w:rPr>
              <w:t>1.2.7.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</w:rPr>
              <w:t>사용결정기록</w:t>
            </w:r>
            <w:r w:rsidR="000E7F6B" w:rsidRPr="00024AC8">
              <w:rPr>
                <w:rStyle w:val="a4"/>
                <w:noProof/>
              </w:rPr>
              <w:t xml:space="preserve">: </w:t>
            </w:r>
            <w:r w:rsidR="000E7F6B" w:rsidRPr="00024AC8">
              <w:rPr>
                <w:rStyle w:val="a4"/>
                <w:noProof/>
              </w:rPr>
              <w:t>결함개요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09" w:history="1">
            <w:r w:rsidR="000E7F6B" w:rsidRPr="00024AC8">
              <w:rPr>
                <w:rStyle w:val="a4"/>
                <w:noProof/>
                <w:lang w:eastAsia="ko-KR"/>
              </w:rPr>
              <w:t>1.2.8.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  <w:lang w:eastAsia="ko-KR"/>
              </w:rPr>
              <w:t>검사로트에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대한</w:t>
            </w:r>
            <w:r w:rsidR="000E7F6B" w:rsidRPr="00024AC8">
              <w:rPr>
                <w:rStyle w:val="a4"/>
                <w:noProof/>
                <w:lang w:eastAsia="ko-KR"/>
              </w:rPr>
              <w:t xml:space="preserve"> </w:t>
            </w:r>
            <w:r w:rsidR="000E7F6B" w:rsidRPr="00024AC8">
              <w:rPr>
                <w:rStyle w:val="a4"/>
                <w:noProof/>
                <w:lang w:eastAsia="ko-KR"/>
              </w:rPr>
              <w:t>용도결정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E7F6B" w:rsidRDefault="007F719E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6410" w:history="1">
            <w:r w:rsidR="000E7F6B" w:rsidRPr="00024AC8">
              <w:rPr>
                <w:rStyle w:val="a4"/>
                <w:noProof/>
              </w:rPr>
              <w:t>1.2.9.</w:t>
            </w:r>
            <w:r w:rsidR="000E7F6B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E7F6B" w:rsidRPr="00024AC8">
              <w:rPr>
                <w:rStyle w:val="a4"/>
                <w:noProof/>
              </w:rPr>
              <w:t>사용결정기록</w:t>
            </w:r>
            <w:r w:rsidR="000E7F6B" w:rsidRPr="00024AC8">
              <w:rPr>
                <w:rStyle w:val="a4"/>
                <w:noProof/>
              </w:rPr>
              <w:t xml:space="preserve">: </w:t>
            </w:r>
            <w:r w:rsidR="000E7F6B" w:rsidRPr="00024AC8">
              <w:rPr>
                <w:rStyle w:val="a4"/>
                <w:noProof/>
              </w:rPr>
              <w:t>결함개요</w:t>
            </w:r>
            <w:r w:rsidR="000E7F6B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E7F6B">
              <w:rPr>
                <w:noProof/>
                <w:webHidden/>
              </w:rPr>
              <w:instrText xml:space="preserve"> PAGEREF _Toc369506410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E7F6B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B644D" w:rsidRDefault="007F719E" w:rsidP="000B644D">
          <w:pPr>
            <w:pStyle w:val="2"/>
            <w:numPr>
              <w:ilvl w:val="0"/>
              <w:numId w:val="0"/>
            </w:num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0B644D" w:rsidRDefault="000B644D" w:rsidP="000B644D">
      <w:pPr>
        <w:rPr>
          <w:kern w:val="28"/>
          <w:sz w:val="40"/>
          <w:szCs w:val="20"/>
          <w:lang w:bidi="ar-SA"/>
        </w:rPr>
      </w:pPr>
      <w:r>
        <w:br w:type="page"/>
      </w:r>
    </w:p>
    <w:p w:rsidR="000B644D" w:rsidRDefault="000B644D" w:rsidP="000B644D">
      <w:pPr>
        <w:pStyle w:val="2"/>
        <w:numPr>
          <w:ilvl w:val="1"/>
          <w:numId w:val="1"/>
        </w:numPr>
        <w:rPr>
          <w:kern w:val="0"/>
          <w:lang w:eastAsia="ko-KR"/>
        </w:rPr>
      </w:pPr>
      <w:bookmarkStart w:id="0" w:name="_Toc369506397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</w:p>
    <w:p w:rsidR="000B644D" w:rsidRPr="00545167" w:rsidRDefault="000B644D" w:rsidP="000B644D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1" w:name="_Toc369271030"/>
      <w:bookmarkStart w:id="2" w:name="_Toc369271506"/>
      <w:bookmarkStart w:id="3" w:name="_Toc369272116"/>
      <w:bookmarkStart w:id="4" w:name="_Toc369272211"/>
      <w:bookmarkStart w:id="5" w:name="_Toc369272380"/>
      <w:bookmarkStart w:id="6" w:name="_Toc369272618"/>
      <w:bookmarkStart w:id="7" w:name="_Toc369272814"/>
      <w:bookmarkStart w:id="8" w:name="_Toc369273233"/>
      <w:bookmarkStart w:id="9" w:name="_Toc369273266"/>
      <w:bookmarkStart w:id="10" w:name="_Toc369276800"/>
      <w:bookmarkStart w:id="11" w:name="_Toc369276957"/>
      <w:bookmarkStart w:id="12" w:name="_Toc369277194"/>
      <w:bookmarkStart w:id="13" w:name="_Toc369506398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0B644D" w:rsidRPr="00CD256A" w:rsidRDefault="000B644D" w:rsidP="000B644D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CD256A">
        <w:rPr>
          <w:rFonts w:hint="eastAsia"/>
          <w:color w:val="000000"/>
          <w:sz w:val="26"/>
          <w:szCs w:val="26"/>
          <w:lang w:eastAsia="ko-KR"/>
        </w:rPr>
        <w:t>생산이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완료된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반제품</w:t>
      </w:r>
      <w:r w:rsidRPr="00CD256A">
        <w:rPr>
          <w:rFonts w:hint="eastAsia"/>
          <w:color w:val="000000"/>
          <w:sz w:val="26"/>
          <w:szCs w:val="26"/>
          <w:lang w:eastAsia="ko-KR"/>
        </w:rPr>
        <w:t>/</w:t>
      </w:r>
      <w:r w:rsidRPr="00CD256A">
        <w:rPr>
          <w:rFonts w:hint="eastAsia"/>
          <w:color w:val="000000"/>
          <w:sz w:val="26"/>
          <w:szCs w:val="26"/>
          <w:lang w:eastAsia="ko-KR"/>
        </w:rPr>
        <w:t>제품을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검사하여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적부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여부를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판단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및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가용재고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여부</w:t>
      </w:r>
      <w:r w:rsidRPr="00CD256A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hint="eastAsia"/>
          <w:color w:val="000000"/>
          <w:sz w:val="26"/>
          <w:szCs w:val="26"/>
          <w:lang w:eastAsia="ko-KR"/>
        </w:rPr>
        <w:t>검사관리</w:t>
      </w:r>
    </w:p>
    <w:p w:rsidR="000B644D" w:rsidRPr="00BA7F66" w:rsidRDefault="000B644D" w:rsidP="000B644D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0B644D" w:rsidRPr="00F84845" w:rsidRDefault="000B644D" w:rsidP="000B644D">
      <w:pPr>
        <w:pStyle w:val="3"/>
        <w:numPr>
          <w:ilvl w:val="2"/>
          <w:numId w:val="1"/>
        </w:numPr>
        <w:rPr>
          <w:lang w:eastAsia="ko-KR"/>
        </w:rPr>
      </w:pPr>
      <w:bookmarkStart w:id="14" w:name="_Toc369271031"/>
      <w:bookmarkStart w:id="15" w:name="_Toc369271507"/>
      <w:bookmarkStart w:id="16" w:name="_Toc369272117"/>
      <w:bookmarkStart w:id="17" w:name="_Toc369272212"/>
      <w:bookmarkStart w:id="18" w:name="_Toc369272381"/>
      <w:bookmarkStart w:id="19" w:name="_Toc369272619"/>
      <w:bookmarkStart w:id="20" w:name="_Toc369272815"/>
      <w:bookmarkStart w:id="21" w:name="_Toc369273234"/>
      <w:bookmarkStart w:id="22" w:name="_Toc369273267"/>
      <w:bookmarkStart w:id="23" w:name="_Toc369276801"/>
      <w:bookmarkStart w:id="24" w:name="_Toc369276958"/>
      <w:bookmarkStart w:id="25" w:name="_Toc369277195"/>
      <w:bookmarkStart w:id="26" w:name="_Toc369506399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0B644D" w:rsidRDefault="000B644D" w:rsidP="000B644D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CD256A">
        <w:rPr>
          <w:rFonts w:cs="굴림" w:hint="eastAsia"/>
          <w:color w:val="000000"/>
          <w:sz w:val="26"/>
          <w:szCs w:val="26"/>
          <w:lang w:eastAsia="ko-KR"/>
        </w:rPr>
        <w:t>공정과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공정간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품질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Point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를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설정하여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제품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이동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제품의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물류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흐름을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통제함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0B644D" w:rsidRDefault="000B644D" w:rsidP="000B644D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 w:rsidRPr="00CD256A">
        <w:rPr>
          <w:rFonts w:cs="굴림" w:hint="eastAsia"/>
          <w:color w:val="000000"/>
          <w:sz w:val="26"/>
          <w:szCs w:val="26"/>
          <w:lang w:eastAsia="ko-KR"/>
        </w:rPr>
        <w:t>생산완료되어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입고시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검사로트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생성과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함께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검사재고로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등록되고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합부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판정에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따라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재고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이전됨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(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합격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: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가용재고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불합격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: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보류재고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) </w:t>
      </w:r>
    </w:p>
    <w:p w:rsidR="000B644D" w:rsidRDefault="000B644D" w:rsidP="000B644D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  <w:r w:rsidRPr="00CD256A">
        <w:rPr>
          <w:rFonts w:cs="굴림" w:hint="eastAsia"/>
          <w:color w:val="000000"/>
          <w:sz w:val="26"/>
          <w:szCs w:val="26"/>
          <w:lang w:eastAsia="ko-KR"/>
        </w:rPr>
        <w:t>생산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실적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처리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QI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재고로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등록되며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로트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자동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D256A">
        <w:rPr>
          <w:rFonts w:cs="굴림" w:hint="eastAsia"/>
          <w:color w:val="000000"/>
          <w:sz w:val="26"/>
          <w:szCs w:val="26"/>
          <w:lang w:eastAsia="ko-KR"/>
        </w:rPr>
        <w:t>생성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0B644D" w:rsidRPr="00856330" w:rsidRDefault="000B644D" w:rsidP="000B644D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0B644D" w:rsidRPr="000B644D" w:rsidRDefault="000B644D" w:rsidP="000B644D">
      <w:pPr>
        <w:pStyle w:val="3"/>
        <w:numPr>
          <w:ilvl w:val="2"/>
          <w:numId w:val="1"/>
        </w:numPr>
        <w:ind w:left="1" w:firstLine="0"/>
        <w:rPr>
          <w:lang w:eastAsia="ko-KR"/>
        </w:rPr>
      </w:pPr>
      <w:bookmarkStart w:id="27" w:name="_Toc369271508"/>
      <w:bookmarkStart w:id="28" w:name="_Toc369272118"/>
      <w:bookmarkStart w:id="29" w:name="_Toc369272213"/>
      <w:bookmarkStart w:id="30" w:name="_Toc369272382"/>
      <w:bookmarkStart w:id="31" w:name="_Toc369272620"/>
      <w:bookmarkStart w:id="32" w:name="_Toc369272816"/>
      <w:bookmarkStart w:id="33" w:name="_Toc369273235"/>
      <w:bookmarkStart w:id="34" w:name="_Toc369273268"/>
      <w:bookmarkStart w:id="35" w:name="_Toc369276802"/>
      <w:bookmarkStart w:id="36" w:name="_Toc369276959"/>
      <w:bookmarkStart w:id="37" w:name="_Toc369277196"/>
      <w:bookmarkStart w:id="38" w:name="_Toc369506400"/>
      <w:r>
        <w:rPr>
          <w:rFonts w:hint="eastAsia"/>
          <w:lang w:eastAsia="ko-KR"/>
        </w:rPr>
        <w:t>프로세스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  <w:r w:rsidRPr="000B644D">
        <w:rPr>
          <w:noProof/>
          <w:lang w:eastAsia="ko-KR" w:bidi="ar-SA"/>
        </w:rPr>
        <w:drawing>
          <wp:inline distT="0" distB="0" distL="0" distR="0">
            <wp:extent cx="6116572" cy="3675888"/>
            <wp:effectExtent l="19050" t="0" r="0" b="0"/>
            <wp:docPr id="3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3678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38"/>
      <w:r>
        <w:br w:type="page"/>
      </w:r>
    </w:p>
    <w:p w:rsidR="00A65E85" w:rsidRDefault="00A65E85" w:rsidP="00911195">
      <w:pPr>
        <w:pStyle w:val="2"/>
      </w:pPr>
      <w:bookmarkStart w:id="39" w:name="_Toc369506401"/>
      <w:r>
        <w:rPr>
          <w:rFonts w:hint="eastAsia"/>
        </w:rPr>
        <w:lastRenderedPageBreak/>
        <w:t>생산품검사</w:t>
      </w:r>
      <w:r w:rsidR="00C14548">
        <w:rPr>
          <w:rFonts w:hint="eastAsia"/>
          <w:lang w:eastAsia="ko-KR"/>
        </w:rPr>
        <w:t xml:space="preserve"> (</w:t>
      </w:r>
      <w:r w:rsidR="00C14548">
        <w:rPr>
          <w:rFonts w:hint="eastAsia"/>
          <w:lang w:eastAsia="ko-KR"/>
        </w:rPr>
        <w:t>합격</w:t>
      </w:r>
      <w:r w:rsidR="00C14548">
        <w:rPr>
          <w:rFonts w:hint="eastAsia"/>
          <w:lang w:eastAsia="ko-KR"/>
        </w:rPr>
        <w:t>)</w:t>
      </w:r>
      <w:bookmarkEnd w:id="39"/>
    </w:p>
    <w:p w:rsidR="00A65E85" w:rsidRDefault="00A65E85" w:rsidP="00A65E85">
      <w:pPr>
        <w:pStyle w:val="3"/>
      </w:pPr>
      <w:bookmarkStart w:id="40" w:name="TS_C26E704E43874DD7B972DCF0529B3380"/>
      <w:bookmarkStart w:id="41" w:name="TS_698E28B94C674EF3969BA36B6EBA6A0C"/>
      <w:bookmarkStart w:id="42" w:name="_Toc369506402"/>
      <w:bookmarkEnd w:id="40"/>
      <w:bookmarkEnd w:id="41"/>
      <w:r>
        <w:t>SAP Easy Access SEBANG ERP</w:t>
      </w:r>
      <w:bookmarkEnd w:id="42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5203825"/>
            <wp:effectExtent l="19050" t="0" r="8890" b="0"/>
            <wp:docPr id="5" name="그림 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520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85" w:rsidRDefault="00A65E85" w:rsidP="00A65E85">
      <w:pPr>
        <w:pStyle w:val="p"/>
      </w:pPr>
      <w:r>
        <w:t xml:space="preserve">(1)  </w:t>
      </w:r>
      <w:r w:rsidRPr="00A65E85">
        <w:rPr>
          <w:rFonts w:hint="eastAsia"/>
          <w:b/>
        </w:rPr>
        <w:t> </w:t>
      </w:r>
      <w:r w:rsidR="00897E51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6" name="그림 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A65E85" w:rsidRDefault="00A65E85" w:rsidP="00A65E85">
      <w:pPr>
        <w:pStyle w:val="3"/>
      </w:pPr>
      <w:bookmarkStart w:id="43" w:name="TS_88CC640F87ED4BBFBC65C964204AEB46"/>
      <w:bookmarkStart w:id="44" w:name="_Toc369506403"/>
      <w:bookmarkEnd w:id="43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로트</w:t>
      </w:r>
      <w:r>
        <w:rPr>
          <w:rFonts w:hint="eastAsia"/>
        </w:rPr>
        <w:t xml:space="preserve"> </w:t>
      </w:r>
      <w:r>
        <w:rPr>
          <w:rFonts w:hint="eastAsia"/>
        </w:rPr>
        <w:t>선택</w:t>
      </w:r>
      <w:bookmarkEnd w:id="44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85" w:rsidRDefault="00A65E85" w:rsidP="00A65E85">
      <w:pPr>
        <w:pStyle w:val="p"/>
      </w:pPr>
      <w:r>
        <w:t xml:space="preserve">(1)  </w:t>
      </w:r>
      <w:r w:rsidRPr="00A65E85">
        <w:rPr>
          <w:rFonts w:hint="eastAsia"/>
          <w:b/>
        </w:rPr>
        <w:t> </w:t>
      </w:r>
      <w:r w:rsidR="00897E51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A65E85" w:rsidRDefault="00A65E85" w:rsidP="00A65E85">
      <w:pPr>
        <w:pStyle w:val="3"/>
        <w:rPr>
          <w:lang w:eastAsia="ko-KR"/>
        </w:rPr>
      </w:pPr>
      <w:bookmarkStart w:id="45" w:name="TS_50D0D77F7FC349B38F538114217F7C2E"/>
      <w:bookmarkStart w:id="46" w:name="_Toc369506404"/>
      <w:bookmarkEnd w:id="45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로트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로트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 3 </w:t>
      </w:r>
      <w:r>
        <w:rPr>
          <w:rFonts w:hint="eastAsia"/>
          <w:lang w:eastAsia="ko-KR"/>
        </w:rPr>
        <w:t>엔트리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46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896110" cy="1748155"/>
            <wp:effectExtent l="19050" t="0" r="889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85" w:rsidRDefault="00A65E85" w:rsidP="00A65E85">
      <w:pPr>
        <w:pStyle w:val="p"/>
        <w:rPr>
          <w:lang w:eastAsia="ko-KR"/>
        </w:rPr>
      </w:pPr>
      <w:r>
        <w:rPr>
          <w:lang w:eastAsia="ko-KR"/>
        </w:rPr>
        <w:t>(1) </w:t>
      </w:r>
      <w:r w:rsidR="001D03FE" w:rsidRPr="001D03FE">
        <w:rPr>
          <w:b/>
          <w:lang w:eastAsia="ko-KR"/>
        </w:rPr>
        <w:t>“</w:t>
      </w:r>
      <w:r w:rsidR="001D03FE" w:rsidRPr="001D03FE">
        <w:rPr>
          <w:rFonts w:hint="eastAsia"/>
          <w:b/>
          <w:lang w:eastAsia="ko-KR"/>
        </w:rPr>
        <w:t xml:space="preserve">04 </w:t>
      </w:r>
      <w:r w:rsidR="001D03FE" w:rsidRPr="001D03FE">
        <w:rPr>
          <w:rFonts w:hint="eastAsia"/>
          <w:b/>
          <w:lang w:eastAsia="ko-KR"/>
        </w:rPr>
        <w:t>생산에서</w:t>
      </w:r>
      <w:r w:rsidR="001D03FE" w:rsidRPr="001D03FE">
        <w:rPr>
          <w:rFonts w:hint="eastAsia"/>
          <w:b/>
          <w:lang w:eastAsia="ko-KR"/>
        </w:rPr>
        <w:t xml:space="preserve"> </w:t>
      </w:r>
      <w:r w:rsidR="001D03FE" w:rsidRPr="001D03FE">
        <w:rPr>
          <w:rFonts w:hint="eastAsia"/>
          <w:b/>
          <w:lang w:eastAsia="ko-KR"/>
        </w:rPr>
        <w:t>입고</w:t>
      </w:r>
      <w:r w:rsidR="001D03FE" w:rsidRPr="001D03FE">
        <w:rPr>
          <w:b/>
          <w:lang w:eastAsia="ko-KR"/>
        </w:rPr>
        <w:t>”</w:t>
      </w:r>
      <w:r w:rsidR="001D03FE">
        <w:rPr>
          <w:rFonts w:hint="eastAsia"/>
          <w:lang w:eastAsia="ko-KR"/>
        </w:rPr>
        <w:t>를</w:t>
      </w:r>
      <w:r w:rsidR="001D03FE"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A65E85" w:rsidRDefault="00A65E85" w:rsidP="00A65E85">
      <w:pPr>
        <w:pStyle w:val="3"/>
      </w:pPr>
      <w:bookmarkStart w:id="47" w:name="TS_E6412603CDFE408E8768A2E44313FA87"/>
      <w:bookmarkStart w:id="48" w:name="_Toc369506405"/>
      <w:bookmarkEnd w:id="47"/>
      <w:r>
        <w:rPr>
          <w:rFonts w:hint="eastAsia"/>
        </w:rPr>
        <w:lastRenderedPageBreak/>
        <w:t>검사</w:t>
      </w:r>
      <w:r>
        <w:rPr>
          <w:rFonts w:hint="eastAsia"/>
        </w:rPr>
        <w:t xml:space="preserve"> </w:t>
      </w:r>
      <w:r>
        <w:rPr>
          <w:rFonts w:hint="eastAsia"/>
        </w:rPr>
        <w:t>로트</w:t>
      </w:r>
      <w:r>
        <w:rPr>
          <w:rFonts w:hint="eastAsia"/>
        </w:rPr>
        <w:t xml:space="preserve"> </w:t>
      </w:r>
      <w:r>
        <w:rPr>
          <w:rFonts w:hint="eastAsia"/>
        </w:rPr>
        <w:t>선택</w:t>
      </w:r>
      <w:bookmarkEnd w:id="48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85" w:rsidRDefault="00A65E85" w:rsidP="00A65E85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A65E85">
        <w:rPr>
          <w:rFonts w:hint="eastAsia"/>
          <w:b/>
          <w:lang w:eastAsia="ko-KR"/>
        </w:rPr>
        <w:t>실행</w:t>
      </w:r>
      <w:r w:rsidRPr="00A65E85">
        <w:rPr>
          <w:rFonts w:hint="eastAsia"/>
          <w:b/>
          <w:lang w:eastAsia="ko-KR"/>
        </w:rPr>
        <w:t> </w:t>
      </w:r>
      <w:r w:rsidR="00897E51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A65E85" w:rsidRDefault="00A65E85" w:rsidP="00A65E85">
      <w:pPr>
        <w:pStyle w:val="3"/>
        <w:rPr>
          <w:lang w:eastAsia="ko-KR"/>
        </w:rPr>
      </w:pPr>
      <w:bookmarkStart w:id="49" w:name="TS_5C8CFDBFD2424922BF19252445DF6360"/>
      <w:bookmarkStart w:id="50" w:name="_Toc369506406"/>
      <w:bookmarkEnd w:id="49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로트에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검사로트에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50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662555"/>
            <wp:effectExtent l="19050" t="0" r="889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85" w:rsidRDefault="00A65E85" w:rsidP="00A65E85">
      <w:pPr>
        <w:pStyle w:val="p"/>
      </w:pPr>
      <w:r>
        <w:t xml:space="preserve">(1)  </w:t>
      </w:r>
      <w:r w:rsidRPr="00A65E85">
        <w:rPr>
          <w:rFonts w:hint="eastAsia"/>
          <w:b/>
        </w:rPr>
        <w:t> </w:t>
      </w:r>
      <w:r w:rsidR="00897E51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13" name="그림 1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A65E85" w:rsidRDefault="00A65E85" w:rsidP="00A65E85">
      <w:pPr>
        <w:pStyle w:val="3"/>
        <w:rPr>
          <w:lang w:eastAsia="ko-KR"/>
        </w:rPr>
      </w:pPr>
      <w:bookmarkStart w:id="51" w:name="TS_B8EBEC14A8CF40C0B291B9BA414B59B9"/>
      <w:bookmarkStart w:id="52" w:name="_Toc369506407"/>
      <w:bookmarkEnd w:id="51"/>
      <w:r>
        <w:rPr>
          <w:rFonts w:hint="eastAsia"/>
          <w:lang w:eastAsia="ko-KR"/>
        </w:rPr>
        <w:lastRenderedPageBreak/>
        <w:t>검사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로트에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데이터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검사로트에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작업리스트</w:t>
      </w:r>
      <w:bookmarkEnd w:id="52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1909445"/>
            <wp:effectExtent l="19050" t="0" r="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85" w:rsidRDefault="00A65E85" w:rsidP="00A65E85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A65E85">
        <w:rPr>
          <w:rFonts w:hint="eastAsia"/>
          <w:b/>
          <w:lang w:eastAsia="ko-KR"/>
        </w:rPr>
        <w:t>사용결정</w:t>
      </w:r>
      <w:r w:rsidRPr="00A65E85">
        <w:rPr>
          <w:rFonts w:hint="eastAsia"/>
          <w:b/>
          <w:lang w:eastAsia="ko-KR"/>
        </w:rPr>
        <w:t>(UD) </w:t>
      </w:r>
      <w:r w:rsidR="00897E51">
        <w:rPr>
          <w:noProof/>
          <w:lang w:eastAsia="ko-KR" w:bidi="ar-SA"/>
        </w:rPr>
        <w:drawing>
          <wp:inline distT="0" distB="0" distL="0" distR="0">
            <wp:extent cx="1035685" cy="187960"/>
            <wp:effectExtent l="19050" t="0" r="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A65E85" w:rsidRDefault="00A65E85" w:rsidP="00A65E85">
      <w:pPr>
        <w:pStyle w:val="3"/>
      </w:pPr>
      <w:bookmarkStart w:id="53" w:name="TS_2993539E25194E5D831200AA50BDDD6C"/>
      <w:bookmarkStart w:id="54" w:name="_Toc369506408"/>
      <w:bookmarkEnd w:id="53"/>
      <w:r>
        <w:rPr>
          <w:rFonts w:hint="eastAsia"/>
        </w:rPr>
        <w:lastRenderedPageBreak/>
        <w:t>사용결정기록</w:t>
      </w:r>
      <w:r>
        <w:rPr>
          <w:rFonts w:hint="eastAsia"/>
        </w:rPr>
        <w:t xml:space="preserve">: </w:t>
      </w:r>
      <w:r>
        <w:rPr>
          <w:rFonts w:hint="eastAsia"/>
        </w:rPr>
        <w:t>결함개요</w:t>
      </w:r>
      <w:bookmarkEnd w:id="54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550285" cy="6239510"/>
            <wp:effectExtent l="19050" t="0" r="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85" cy="623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85" w:rsidRDefault="00A65E85" w:rsidP="00A65E85">
      <w:pPr>
        <w:pStyle w:val="p"/>
      </w:pPr>
      <w:r>
        <w:t xml:space="preserve">(1)  </w:t>
      </w:r>
      <w:r w:rsidRPr="00A65E85">
        <w:rPr>
          <w:rFonts w:hint="eastAsia"/>
          <w:b/>
        </w:rPr>
        <w:t> </w:t>
      </w:r>
      <w:r w:rsidR="00897E51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17" name="그림 1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eldicon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A65E85" w:rsidRDefault="00A65E85" w:rsidP="00A65E85">
      <w:pPr>
        <w:pStyle w:val="3"/>
        <w:rPr>
          <w:lang w:eastAsia="ko-KR"/>
        </w:rPr>
      </w:pPr>
      <w:bookmarkStart w:id="55" w:name="TS_88EAB3F3FA4548CCBB884390C53E5938"/>
      <w:bookmarkStart w:id="56" w:name="_Toc369506409"/>
      <w:bookmarkEnd w:id="55"/>
      <w:r>
        <w:rPr>
          <w:rFonts w:hint="eastAsia"/>
          <w:lang w:eastAsia="ko-KR"/>
        </w:rPr>
        <w:lastRenderedPageBreak/>
        <w:t>검사로트에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용도결정</w:t>
      </w:r>
      <w:bookmarkEnd w:id="56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272665" cy="1613535"/>
            <wp:effectExtent l="19050" t="0" r="0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61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E85" w:rsidRDefault="00A65E85" w:rsidP="00A65E85">
      <w:pPr>
        <w:pStyle w:val="p"/>
      </w:pPr>
      <w:r>
        <w:t xml:space="preserve">(1)  </w:t>
      </w:r>
      <w:r w:rsidRPr="00A65E85">
        <w:rPr>
          <w:rFonts w:hint="eastAsia"/>
          <w:b/>
        </w:rPr>
        <w:t> </w:t>
      </w:r>
      <w:r w:rsidR="00897E51">
        <w:rPr>
          <w:noProof/>
          <w:lang w:eastAsia="ko-KR" w:bidi="ar-SA"/>
        </w:rPr>
        <w:drawing>
          <wp:inline distT="0" distB="0" distL="0" distR="0">
            <wp:extent cx="511175" cy="161290"/>
            <wp:effectExtent l="19050" t="0" r="3175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A65E85" w:rsidRDefault="00A65E85" w:rsidP="00A65E85">
      <w:pPr>
        <w:pStyle w:val="3"/>
      </w:pPr>
      <w:bookmarkStart w:id="57" w:name="TS_CDEBE10FD9DC410FB90CBD4F7E9AB040"/>
      <w:bookmarkStart w:id="58" w:name="_Toc369506410"/>
      <w:bookmarkEnd w:id="57"/>
      <w:r>
        <w:rPr>
          <w:rFonts w:hint="eastAsia"/>
        </w:rPr>
        <w:t>사용결정기록</w:t>
      </w:r>
      <w:r>
        <w:rPr>
          <w:rFonts w:hint="eastAsia"/>
        </w:rPr>
        <w:t xml:space="preserve">: </w:t>
      </w:r>
      <w:r>
        <w:rPr>
          <w:rFonts w:hint="eastAsia"/>
        </w:rPr>
        <w:t>결함개요</w:t>
      </w:r>
      <w:bookmarkEnd w:id="58"/>
    </w:p>
    <w:p w:rsidR="00A65E85" w:rsidRDefault="00897E51" w:rsidP="00A65E8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A65E85" w:rsidRDefault="00A65E85" w:rsidP="00A65E85">
      <w:pPr>
        <w:pStyle w:val="p"/>
      </w:pPr>
      <w:r>
        <w:t xml:space="preserve">(1)  </w:t>
      </w:r>
      <w:r w:rsidRPr="00A65E85">
        <w:rPr>
          <w:rFonts w:hint="eastAsia"/>
          <w:b/>
        </w:rPr>
        <w:t> </w:t>
      </w:r>
      <w:r w:rsidR="00897E51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sectPr w:rsidR="002A3D58" w:rsidRPr="00A65E85" w:rsidSect="00D2440A">
      <w:headerReference w:type="default" r:id="rId27"/>
      <w:footerReference w:type="default" r:id="rId28"/>
      <w:headerReference w:type="first" r:id="rId29"/>
      <w:footerReference w:type="first" r:id="rId30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693" w:rsidRDefault="00E74693" w:rsidP="00BA0026">
      <w:r>
        <w:separator/>
      </w:r>
    </w:p>
  </w:endnote>
  <w:endnote w:type="continuationSeparator" w:id="0">
    <w:p w:rsidR="00E74693" w:rsidRDefault="00E74693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897E51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F719E" w:rsidRPr="007F719E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7F719E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7F719E">
      <w:rPr>
        <w:sz w:val="18"/>
        <w:szCs w:val="18"/>
        <w:lang w:val="en-US"/>
      </w:rPr>
      <w:fldChar w:fldCharType="separate"/>
    </w:r>
    <w:r w:rsidR="00A65E85">
      <w:rPr>
        <w:noProof/>
        <w:sz w:val="18"/>
        <w:szCs w:val="18"/>
        <w:lang w:val="en-US"/>
      </w:rPr>
      <w:t>2013-10-07</w:t>
    </w:r>
    <w:r w:rsidR="007F719E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7F719E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7F719E">
      <w:rPr>
        <w:sz w:val="18"/>
        <w:szCs w:val="18"/>
        <w:lang w:val="en-US"/>
      </w:rPr>
      <w:fldChar w:fldCharType="separate"/>
    </w:r>
    <w:r w:rsidR="003723B5">
      <w:rPr>
        <w:noProof/>
        <w:sz w:val="18"/>
        <w:szCs w:val="18"/>
        <w:lang w:val="en-US"/>
      </w:rPr>
      <w:t>1</w:t>
    </w:r>
    <w:r w:rsidR="007F719E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897E51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F719E" w:rsidRPr="007F719E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7F719E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7F719E">
      <w:rPr>
        <w:sz w:val="18"/>
        <w:szCs w:val="18"/>
        <w:lang w:val="en-US"/>
      </w:rPr>
      <w:fldChar w:fldCharType="separate"/>
    </w:r>
    <w:r w:rsidR="00A65E85">
      <w:rPr>
        <w:noProof/>
        <w:sz w:val="18"/>
        <w:szCs w:val="18"/>
        <w:lang w:val="en-US"/>
      </w:rPr>
      <w:t>2013-10-07</w:t>
    </w:r>
    <w:r w:rsidR="007F719E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7F719E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7F719E">
      <w:rPr>
        <w:sz w:val="18"/>
        <w:szCs w:val="18"/>
        <w:lang w:val="en-US"/>
      </w:rPr>
      <w:fldChar w:fldCharType="separate"/>
    </w:r>
    <w:r w:rsidR="00A65E85">
      <w:rPr>
        <w:noProof/>
        <w:sz w:val="18"/>
        <w:szCs w:val="18"/>
        <w:lang w:val="en-US"/>
      </w:rPr>
      <w:t>8</w:t>
    </w:r>
    <w:r w:rsidR="007F719E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693" w:rsidRDefault="00E74693" w:rsidP="00BA0026">
      <w:r>
        <w:separator/>
      </w:r>
    </w:p>
  </w:footnote>
  <w:footnote w:type="continuationSeparator" w:id="0">
    <w:p w:rsidR="00E74693" w:rsidRDefault="00E74693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7F719E" w:rsidP="007A50C0">
    <w:pPr>
      <w:pStyle w:val="TitleHeader"/>
    </w:pPr>
    <w:r>
      <w:fldChar w:fldCharType="begin"/>
    </w:r>
    <w:r w:rsidR="00A82842">
      <w:instrText xml:space="preserve"> TITLE  </w:instrText>
    </w:r>
    <w:r>
      <w:fldChar w:fldCharType="separate"/>
    </w:r>
    <w:r w:rsidR="00A65E85">
      <w:rPr>
        <w:rFonts w:hint="eastAsia"/>
      </w:rPr>
      <w:t>생산품검사</w:t>
    </w:r>
    <w:r>
      <w:fldChar w:fldCharType="end"/>
    </w:r>
  </w:p>
  <w:p w:rsidR="00EF6EAC" w:rsidRPr="00A751BD" w:rsidRDefault="007F719E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7F719E" w:rsidP="00A751BD">
    <w:pPr>
      <w:pStyle w:val="TitleHeader"/>
    </w:pPr>
    <w:r>
      <w:fldChar w:fldCharType="begin"/>
    </w:r>
    <w:r w:rsidR="00A82842">
      <w:instrText xml:space="preserve"> TITLE  </w:instrText>
    </w:r>
    <w:r>
      <w:fldChar w:fldCharType="separate"/>
    </w:r>
    <w:r w:rsidR="00A65E85">
      <w:rPr>
        <w:rFonts w:hint="eastAsia"/>
      </w:rPr>
      <w:t>생산품검사</w:t>
    </w:r>
    <w:r>
      <w:fldChar w:fldCharType="end"/>
    </w:r>
  </w:p>
  <w:p w:rsidR="00EF6EAC" w:rsidRPr="008643CE" w:rsidRDefault="007F719E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7D242A52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330DF"/>
    <w:rsid w:val="00016786"/>
    <w:rsid w:val="000234E0"/>
    <w:rsid w:val="00023B43"/>
    <w:rsid w:val="00053AD6"/>
    <w:rsid w:val="00070C3B"/>
    <w:rsid w:val="00074182"/>
    <w:rsid w:val="00086D7F"/>
    <w:rsid w:val="000B644D"/>
    <w:rsid w:val="000C39E6"/>
    <w:rsid w:val="000E7F6B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D03F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723B5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10817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428A"/>
    <w:rsid w:val="007C7710"/>
    <w:rsid w:val="007D66E5"/>
    <w:rsid w:val="007D7DFA"/>
    <w:rsid w:val="007E226A"/>
    <w:rsid w:val="007F3AB9"/>
    <w:rsid w:val="007F719E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97E51"/>
    <w:rsid w:val="008A7BA2"/>
    <w:rsid w:val="008B05D4"/>
    <w:rsid w:val="008B2102"/>
    <w:rsid w:val="008E36DF"/>
    <w:rsid w:val="008F00F4"/>
    <w:rsid w:val="00911195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330DF"/>
    <w:rsid w:val="00A505D2"/>
    <w:rsid w:val="00A55BB4"/>
    <w:rsid w:val="00A65E85"/>
    <w:rsid w:val="00A67375"/>
    <w:rsid w:val="00A7255F"/>
    <w:rsid w:val="00A74C9D"/>
    <w:rsid w:val="00A751BD"/>
    <w:rsid w:val="00A7676A"/>
    <w:rsid w:val="00A82842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14548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0162B"/>
    <w:rsid w:val="00D10556"/>
    <w:rsid w:val="00D11B4B"/>
    <w:rsid w:val="00D2238E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4693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A65E85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A65E85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911195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911195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0B644D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01757-09F0-40ED-9803-155E53494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생산품검사</dc:title>
  <dc:creator/>
  <cp:lastModifiedBy/>
  <cp:revision>1</cp:revision>
  <dcterms:created xsi:type="dcterms:W3CDTF">2013-10-07T00:34:00Z</dcterms:created>
  <dcterms:modified xsi:type="dcterms:W3CDTF">2013-11-05T07:21:00Z</dcterms:modified>
</cp:coreProperties>
</file>