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089" w:rsidRDefault="00944089" w:rsidP="0094408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44089" w:rsidRDefault="00944089" w:rsidP="0094408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44089" w:rsidRDefault="00944089" w:rsidP="0094408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44089" w:rsidRPr="004B35D3" w:rsidRDefault="00944089" w:rsidP="00944089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944089" w:rsidRDefault="00944089" w:rsidP="00AC503C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944089" w:rsidRDefault="00944089" w:rsidP="00944089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6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공정, 자주검사 (합격)</w:t>
      </w:r>
    </w:p>
    <w:p w:rsidR="00944089" w:rsidRPr="003E6868" w:rsidRDefault="00944089" w:rsidP="00944089">
      <w:pPr>
        <w:rPr>
          <w:rFonts w:ascii="맑은 고딕" w:eastAsia="맑은 고딕" w:hAnsi="맑은 고딕"/>
          <w:szCs w:val="20"/>
          <w:lang w:eastAsia="ko-KR"/>
        </w:rPr>
      </w:pPr>
    </w:p>
    <w:p w:rsidR="00944089" w:rsidRPr="0044359C" w:rsidRDefault="00944089" w:rsidP="00944089">
      <w:pPr>
        <w:rPr>
          <w:rFonts w:ascii="맑은 고딕" w:eastAsia="맑은 고딕" w:hAnsi="맑은 고딕"/>
          <w:szCs w:val="20"/>
          <w:lang w:eastAsia="ko-KR"/>
        </w:rPr>
      </w:pPr>
    </w:p>
    <w:p w:rsidR="00944089" w:rsidRDefault="00944089" w:rsidP="00944089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944089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44089" w:rsidRPr="004B35D3" w:rsidRDefault="00944089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944089" w:rsidRPr="003E6868" w:rsidRDefault="00D11151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944089" w:rsidRDefault="008B715B" w:rsidP="00944089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944089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944089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44089" w:rsidRPr="003112F6" w:rsidRDefault="00944089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944089" w:rsidRDefault="00944089" w:rsidP="00944089">
      <w:pPr>
        <w:rPr>
          <w:rFonts w:ascii="맑은 고딕" w:eastAsia="맑은 고딕" w:hAnsi="맑은 고딕"/>
          <w:szCs w:val="20"/>
          <w:lang w:eastAsia="ko-KR"/>
        </w:rPr>
      </w:pPr>
    </w:p>
    <w:p w:rsidR="00944089" w:rsidRPr="004B35D3" w:rsidRDefault="00944089" w:rsidP="00944089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44089" w:rsidRPr="004B35D3" w:rsidRDefault="00944089" w:rsidP="00944089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44089" w:rsidRPr="004B35D3" w:rsidRDefault="00944089" w:rsidP="00944089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944089" w:rsidRPr="004B35D3" w:rsidRDefault="00944089" w:rsidP="00944089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AB7EDB" w:rsidRDefault="00944089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44089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089" w:rsidRPr="004B35D3" w:rsidRDefault="00944089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44089" w:rsidRPr="00804505" w:rsidRDefault="00944089" w:rsidP="00944089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944089" w:rsidRDefault="00944089" w:rsidP="00AC503C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E82690" w:rsidRDefault="008B715B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8B715B">
            <w:rPr>
              <w:lang w:eastAsia="ko-KR"/>
            </w:rPr>
            <w:fldChar w:fldCharType="begin"/>
          </w:r>
          <w:r w:rsidR="00944089">
            <w:rPr>
              <w:lang w:eastAsia="ko-KR"/>
            </w:rPr>
            <w:instrText xml:space="preserve"> TOC \o "1-3" \h \z \u </w:instrText>
          </w:r>
          <w:r w:rsidRPr="008B715B">
            <w:rPr>
              <w:lang w:eastAsia="ko-KR"/>
            </w:rPr>
            <w:fldChar w:fldCharType="separate"/>
          </w:r>
          <w:hyperlink w:anchor="_Toc369276956" w:history="1">
            <w:r w:rsidR="00E82690" w:rsidRPr="00FC467C">
              <w:rPr>
                <w:rStyle w:val="a4"/>
                <w:noProof/>
                <w:lang w:eastAsia="ko-KR"/>
              </w:rPr>
              <w:t>1.1.</w:t>
            </w:r>
            <w:r w:rsidR="00E8269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 xml:space="preserve">Process </w:t>
            </w:r>
            <w:r w:rsidR="00E82690" w:rsidRPr="00FC467C">
              <w:rPr>
                <w:rStyle w:val="a4"/>
                <w:noProof/>
                <w:lang w:eastAsia="ko-KR"/>
              </w:rPr>
              <w:t>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57" w:history="1">
            <w:r w:rsidR="00E82690" w:rsidRPr="00FC467C">
              <w:rPr>
                <w:rStyle w:val="a4"/>
                <w:noProof/>
                <w:lang w:eastAsia="ko-KR"/>
              </w:rPr>
              <w:t>1.1.1.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정의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및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목적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58" w:history="1">
            <w:r w:rsidR="00E82690" w:rsidRPr="00FC467C">
              <w:rPr>
                <w:rStyle w:val="a4"/>
                <w:noProof/>
                <w:lang w:eastAsia="ko-KR"/>
              </w:rPr>
              <w:t>1.1.2.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운영원칙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59" w:history="1">
            <w:r w:rsidR="00E82690" w:rsidRPr="00FC467C">
              <w:rPr>
                <w:rStyle w:val="a4"/>
                <w:noProof/>
                <w:lang w:eastAsia="ko-KR"/>
              </w:rPr>
              <w:t>1.1.3.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프로세스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6960" w:history="1">
            <w:r w:rsidR="00E82690" w:rsidRPr="00FC467C">
              <w:rPr>
                <w:rStyle w:val="a4"/>
                <w:noProof/>
              </w:rPr>
              <w:t>1.2.</w:t>
            </w:r>
            <w:r w:rsidR="00E8269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공정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, </w:t>
            </w:r>
            <w:r w:rsidR="00E82690" w:rsidRPr="00FC467C">
              <w:rPr>
                <w:rStyle w:val="a4"/>
                <w:noProof/>
                <w:lang w:eastAsia="ko-KR"/>
              </w:rPr>
              <w:t>자주</w:t>
            </w:r>
            <w:r w:rsidR="00E82690" w:rsidRPr="00FC467C">
              <w:rPr>
                <w:rStyle w:val="a4"/>
                <w:noProof/>
              </w:rPr>
              <w:t>검사</w:t>
            </w:r>
            <w:r w:rsidR="00E82690" w:rsidRPr="00FC467C">
              <w:rPr>
                <w:rStyle w:val="a4"/>
                <w:noProof/>
              </w:rPr>
              <w:t xml:space="preserve"> (</w:t>
            </w:r>
            <w:r w:rsidR="00E82690" w:rsidRPr="00FC467C">
              <w:rPr>
                <w:rStyle w:val="a4"/>
                <w:noProof/>
              </w:rPr>
              <w:t>합격</w:t>
            </w:r>
            <w:r w:rsidR="00E82690" w:rsidRPr="00FC467C">
              <w:rPr>
                <w:rStyle w:val="a4"/>
                <w:noProof/>
              </w:rPr>
              <w:t>)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1" w:history="1">
            <w:r w:rsidR="00E82690" w:rsidRPr="00FC467C">
              <w:rPr>
                <w:rStyle w:val="a4"/>
                <w:noProof/>
              </w:rPr>
              <w:t>1.2.1.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SAP Easy Access SEBANG ERP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2" w:history="1">
            <w:r w:rsidR="00E82690" w:rsidRPr="00FC467C">
              <w:rPr>
                <w:rStyle w:val="a4"/>
                <w:noProof/>
                <w:lang w:eastAsia="ko-KR"/>
              </w:rPr>
              <w:t>1.2.2.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선택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3" w:history="1">
            <w:r w:rsidR="00E82690" w:rsidRPr="00FC467C">
              <w:rPr>
                <w:rStyle w:val="a4"/>
                <w:noProof/>
                <w:lang w:eastAsia="ko-KR"/>
              </w:rPr>
              <w:t>1.2.3.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출처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(3)</w:t>
            </w:r>
            <w:r w:rsidR="00E82690" w:rsidRPr="00FC467C">
              <w:rPr>
                <w:rStyle w:val="a4"/>
                <w:noProof/>
                <w:lang w:eastAsia="ko-KR"/>
              </w:rPr>
              <w:t>개인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값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리스트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출처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(3) 3 </w:t>
            </w:r>
            <w:r w:rsidR="00E82690" w:rsidRPr="00FC467C">
              <w:rPr>
                <w:rStyle w:val="a4"/>
                <w:noProof/>
                <w:lang w:eastAsia="ko-KR"/>
              </w:rPr>
              <w:t>엔트리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있음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4" w:history="1">
            <w:r w:rsidR="00E82690" w:rsidRPr="00FC467C">
              <w:rPr>
                <w:rStyle w:val="a4"/>
                <w:noProof/>
              </w:rPr>
              <w:t>1.2.4.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검사</w:t>
            </w:r>
            <w:r w:rsidR="00E82690" w:rsidRPr="00FC467C">
              <w:rPr>
                <w:rStyle w:val="a4"/>
                <w:noProof/>
              </w:rPr>
              <w:t xml:space="preserve"> </w:t>
            </w:r>
            <w:r w:rsidR="00E82690" w:rsidRPr="00FC467C">
              <w:rPr>
                <w:rStyle w:val="a4"/>
                <w:noProof/>
              </w:rPr>
              <w:t>로트</w:t>
            </w:r>
            <w:r w:rsidR="00E82690" w:rsidRPr="00FC467C">
              <w:rPr>
                <w:rStyle w:val="a4"/>
                <w:noProof/>
              </w:rPr>
              <w:t xml:space="preserve"> </w:t>
            </w:r>
            <w:r w:rsidR="00E82690" w:rsidRPr="00FC467C">
              <w:rPr>
                <w:rStyle w:val="a4"/>
                <w:noProof/>
              </w:rPr>
              <w:t>선택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5" w:history="1">
            <w:r w:rsidR="00E82690" w:rsidRPr="00FC467C">
              <w:rPr>
                <w:rStyle w:val="a4"/>
                <w:noProof/>
                <w:lang w:eastAsia="ko-KR"/>
              </w:rPr>
              <w:t>1.2.5.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데이터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변경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검사로트에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작업리스트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6" w:history="1">
            <w:r w:rsidR="00E82690" w:rsidRPr="00FC467C">
              <w:rPr>
                <w:rStyle w:val="a4"/>
                <w:noProof/>
                <w:lang w:eastAsia="ko-KR"/>
              </w:rPr>
              <w:t>1.2.6.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데이터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변경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검사로트에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작업리스트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7" w:history="1">
            <w:r w:rsidR="00E82690" w:rsidRPr="00FC467C">
              <w:rPr>
                <w:rStyle w:val="a4"/>
                <w:noProof/>
                <w:lang w:eastAsia="ko-KR"/>
              </w:rPr>
              <w:t>1.2.7.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포인트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8" w:history="1">
            <w:r w:rsidR="00E82690" w:rsidRPr="00FC467C">
              <w:rPr>
                <w:rStyle w:val="a4"/>
                <w:noProof/>
                <w:lang w:eastAsia="ko-KR"/>
              </w:rPr>
              <w:t>1.2.8.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포인트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69" w:history="1">
            <w:r w:rsidR="00E82690" w:rsidRPr="00FC467C">
              <w:rPr>
                <w:rStyle w:val="a4"/>
                <w:noProof/>
                <w:lang w:eastAsia="ko-KR"/>
              </w:rPr>
              <w:t>1.2.9.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포인트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0" w:history="1">
            <w:r w:rsidR="00E82690" w:rsidRPr="00FC467C">
              <w:rPr>
                <w:rStyle w:val="a4"/>
                <w:noProof/>
                <w:lang w:eastAsia="ko-KR"/>
              </w:rPr>
              <w:t>1.2.10.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1" w:history="1">
            <w:r w:rsidR="00E82690" w:rsidRPr="00FC467C">
              <w:rPr>
                <w:rStyle w:val="a4"/>
                <w:noProof/>
                <w:lang w:eastAsia="ko-KR"/>
              </w:rPr>
              <w:t>1.2.11.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000001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값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2" w:history="1">
            <w:r w:rsidR="00E82690" w:rsidRPr="00FC467C">
              <w:rPr>
                <w:rStyle w:val="a4"/>
                <w:noProof/>
                <w:lang w:eastAsia="ko-KR"/>
              </w:rPr>
              <w:t>1.2.12.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000001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값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3" w:history="1">
            <w:r w:rsidR="00E82690" w:rsidRPr="00FC467C">
              <w:rPr>
                <w:rStyle w:val="a4"/>
                <w:noProof/>
                <w:lang w:eastAsia="ko-KR"/>
              </w:rPr>
              <w:t>1.2.13.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000001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4" w:history="1">
            <w:r w:rsidR="00E82690" w:rsidRPr="00FC467C">
              <w:rPr>
                <w:rStyle w:val="a4"/>
                <w:noProof/>
              </w:rPr>
              <w:t>1.2.14.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카타로그선택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5" w:history="1">
            <w:r w:rsidR="00E82690" w:rsidRPr="00FC467C">
              <w:rPr>
                <w:rStyle w:val="a4"/>
                <w:noProof/>
                <w:lang w:eastAsia="ko-KR"/>
              </w:rPr>
              <w:t>1.2.15.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000001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6" w:history="1">
            <w:r w:rsidR="00E82690" w:rsidRPr="00FC467C">
              <w:rPr>
                <w:rStyle w:val="a4"/>
                <w:noProof/>
              </w:rPr>
              <w:t>1.2.16.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결과</w:t>
            </w:r>
            <w:r w:rsidR="00E82690" w:rsidRPr="00FC467C">
              <w:rPr>
                <w:rStyle w:val="a4"/>
                <w:noProof/>
              </w:rPr>
              <w:t xml:space="preserve"> </w:t>
            </w:r>
            <w:r w:rsidR="00E82690" w:rsidRPr="00FC467C">
              <w:rPr>
                <w:rStyle w:val="a4"/>
                <w:noProof/>
              </w:rPr>
              <w:t>기록</w:t>
            </w:r>
            <w:r w:rsidR="00E82690" w:rsidRPr="00FC467C">
              <w:rPr>
                <w:rStyle w:val="a4"/>
                <w:noProof/>
              </w:rPr>
              <w:t xml:space="preserve">: </w:t>
            </w:r>
            <w:r w:rsidR="00E82690" w:rsidRPr="00FC467C">
              <w:rPr>
                <w:rStyle w:val="a4"/>
                <w:noProof/>
              </w:rPr>
              <w:t>특성</w:t>
            </w:r>
            <w:r w:rsidR="00E82690" w:rsidRPr="00FC467C">
              <w:rPr>
                <w:rStyle w:val="a4"/>
                <w:noProof/>
              </w:rPr>
              <w:t xml:space="preserve"> </w:t>
            </w:r>
            <w:r w:rsidR="00E82690" w:rsidRPr="00FC467C">
              <w:rPr>
                <w:rStyle w:val="a4"/>
                <w:noProof/>
              </w:rPr>
              <w:t>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7" w:history="1">
            <w:r w:rsidR="00E82690" w:rsidRPr="00FC467C">
              <w:rPr>
                <w:rStyle w:val="a4"/>
                <w:noProof/>
              </w:rPr>
              <w:t>1.2.17.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평가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8" w:history="1">
            <w:r w:rsidR="00E82690" w:rsidRPr="00FC467C">
              <w:rPr>
                <w:rStyle w:val="a4"/>
                <w:noProof/>
                <w:lang w:eastAsia="ko-KR"/>
              </w:rPr>
              <w:t>1.2.18.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데이터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변경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검사로트에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작업리스트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79" w:history="1">
            <w:r w:rsidR="00E82690" w:rsidRPr="00FC467C">
              <w:rPr>
                <w:rStyle w:val="a4"/>
                <w:noProof/>
                <w:lang w:eastAsia="ko-KR"/>
              </w:rPr>
              <w:t>1.2.19.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검사포인트에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초기화면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0" w:history="1">
            <w:r w:rsidR="00E82690" w:rsidRPr="00FC467C">
              <w:rPr>
                <w:rStyle w:val="a4"/>
                <w:noProof/>
                <w:lang w:eastAsia="ko-KR"/>
              </w:rPr>
              <w:t>1.2.20.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검사포인트에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초기화면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1" w:history="1">
            <w:r w:rsidR="00E82690" w:rsidRPr="00FC467C">
              <w:rPr>
                <w:rStyle w:val="a4"/>
                <w:noProof/>
                <w:lang w:eastAsia="ko-KR"/>
              </w:rPr>
              <w:t>1.2.21.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2" w:history="1">
            <w:r w:rsidR="00E82690" w:rsidRPr="00FC467C">
              <w:rPr>
                <w:rStyle w:val="a4"/>
                <w:noProof/>
                <w:lang w:eastAsia="ko-KR"/>
              </w:rPr>
              <w:t>1.2.22.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000002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값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3" w:history="1">
            <w:r w:rsidR="00E82690" w:rsidRPr="00FC467C">
              <w:rPr>
                <w:rStyle w:val="a4"/>
                <w:noProof/>
                <w:lang w:eastAsia="ko-KR"/>
              </w:rPr>
              <w:t>1.2.23.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000002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값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4" w:history="1">
            <w:r w:rsidR="00E82690" w:rsidRPr="00FC467C">
              <w:rPr>
                <w:rStyle w:val="a4"/>
                <w:noProof/>
                <w:lang w:eastAsia="ko-KR"/>
              </w:rPr>
              <w:t>1.2.24.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000001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5" w:history="1">
            <w:r w:rsidR="00E82690" w:rsidRPr="00FC467C">
              <w:rPr>
                <w:rStyle w:val="a4"/>
                <w:noProof/>
              </w:rPr>
              <w:t>1.2.25.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카타로그선택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6" w:history="1">
            <w:r w:rsidR="00E82690" w:rsidRPr="00FC467C">
              <w:rPr>
                <w:rStyle w:val="a4"/>
                <w:noProof/>
                <w:lang w:eastAsia="ko-KR"/>
              </w:rPr>
              <w:t>1.2.26.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SLI01561 000001</w:t>
            </w:r>
            <w:r w:rsidR="00E82690" w:rsidRPr="00FC467C">
              <w:rPr>
                <w:rStyle w:val="a4"/>
                <w:noProof/>
                <w:lang w:eastAsia="ko-KR"/>
              </w:rPr>
              <w:t>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단일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7" w:history="1">
            <w:r w:rsidR="00E82690" w:rsidRPr="00FC467C">
              <w:rPr>
                <w:rStyle w:val="a4"/>
                <w:noProof/>
              </w:rPr>
              <w:t>1.2.27.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결과</w:t>
            </w:r>
            <w:r w:rsidR="00E82690" w:rsidRPr="00FC467C">
              <w:rPr>
                <w:rStyle w:val="a4"/>
                <w:noProof/>
              </w:rPr>
              <w:t xml:space="preserve"> </w:t>
            </w:r>
            <w:r w:rsidR="00E82690" w:rsidRPr="00FC467C">
              <w:rPr>
                <w:rStyle w:val="a4"/>
                <w:noProof/>
              </w:rPr>
              <w:t>기록</w:t>
            </w:r>
            <w:r w:rsidR="00E82690" w:rsidRPr="00FC467C">
              <w:rPr>
                <w:rStyle w:val="a4"/>
                <w:noProof/>
              </w:rPr>
              <w:t xml:space="preserve">: </w:t>
            </w:r>
            <w:r w:rsidR="00E82690" w:rsidRPr="00FC467C">
              <w:rPr>
                <w:rStyle w:val="a4"/>
                <w:noProof/>
              </w:rPr>
              <w:t>특성</w:t>
            </w:r>
            <w:r w:rsidR="00E82690" w:rsidRPr="00FC467C">
              <w:rPr>
                <w:rStyle w:val="a4"/>
                <w:noProof/>
              </w:rPr>
              <w:t xml:space="preserve"> </w:t>
            </w:r>
            <w:r w:rsidR="00E82690" w:rsidRPr="00FC467C">
              <w:rPr>
                <w:rStyle w:val="a4"/>
                <w:noProof/>
              </w:rPr>
              <w:t>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8" w:history="1">
            <w:r w:rsidR="00E82690" w:rsidRPr="00FC467C">
              <w:rPr>
                <w:rStyle w:val="a4"/>
                <w:noProof/>
                <w:lang w:eastAsia="ko-KR"/>
              </w:rPr>
              <w:t>1.2.28.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검사포인트에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초기화면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89" w:history="1">
            <w:r w:rsidR="00E82690" w:rsidRPr="00FC467C">
              <w:rPr>
                <w:rStyle w:val="a4"/>
                <w:noProof/>
                <w:lang w:eastAsia="ko-KR"/>
              </w:rPr>
              <w:t>1.2.29.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검사포인트에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결과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초기화면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90" w:history="1">
            <w:r w:rsidR="00E82690" w:rsidRPr="00FC467C">
              <w:rPr>
                <w:rStyle w:val="a4"/>
                <w:noProof/>
                <w:lang w:eastAsia="ko-KR"/>
              </w:rPr>
              <w:t>1.2.30.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데이터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변경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검사로트에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작업리스트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91" w:history="1">
            <w:r w:rsidR="00E82690" w:rsidRPr="00FC467C">
              <w:rPr>
                <w:rStyle w:val="a4"/>
                <w:noProof/>
                <w:lang w:eastAsia="ko-KR"/>
              </w:rPr>
              <w:t>1.2.31.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데이터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변경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검사로트에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작업리스트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92" w:history="1">
            <w:r w:rsidR="00E82690" w:rsidRPr="00FC467C">
              <w:rPr>
                <w:rStyle w:val="a4"/>
                <w:noProof/>
                <w:lang w:eastAsia="ko-KR"/>
              </w:rPr>
              <w:t>1.2.32.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사용결정기록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: </w:t>
            </w:r>
            <w:r w:rsidR="00E82690" w:rsidRPr="00FC467C">
              <w:rPr>
                <w:rStyle w:val="a4"/>
                <w:noProof/>
                <w:lang w:eastAsia="ko-KR"/>
              </w:rPr>
              <w:t>특성개요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93" w:history="1">
            <w:r w:rsidR="00E82690" w:rsidRPr="00FC467C">
              <w:rPr>
                <w:rStyle w:val="a4"/>
                <w:noProof/>
                <w:lang w:eastAsia="ko-KR"/>
              </w:rPr>
              <w:t>1.2.33.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  <w:lang w:eastAsia="ko-KR"/>
              </w:rPr>
              <w:t>검사로트에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대한</w:t>
            </w:r>
            <w:r w:rsidR="00E82690" w:rsidRPr="00FC467C">
              <w:rPr>
                <w:rStyle w:val="a4"/>
                <w:noProof/>
                <w:lang w:eastAsia="ko-KR"/>
              </w:rPr>
              <w:t xml:space="preserve"> </w:t>
            </w:r>
            <w:r w:rsidR="00E82690" w:rsidRPr="00FC467C">
              <w:rPr>
                <w:rStyle w:val="a4"/>
                <w:noProof/>
                <w:lang w:eastAsia="ko-KR"/>
              </w:rPr>
              <w:t>용도결정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2690" w:rsidRDefault="008B715B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994" w:history="1">
            <w:r w:rsidR="00E82690" w:rsidRPr="00FC467C">
              <w:rPr>
                <w:rStyle w:val="a4"/>
                <w:noProof/>
              </w:rPr>
              <w:t>1.2.34.</w:t>
            </w:r>
            <w:r w:rsidR="00E8269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E82690" w:rsidRPr="00FC467C">
              <w:rPr>
                <w:rStyle w:val="a4"/>
                <w:noProof/>
              </w:rPr>
              <w:t>사용결정기록</w:t>
            </w:r>
            <w:r w:rsidR="00E82690" w:rsidRPr="00FC467C">
              <w:rPr>
                <w:rStyle w:val="a4"/>
                <w:noProof/>
              </w:rPr>
              <w:t xml:space="preserve">: </w:t>
            </w:r>
            <w:r w:rsidR="00E82690" w:rsidRPr="00FC467C">
              <w:rPr>
                <w:rStyle w:val="a4"/>
                <w:noProof/>
              </w:rPr>
              <w:t>특성개요</w:t>
            </w:r>
            <w:r w:rsidR="00E8269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2690">
              <w:rPr>
                <w:noProof/>
                <w:webHidden/>
              </w:rPr>
              <w:instrText xml:space="preserve"> PAGEREF _Toc369276994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69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37AEE" w:rsidRDefault="008B715B" w:rsidP="00B37AEE">
          <w:pPr>
            <w:pStyle w:val="2"/>
            <w:numPr>
              <w:ilvl w:val="0"/>
              <w:numId w:val="0"/>
            </w:num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bookmarkStart w:id="0" w:name="_Toc369276799" w:displacedByCustomXml="prev"/>
    <w:p w:rsidR="00E82690" w:rsidRDefault="00E82690">
      <w:pPr>
        <w:rPr>
          <w:b/>
          <w:sz w:val="40"/>
          <w:szCs w:val="20"/>
          <w:lang w:eastAsia="ko-KR" w:bidi="ar-SA"/>
        </w:rPr>
      </w:pPr>
      <w:bookmarkStart w:id="1" w:name="_Toc369276956"/>
      <w:r>
        <w:rPr>
          <w:lang w:eastAsia="ko-KR"/>
        </w:rPr>
        <w:br w:type="page"/>
      </w:r>
    </w:p>
    <w:p w:rsidR="00B37AEE" w:rsidRDefault="00B37AEE" w:rsidP="00B37AEE">
      <w:pPr>
        <w:pStyle w:val="2"/>
        <w:numPr>
          <w:ilvl w:val="1"/>
          <w:numId w:val="1"/>
        </w:numPr>
        <w:rPr>
          <w:kern w:val="0"/>
          <w:lang w:eastAsia="ko-KR"/>
        </w:rPr>
      </w:pPr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B37AEE" w:rsidRPr="00545167" w:rsidRDefault="00B37AEE" w:rsidP="00B37AEE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bookmarkStart w:id="11" w:name="_Toc369276800"/>
      <w:bookmarkStart w:id="12" w:name="_Toc369276957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B37AEE" w:rsidRPr="007A7AB4" w:rsidRDefault="00B37AEE" w:rsidP="00B37AEE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A7AB4">
        <w:rPr>
          <w:rFonts w:hint="eastAsia"/>
          <w:color w:val="000000"/>
          <w:sz w:val="26"/>
          <w:szCs w:val="26"/>
          <w:lang w:eastAsia="ko-KR"/>
        </w:rPr>
        <w:t>생산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공정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중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현장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작업자가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수행하는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검사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기준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등록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및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검사결과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관리</w:t>
      </w:r>
    </w:p>
    <w:p w:rsidR="00B37AEE" w:rsidRPr="00BA7F66" w:rsidRDefault="00B37AEE" w:rsidP="00B37AEE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B37AEE" w:rsidRPr="00F84845" w:rsidRDefault="00B37AEE" w:rsidP="00B37AEE">
      <w:pPr>
        <w:pStyle w:val="3"/>
        <w:numPr>
          <w:ilvl w:val="2"/>
          <w:numId w:val="1"/>
        </w:numPr>
        <w:rPr>
          <w:lang w:eastAsia="ko-KR"/>
        </w:rPr>
      </w:pPr>
      <w:bookmarkStart w:id="13" w:name="_Toc369271031"/>
      <w:bookmarkStart w:id="14" w:name="_Toc369271507"/>
      <w:bookmarkStart w:id="15" w:name="_Toc369272117"/>
      <w:bookmarkStart w:id="16" w:name="_Toc369272212"/>
      <w:bookmarkStart w:id="17" w:name="_Toc369272381"/>
      <w:bookmarkStart w:id="18" w:name="_Toc369272619"/>
      <w:bookmarkStart w:id="19" w:name="_Toc369272815"/>
      <w:bookmarkStart w:id="20" w:name="_Toc369273234"/>
      <w:bookmarkStart w:id="21" w:name="_Toc369273267"/>
      <w:bookmarkStart w:id="22" w:name="_Toc369276801"/>
      <w:bookmarkStart w:id="23" w:name="_Toc369276958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B37AEE" w:rsidRDefault="00B37AEE" w:rsidP="00B37AEE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7A7AB4">
        <w:rPr>
          <w:rFonts w:cs="굴림" w:hint="eastAsia"/>
          <w:color w:val="000000"/>
          <w:sz w:val="26"/>
          <w:szCs w:val="26"/>
          <w:lang w:eastAsia="ko-KR"/>
        </w:rPr>
        <w:t>생산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오더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생성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후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7A7AB4">
        <w:rPr>
          <w:rFonts w:cs="굴림" w:hint="eastAsia"/>
          <w:color w:val="000000"/>
          <w:sz w:val="26"/>
          <w:szCs w:val="26"/>
          <w:lang w:eastAsia="ko-KR"/>
        </w:rPr>
        <w:t>로트</w:t>
      </w:r>
      <w:proofErr w:type="spellEnd"/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생성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B37AEE" w:rsidRDefault="00B37AEE" w:rsidP="00B37AEE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7A7AB4">
        <w:rPr>
          <w:rFonts w:cs="굴림" w:hint="eastAsia"/>
          <w:color w:val="000000"/>
          <w:sz w:val="26"/>
          <w:szCs w:val="26"/>
          <w:lang w:eastAsia="ko-KR"/>
        </w:rPr>
        <w:t>공정검사는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ERP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상에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등록함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B37AEE" w:rsidRDefault="00B37AEE" w:rsidP="00B37AEE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검사포인트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작업장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코드를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입력하고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등록함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B37AEE" w:rsidRPr="00856330" w:rsidRDefault="00B37AEE" w:rsidP="00B37AEE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B37AEE" w:rsidRDefault="00B37AEE" w:rsidP="00B37AEE">
      <w:pPr>
        <w:pStyle w:val="3"/>
        <w:numPr>
          <w:ilvl w:val="2"/>
          <w:numId w:val="1"/>
        </w:numPr>
        <w:rPr>
          <w:lang w:eastAsia="ko-KR"/>
        </w:rPr>
      </w:pPr>
      <w:bookmarkStart w:id="24" w:name="_Toc369271508"/>
      <w:bookmarkStart w:id="25" w:name="_Toc369272118"/>
      <w:bookmarkStart w:id="26" w:name="_Toc369272213"/>
      <w:bookmarkStart w:id="27" w:name="_Toc369272382"/>
      <w:bookmarkStart w:id="28" w:name="_Toc369272620"/>
      <w:bookmarkStart w:id="29" w:name="_Toc369272816"/>
      <w:bookmarkStart w:id="30" w:name="_Toc369273235"/>
      <w:bookmarkStart w:id="31" w:name="_Toc369273268"/>
      <w:bookmarkStart w:id="32" w:name="_Toc369276802"/>
      <w:bookmarkStart w:id="33" w:name="_Toc369276959"/>
      <w:r>
        <w:rPr>
          <w:rFonts w:hint="eastAsia"/>
          <w:lang w:eastAsia="ko-KR"/>
        </w:rPr>
        <w:t>프로세스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hint="eastAsia"/>
          <w:lang w:eastAsia="ko-KR"/>
        </w:rPr>
        <w:t xml:space="preserve"> </w:t>
      </w:r>
      <w:r w:rsidR="00944089">
        <w:rPr>
          <w:rFonts w:hint="eastAsia"/>
        </w:rPr>
        <w:t xml:space="preserve"> </w:t>
      </w:r>
    </w:p>
    <w:p w:rsidR="00B37AEE" w:rsidRDefault="00B37AEE" w:rsidP="00B37AEE">
      <w:pPr>
        <w:rPr>
          <w:kern w:val="28"/>
          <w:sz w:val="40"/>
          <w:szCs w:val="20"/>
          <w:lang w:bidi="ar-SA"/>
        </w:rPr>
      </w:pPr>
      <w:r w:rsidRPr="00B37AEE">
        <w:rPr>
          <w:noProof/>
          <w:lang w:eastAsia="ko-KR" w:bidi="ar-SA"/>
        </w:rPr>
        <w:drawing>
          <wp:inline distT="0" distB="0" distL="0" distR="0">
            <wp:extent cx="6116574" cy="4370832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73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21BF6" w:rsidRDefault="00C21BF6" w:rsidP="00944089">
      <w:pPr>
        <w:pStyle w:val="2"/>
      </w:pPr>
      <w:bookmarkStart w:id="34" w:name="_Toc369276960"/>
      <w:proofErr w:type="spellStart"/>
      <w:r>
        <w:rPr>
          <w:rFonts w:hint="eastAsia"/>
        </w:rPr>
        <w:lastRenderedPageBreak/>
        <w:t>공정</w:t>
      </w:r>
      <w:proofErr w:type="spellEnd"/>
      <w:r w:rsidR="00944089">
        <w:rPr>
          <w:rFonts w:hint="eastAsia"/>
          <w:lang w:eastAsia="ko-KR"/>
        </w:rPr>
        <w:t xml:space="preserve">, </w:t>
      </w:r>
      <w:r w:rsidR="00944089">
        <w:rPr>
          <w:rFonts w:hint="eastAsia"/>
          <w:lang w:eastAsia="ko-KR"/>
        </w:rPr>
        <w:t>자주</w:t>
      </w:r>
      <w:proofErr w:type="spellStart"/>
      <w:r>
        <w:rPr>
          <w:rFonts w:hint="eastAsia"/>
        </w:rPr>
        <w:t>검사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합격</w:t>
      </w:r>
      <w:proofErr w:type="spellEnd"/>
      <w:r>
        <w:rPr>
          <w:rFonts w:hint="eastAsia"/>
        </w:rPr>
        <w:t>)</w:t>
      </w:r>
      <w:bookmarkEnd w:id="34"/>
    </w:p>
    <w:p w:rsidR="00C21BF6" w:rsidRDefault="00C21BF6" w:rsidP="00C21BF6">
      <w:pPr>
        <w:pStyle w:val="3"/>
      </w:pPr>
      <w:bookmarkStart w:id="35" w:name="TS_525F6F92CDBF48AE9AECEF0A1842B555"/>
      <w:bookmarkStart w:id="36" w:name="_Toc369276961"/>
      <w:bookmarkEnd w:id="35"/>
      <w:r>
        <w:t>SAP Easy Access SEBANG ERP</w:t>
      </w:r>
      <w:bookmarkEnd w:id="36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5203825"/>
            <wp:effectExtent l="19050" t="0" r="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520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21BF6">
        <w:rPr>
          <w:rFonts w:hint="eastAsia"/>
          <w:lang w:eastAsia="ko-KR"/>
        </w:rPr>
        <w:t>QA32-</w:t>
      </w:r>
      <w:r w:rsidRPr="00C21BF6">
        <w:rPr>
          <w:rFonts w:hint="eastAsia"/>
          <w:lang w:eastAsia="ko-KR"/>
        </w:rPr>
        <w:t>검사</w:t>
      </w:r>
      <w:r w:rsidRPr="00C21BF6">
        <w:rPr>
          <w:rFonts w:hint="eastAsia"/>
          <w:lang w:eastAsia="ko-KR"/>
        </w:rPr>
        <w:t xml:space="preserve"> Lot </w:t>
      </w:r>
      <w:r w:rsidRPr="00C21BF6">
        <w:rPr>
          <w:rFonts w:hint="eastAsia"/>
          <w:lang w:eastAsia="ko-KR"/>
        </w:rPr>
        <w:t>리스트를</w:t>
      </w:r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두</w:t>
      </w:r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번</w:t>
      </w:r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클릭합니다</w:t>
      </w:r>
      <w:r w:rsidRPr="00C21BF6"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37" w:name="TS_CBF20A7A57F242558570C5B39A46317E"/>
      <w:bookmarkStart w:id="38" w:name="_Toc369276962"/>
      <w:bookmarkEnd w:id="37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bookmarkEnd w:id="38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545330" cy="3711575"/>
            <wp:effectExtent l="19050" t="0" r="7620" b="0"/>
            <wp:docPr id="6" name="그림 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b_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376555" cy="187960"/>
            <wp:effectExtent l="19050" t="0" r="4445" b="0"/>
            <wp:docPr id="7" name="그림 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39" w:name="TS_DB9943B2289042C99C782CD7AE53AFFF"/>
      <w:bookmarkStart w:id="40" w:name="_Toc369276963"/>
      <w:bookmarkEnd w:id="39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(3)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(3)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0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8" name="그림 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4733290" cy="187960"/>
            <wp:effectExtent l="19050" t="0" r="0" b="0"/>
            <wp:docPr id="9" name="그림 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41" w:name="TS_C015783C78CB4014AA32C649E3D8F23C"/>
      <w:bookmarkStart w:id="42" w:name="_Toc369276964"/>
      <w:bookmarkEnd w:id="41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42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실행</w:t>
      </w:r>
      <w:proofErr w:type="gramEnd"/>
      <w:r w:rsidRPr="00C21BF6">
        <w:rPr>
          <w:rFonts w:hint="eastAsia"/>
          <w:b/>
          <w:lang w:eastAsia="ko-KR"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43" w:name="TS_454ADDEC5C4145169D55C7C4705ED76A"/>
      <w:bookmarkStart w:id="44" w:name="_Toc369276965"/>
      <w:bookmarkEnd w:id="43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4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743200"/>
            <wp:effectExtent l="19050" t="0" r="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21BF6">
        <w:rPr>
          <w:rFonts w:hint="eastAsia"/>
          <w:lang w:eastAsia="ko-KR"/>
        </w:rPr>
        <w:t>검사대상</w:t>
      </w:r>
      <w:r w:rsidRPr="00C21BF6">
        <w:rPr>
          <w:rFonts w:hint="eastAsia"/>
          <w:lang w:eastAsia="ko-KR"/>
        </w:rPr>
        <w:t xml:space="preserve"> </w:t>
      </w:r>
      <w:proofErr w:type="spellStart"/>
      <w:r w:rsidRPr="00C21BF6">
        <w:rPr>
          <w:rFonts w:hint="eastAsia"/>
          <w:lang w:eastAsia="ko-KR"/>
        </w:rPr>
        <w:t>로트를</w:t>
      </w:r>
      <w:proofErr w:type="spellEnd"/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선택합니다</w:t>
      </w:r>
      <w:r w:rsidRPr="00C21BF6"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45" w:name="TS_B9C3091E1599470F8F17C095BE842438"/>
      <w:bookmarkStart w:id="46" w:name="_Toc369276966"/>
      <w:bookmarkEnd w:id="45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6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438910"/>
            <wp:effectExtent l="19050" t="0" r="3175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결과</w:t>
      </w:r>
      <w:proofErr w:type="gramEnd"/>
      <w:r w:rsidRPr="00C21BF6">
        <w:rPr>
          <w:rFonts w:hint="eastAsia"/>
          <w:b/>
          <w:lang w:eastAsia="ko-KR"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47" w:name="TS_D50F98FE4B3A4A23AA80BC31FCCC0145"/>
      <w:bookmarkStart w:id="48" w:name="_Toc369276967"/>
      <w:bookmarkEnd w:id="47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포인트</w:t>
      </w:r>
      <w:bookmarkEnd w:id="48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03425" cy="111633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작업장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 xml:space="preserve"> 8</w:t>
      </w:r>
      <w:r>
        <w:rPr>
          <w:rFonts w:hint="eastAsia"/>
          <w:lang w:eastAsia="ko-KR"/>
        </w:rPr>
        <w:t>자리를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49" w:name="TS_E6706EF089314C349617CFDB9415E525"/>
      <w:bookmarkStart w:id="50" w:name="_Toc369276968"/>
      <w:bookmarkEnd w:id="49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포인트</w:t>
      </w:r>
      <w:bookmarkEnd w:id="50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03425" cy="1116330"/>
            <wp:effectExtent l="19050" t="0" r="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21BF6">
        <w:rPr>
          <w:rFonts w:hint="eastAsia"/>
          <w:lang w:eastAsia="ko-KR"/>
        </w:rPr>
        <w:t>검사</w:t>
      </w:r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포인트를</w:t>
      </w:r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입력합니다</w:t>
      </w:r>
      <w:r w:rsidRPr="00C21BF6"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51" w:name="TS_EC527BB6108849489BB52F88A070D08C"/>
      <w:bookmarkStart w:id="52" w:name="_Toc369276969"/>
      <w:bookmarkEnd w:id="51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포인트</w:t>
      </w:r>
      <w:bookmarkEnd w:id="52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03425" cy="1116330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계속</w:t>
      </w:r>
      <w:proofErr w:type="gramEnd"/>
      <w:r w:rsidRPr="00C21BF6">
        <w:rPr>
          <w:rFonts w:hint="eastAsia"/>
          <w:b/>
          <w:lang w:eastAsia="ko-KR"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53" w:name="TS_4EE55F2C95CA4C39BC2717BC7E3BF4C5"/>
      <w:bookmarkStart w:id="54" w:name="_Toc369276970"/>
      <w:bookmarkEnd w:id="53"/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4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343400"/>
            <wp:effectExtent l="19050" t="0" r="889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검사특성내역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55" w:name="TS_A62141270AA34A02B424F4CFD1589C61"/>
      <w:bookmarkStart w:id="56" w:name="_Toc369276971"/>
      <w:bookmarkEnd w:id="55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6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>(1) </w:t>
      </w:r>
      <w:proofErr w:type="spellStart"/>
      <w:r>
        <w:rPr>
          <w:rFonts w:hint="eastAsia"/>
        </w:rPr>
        <w:t>결과값을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57" w:name="TS_5423E4BEEA3D4752AF73027F75EF8AA4"/>
      <w:bookmarkStart w:id="58" w:name="TS_04585AD6EE5541E493C53AF9CEC50A10"/>
      <w:bookmarkStart w:id="59" w:name="_Toc369276972"/>
      <w:bookmarkEnd w:id="57"/>
      <w:bookmarkEnd w:id="58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9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2662555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228600" cy="215265"/>
            <wp:effectExtent l="19050" t="0" r="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 w:rsidR="00096528"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60" w:name="TS_9AC8B20F8A8041BC89FAF7B3EC01DDA0"/>
      <w:bookmarkStart w:id="61" w:name="TS_416B975898734D68A3C5F0C5C5A35A15"/>
      <w:bookmarkStart w:id="62" w:name="_Toc369276973"/>
      <w:bookmarkEnd w:id="60"/>
      <w:bookmarkEnd w:id="61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62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330065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63" w:name="TS_9729A4B833404C48AE3E651674AD5B46"/>
      <w:bookmarkStart w:id="64" w:name="_Toc369276974"/>
      <w:bookmarkEnd w:id="63"/>
      <w:proofErr w:type="spellStart"/>
      <w:r>
        <w:rPr>
          <w:rFonts w:hint="eastAsia"/>
        </w:rPr>
        <w:t>카타로그선택</w:t>
      </w:r>
      <w:bookmarkEnd w:id="64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532890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511175" cy="134620"/>
            <wp:effectExtent l="19050" t="0" r="3175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65" w:name="TS_AB2AA19B2D4445C398A10CCC169C40CA"/>
      <w:bookmarkStart w:id="66" w:name="_Toc369276975"/>
      <w:bookmarkEnd w:id="65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66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67" w:name="TS_51FAA40B96DF40D4829390C236A9C67F"/>
      <w:bookmarkStart w:id="68" w:name="_Toc369276976"/>
      <w:bookmarkEnd w:id="67"/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개요</w:t>
      </w:r>
      <w:bookmarkEnd w:id="68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69" w:name="TS_0BA3894AD3F1432E95A4B08122820C4C"/>
      <w:bookmarkStart w:id="70" w:name="_Toc369276977"/>
      <w:bookmarkEnd w:id="69"/>
      <w:proofErr w:type="spellStart"/>
      <w:r>
        <w:rPr>
          <w:rFonts w:hint="eastAsia"/>
        </w:rPr>
        <w:t>평가</w:t>
      </w:r>
      <w:bookmarkEnd w:id="70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452245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계속</w:t>
      </w:r>
      <w:proofErr w:type="gramEnd"/>
      <w:r w:rsidRPr="00C21BF6">
        <w:rPr>
          <w:rFonts w:hint="eastAsia"/>
          <w:b/>
          <w:lang w:eastAsia="ko-KR"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6" name="그림 3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71" w:name="TS_01F3B84948AE43F88558D8E307B86F05"/>
      <w:bookmarkStart w:id="72" w:name="_Toc369276978"/>
      <w:bookmarkEnd w:id="71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72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438910"/>
            <wp:effectExtent l="19050" t="0" r="3175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결과</w:t>
      </w:r>
      <w:proofErr w:type="gramEnd"/>
      <w:r w:rsidRPr="00C21BF6">
        <w:rPr>
          <w:rFonts w:hint="eastAsia"/>
          <w:b/>
          <w:lang w:eastAsia="ko-KR"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73" w:name="TS_B810A36ACA6843A1938DDE7BF40C4431"/>
      <w:bookmarkStart w:id="74" w:name="_Toc369276979"/>
      <w:bookmarkEnd w:id="73"/>
      <w:r>
        <w:rPr>
          <w:rFonts w:hint="eastAsia"/>
          <w:lang w:eastAsia="ko-KR"/>
        </w:rPr>
        <w:t>검사포인트에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74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128135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작업장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75" w:name="TS_4191EF6FC85243C9924F3BBDE82B1F6F"/>
      <w:bookmarkStart w:id="76" w:name="_Toc369276980"/>
      <w:bookmarkEnd w:id="75"/>
      <w:r>
        <w:rPr>
          <w:rFonts w:hint="eastAsia"/>
          <w:lang w:eastAsia="ko-KR"/>
        </w:rPr>
        <w:lastRenderedPageBreak/>
        <w:t>검사포인트에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76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4128135"/>
            <wp:effectExtent l="19050" t="0" r="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21BF6">
        <w:rPr>
          <w:rFonts w:hint="eastAsia"/>
          <w:lang w:eastAsia="ko-KR"/>
        </w:rPr>
        <w:t>검사포인트를</w:t>
      </w:r>
      <w:r w:rsidRPr="00C21BF6">
        <w:rPr>
          <w:rFonts w:hint="eastAsia"/>
          <w:lang w:eastAsia="ko-KR"/>
        </w:rPr>
        <w:t xml:space="preserve"> </w:t>
      </w:r>
      <w:r w:rsidRPr="00C21BF6">
        <w:rPr>
          <w:rFonts w:hint="eastAsia"/>
          <w:lang w:eastAsia="ko-KR"/>
        </w:rPr>
        <w:t>입력합니다</w:t>
      </w:r>
      <w:r w:rsidRPr="00C21BF6"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77" w:name="TS_FA157F80E29443838163C6487A83E4FA"/>
      <w:bookmarkStart w:id="78" w:name="_Toc369276981"/>
      <w:bookmarkEnd w:id="77"/>
      <w:r>
        <w:rPr>
          <w:rFonts w:hint="eastAsia"/>
          <w:lang w:eastAsia="ko-KR"/>
        </w:rPr>
        <w:lastRenderedPageBreak/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8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343400"/>
            <wp:effectExtent l="19050" t="0" r="889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검사특성내역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79" w:name="TS_5215553D2BEC48E8862937B7B28532DC"/>
      <w:bookmarkStart w:id="80" w:name="_Toc369276982"/>
      <w:bookmarkEnd w:id="79"/>
      <w:r>
        <w:rPr>
          <w:rFonts w:hint="eastAsia"/>
          <w:lang w:eastAsia="ko-KR"/>
        </w:rPr>
        <w:lastRenderedPageBreak/>
        <w:t>SLI01561 000002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80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195445"/>
            <wp:effectExtent l="19050" t="0" r="3175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19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>(1) </w:t>
      </w:r>
      <w:proofErr w:type="spellStart"/>
      <w:r>
        <w:rPr>
          <w:rFonts w:hint="eastAsia"/>
        </w:rPr>
        <w:t>결과값을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81" w:name="TS_367C3E693A6247ACA2DE2DB1C6A12A4D"/>
      <w:bookmarkStart w:id="82" w:name="_Toc369276983"/>
      <w:bookmarkEnd w:id="81"/>
      <w:r>
        <w:rPr>
          <w:rFonts w:hint="eastAsia"/>
          <w:lang w:eastAsia="ko-KR"/>
        </w:rPr>
        <w:lastRenderedPageBreak/>
        <w:t>SLI01561 000002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82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2675890"/>
            <wp:effectExtent l="19050" t="0" r="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83" w:name="TS_99CD59A00B3042B1965E8040C6385C83"/>
      <w:bookmarkStart w:id="84" w:name="_Toc369276984"/>
      <w:bookmarkEnd w:id="83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84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330065"/>
            <wp:effectExtent l="19050" t="0" r="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85" w:name="TS_1685575BEBB347CF87565DAF17F87095"/>
      <w:bookmarkStart w:id="86" w:name="_Toc369276985"/>
      <w:bookmarkEnd w:id="85"/>
      <w:proofErr w:type="spellStart"/>
      <w:r>
        <w:rPr>
          <w:rFonts w:hint="eastAsia"/>
        </w:rPr>
        <w:t>카타로그선택</w:t>
      </w:r>
      <w:bookmarkEnd w:id="86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532890"/>
            <wp:effectExtent l="19050" t="0" r="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511175" cy="134620"/>
            <wp:effectExtent l="19050" t="0" r="3175" b="0"/>
            <wp:docPr id="48" name="그림 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87" w:name="TS_ADE8095E1650420BB22151118A3F4397"/>
      <w:bookmarkStart w:id="88" w:name="_Toc369276986"/>
      <w:bookmarkEnd w:id="87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88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0" name="그림 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89" w:name="TS_7C59AF5E83AA4672BE142B10F03A0F89"/>
      <w:bookmarkStart w:id="90" w:name="_Toc369276987"/>
      <w:bookmarkEnd w:id="89"/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개요</w:t>
      </w:r>
      <w:bookmarkEnd w:id="90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2" name="그림 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91" w:name="TS_C1085ACA0DB3476FAC9CBF7EEBD7C95A"/>
      <w:bookmarkStart w:id="92" w:name="_Toc369276988"/>
      <w:bookmarkEnd w:id="91"/>
      <w:r>
        <w:rPr>
          <w:rFonts w:hint="eastAsia"/>
          <w:lang w:eastAsia="ko-KR"/>
        </w:rPr>
        <w:lastRenderedPageBreak/>
        <w:t>검사포인트에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92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3065780"/>
            <wp:effectExtent l="19050" t="0" r="3175" b="0"/>
            <wp:docPr id="53" name="그림 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306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 </w:t>
      </w:r>
      <w:proofErr w:type="gramEnd"/>
      <w:r w:rsidR="00C0319B">
        <w:rPr>
          <w:noProof/>
          <w:lang w:eastAsia="ko-KR" w:bidi="ar-SA"/>
        </w:rPr>
        <w:drawing>
          <wp:inline distT="0" distB="0" distL="0" distR="0">
            <wp:extent cx="1976755" cy="215265"/>
            <wp:effectExtent l="19050" t="0" r="4445" b="0"/>
            <wp:docPr id="54" name="그림 5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ieldicon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944089" w:rsidRDefault="00944089" w:rsidP="00C21BF6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포인트를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확인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있습니다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93" w:name="TS_A3DC65782D7C411BA1214D59764D3E1E"/>
      <w:bookmarkStart w:id="94" w:name="_Toc369276989"/>
      <w:bookmarkEnd w:id="93"/>
      <w:r>
        <w:rPr>
          <w:rFonts w:hint="eastAsia"/>
          <w:lang w:eastAsia="ko-KR"/>
        </w:rPr>
        <w:t>검사포인트에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94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581910" cy="1707515"/>
            <wp:effectExtent l="19050" t="0" r="8890" b="0"/>
            <wp:docPr id="55" name="그림 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089" w:rsidRPr="00944089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계속</w:t>
      </w:r>
      <w:proofErr w:type="gramEnd"/>
      <w:r w:rsidRPr="00C21BF6">
        <w:rPr>
          <w:rFonts w:hint="eastAsia"/>
          <w:b/>
          <w:lang w:eastAsia="ko-KR"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6" name="그림 5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95" w:name="TS_A27F64A384A4465D8F874ED56E2802F1"/>
      <w:bookmarkStart w:id="96" w:name="_Toc369276990"/>
      <w:bookmarkEnd w:id="95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96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743200"/>
            <wp:effectExtent l="19050" t="0" r="0" b="0"/>
            <wp:docPr id="57" name="그림 5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C21BF6">
        <w:rPr>
          <w:rFonts w:hint="eastAsia"/>
          <w:b/>
          <w:lang w:eastAsia="ko-KR"/>
        </w:rPr>
        <w:t>스크롤바</w:t>
      </w:r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원하는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영역을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표시합니다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97" w:name="TS_61C0A4E521824BDC8E6803240A0D59EF"/>
      <w:bookmarkStart w:id="98" w:name="_Toc369276991"/>
      <w:bookmarkEnd w:id="97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98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1909445"/>
            <wp:effectExtent l="19050" t="0" r="0" b="0"/>
            <wp:docPr id="58" name="그림 5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b_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21BF6">
        <w:rPr>
          <w:rFonts w:hint="eastAsia"/>
          <w:b/>
          <w:lang w:eastAsia="ko-KR"/>
        </w:rPr>
        <w:t>사용결정</w:t>
      </w:r>
      <w:proofErr w:type="gramEnd"/>
      <w:r w:rsidRPr="00C21BF6">
        <w:rPr>
          <w:rFonts w:hint="eastAsia"/>
          <w:b/>
          <w:lang w:eastAsia="ko-KR"/>
        </w:rPr>
        <w:t>(UD) </w:t>
      </w:r>
      <w:r w:rsidR="00C0319B">
        <w:rPr>
          <w:noProof/>
          <w:lang w:eastAsia="ko-KR" w:bidi="ar-SA"/>
        </w:rPr>
        <w:drawing>
          <wp:inline distT="0" distB="0" distL="0" distR="0">
            <wp:extent cx="1035685" cy="187960"/>
            <wp:effectExtent l="19050" t="0" r="0" b="0"/>
            <wp:docPr id="59" name="그림 5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eldicon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99" w:name="TS_59869C313C054B63A79EC5A1582C9006"/>
      <w:bookmarkStart w:id="100" w:name="_Toc369276992"/>
      <w:bookmarkEnd w:id="99"/>
      <w:r>
        <w:rPr>
          <w:rFonts w:hint="eastAsia"/>
          <w:lang w:eastAsia="ko-KR"/>
        </w:rPr>
        <w:lastRenderedPageBreak/>
        <w:t>사용결정기록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특성개요</w:t>
      </w:r>
      <w:bookmarkEnd w:id="100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6239510"/>
            <wp:effectExtent l="19050" t="0" r="0" b="0"/>
            <wp:docPr id="60" name="그림 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b_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61" name="그림 6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ieldicon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  <w:rPr>
          <w:lang w:eastAsia="ko-KR"/>
        </w:rPr>
      </w:pPr>
      <w:bookmarkStart w:id="101" w:name="TS_FDE90C5A78B341198E4BECC86E6F7A74"/>
      <w:bookmarkStart w:id="102" w:name="_Toc369276993"/>
      <w:bookmarkEnd w:id="101"/>
      <w:proofErr w:type="spellStart"/>
      <w:r>
        <w:rPr>
          <w:rFonts w:hint="eastAsia"/>
          <w:lang w:eastAsia="ko-KR"/>
        </w:rPr>
        <w:lastRenderedPageBreak/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102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62" name="그림 6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F6" w:rsidRDefault="00C21BF6" w:rsidP="00C21BF6">
      <w:pPr>
        <w:pStyle w:val="p"/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241935" cy="134620"/>
            <wp:effectExtent l="19050" t="0" r="5715" b="0"/>
            <wp:docPr id="63" name="그림 6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ieldicon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C21BF6" w:rsidRDefault="00C21BF6" w:rsidP="00C21BF6">
      <w:pPr>
        <w:pStyle w:val="3"/>
      </w:pPr>
      <w:bookmarkStart w:id="103" w:name="TS_52399B614910462FB727654E7E7FB686"/>
      <w:bookmarkStart w:id="104" w:name="_Toc369276994"/>
      <w:bookmarkEnd w:id="103"/>
      <w:proofErr w:type="spellStart"/>
      <w:r>
        <w:rPr>
          <w:rFonts w:hint="eastAsia"/>
        </w:rPr>
        <w:t>사용결정기록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특성개요</w:t>
      </w:r>
      <w:bookmarkEnd w:id="104"/>
      <w:proofErr w:type="spellEnd"/>
    </w:p>
    <w:p w:rsidR="00C21BF6" w:rsidRDefault="00C0319B" w:rsidP="00C21BF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64" name="그림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b_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944089" w:rsidRDefault="00C21BF6" w:rsidP="00944089">
      <w:pPr>
        <w:pStyle w:val="p"/>
        <w:rPr>
          <w:lang w:eastAsia="ko-KR"/>
        </w:rPr>
      </w:pPr>
      <w:r>
        <w:t xml:space="preserve">(1)  </w:t>
      </w:r>
      <w:r w:rsidRPr="00C21BF6">
        <w:rPr>
          <w:rFonts w:hint="eastAsia"/>
          <w:b/>
        </w:rPr>
        <w:t> </w:t>
      </w:r>
      <w:r w:rsidR="00C0319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5" name="그림 6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  <w:bookmarkStart w:id="105" w:name="TS_FFA6F232E5194F699E98313DDB95F144"/>
      <w:bookmarkEnd w:id="105"/>
    </w:p>
    <w:sectPr w:rsidR="002A3D58" w:rsidRPr="00944089" w:rsidSect="00D2440A">
      <w:headerReference w:type="default" r:id="rId55"/>
      <w:footerReference w:type="default" r:id="rId56"/>
      <w:headerReference w:type="first" r:id="rId57"/>
      <w:footerReference w:type="first" r:id="rId58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123" w:rsidRDefault="00F62123" w:rsidP="00BA0026">
      <w:r>
        <w:separator/>
      </w:r>
    </w:p>
  </w:endnote>
  <w:endnote w:type="continuationSeparator" w:id="0">
    <w:p w:rsidR="00F62123" w:rsidRDefault="00F62123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C0319B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B715B" w:rsidRPr="008B715B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8B715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8B715B">
      <w:rPr>
        <w:sz w:val="18"/>
        <w:szCs w:val="18"/>
        <w:lang w:val="en-US"/>
      </w:rPr>
      <w:fldChar w:fldCharType="separate"/>
    </w:r>
    <w:r w:rsidR="00C21BF6">
      <w:rPr>
        <w:noProof/>
        <w:sz w:val="18"/>
        <w:szCs w:val="18"/>
        <w:lang w:val="en-US"/>
      </w:rPr>
      <w:t>2013-10-01</w:t>
    </w:r>
    <w:r w:rsidR="008B715B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8B715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8B715B">
      <w:rPr>
        <w:sz w:val="18"/>
        <w:szCs w:val="18"/>
        <w:lang w:val="en-US"/>
      </w:rPr>
      <w:fldChar w:fldCharType="separate"/>
    </w:r>
    <w:r w:rsidR="00D11151">
      <w:rPr>
        <w:noProof/>
        <w:sz w:val="18"/>
        <w:szCs w:val="18"/>
        <w:lang w:val="en-US"/>
      </w:rPr>
      <w:t>2</w:t>
    </w:r>
    <w:r w:rsidR="008B715B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C0319B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B715B" w:rsidRPr="008B715B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8B715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8B715B">
      <w:rPr>
        <w:sz w:val="18"/>
        <w:szCs w:val="18"/>
        <w:lang w:val="en-US"/>
      </w:rPr>
      <w:fldChar w:fldCharType="separate"/>
    </w:r>
    <w:r w:rsidR="00C21BF6">
      <w:rPr>
        <w:noProof/>
        <w:sz w:val="18"/>
        <w:szCs w:val="18"/>
        <w:lang w:val="en-US"/>
      </w:rPr>
      <w:t>2013-10-01</w:t>
    </w:r>
    <w:r w:rsidR="008B715B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8B715B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8B715B">
      <w:rPr>
        <w:sz w:val="18"/>
        <w:szCs w:val="18"/>
        <w:lang w:val="en-US"/>
      </w:rPr>
      <w:fldChar w:fldCharType="separate"/>
    </w:r>
    <w:r w:rsidR="00C21BF6">
      <w:rPr>
        <w:noProof/>
        <w:sz w:val="18"/>
        <w:szCs w:val="18"/>
        <w:lang w:val="en-US"/>
      </w:rPr>
      <w:t>1</w:t>
    </w:r>
    <w:r w:rsidR="008B715B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123" w:rsidRDefault="00F62123" w:rsidP="00BA0026">
      <w:r>
        <w:separator/>
      </w:r>
    </w:p>
  </w:footnote>
  <w:footnote w:type="continuationSeparator" w:id="0">
    <w:p w:rsidR="00F62123" w:rsidRDefault="00F62123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8B715B" w:rsidP="007A50C0">
    <w:pPr>
      <w:pStyle w:val="TitleHeader"/>
    </w:pPr>
    <w:r>
      <w:fldChar w:fldCharType="begin"/>
    </w:r>
    <w:r w:rsidR="00560F47">
      <w:instrText xml:space="preserve"> TITLE  </w:instrText>
    </w:r>
    <w:r>
      <w:fldChar w:fldCharType="separate"/>
    </w:r>
    <w:proofErr w:type="spellStart"/>
    <w:r w:rsidR="00C21BF6">
      <w:rPr>
        <w:rFonts w:hint="eastAsia"/>
      </w:rPr>
      <w:t>공정검사</w:t>
    </w:r>
    <w:proofErr w:type="spellEnd"/>
    <w:r w:rsidR="00C21BF6">
      <w:rPr>
        <w:rFonts w:hint="eastAsia"/>
      </w:rPr>
      <w:t xml:space="preserve"> (</w:t>
    </w:r>
    <w:proofErr w:type="spellStart"/>
    <w:r w:rsidR="00C21BF6">
      <w:rPr>
        <w:rFonts w:hint="eastAsia"/>
      </w:rPr>
      <w:t>합격</w:t>
    </w:r>
    <w:proofErr w:type="spellEnd"/>
    <w:r w:rsidR="00C21BF6">
      <w:rPr>
        <w:rFonts w:hint="eastAsia"/>
      </w:rPr>
      <w:t>)</w:t>
    </w:r>
    <w:r>
      <w:fldChar w:fldCharType="end"/>
    </w:r>
  </w:p>
  <w:p w:rsidR="00EF6EAC" w:rsidRPr="00A751BD" w:rsidRDefault="008B715B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8B715B" w:rsidP="00A751BD">
    <w:pPr>
      <w:pStyle w:val="TitleHeader"/>
    </w:pPr>
    <w:r>
      <w:fldChar w:fldCharType="begin"/>
    </w:r>
    <w:r w:rsidR="00560F47">
      <w:instrText xml:space="preserve"> TITLE  </w:instrText>
    </w:r>
    <w:r>
      <w:fldChar w:fldCharType="separate"/>
    </w:r>
    <w:proofErr w:type="spellStart"/>
    <w:r w:rsidR="00C21BF6">
      <w:rPr>
        <w:rFonts w:hint="eastAsia"/>
      </w:rPr>
      <w:t>공정검사</w:t>
    </w:r>
    <w:proofErr w:type="spellEnd"/>
    <w:r w:rsidR="00C21BF6">
      <w:rPr>
        <w:rFonts w:hint="eastAsia"/>
      </w:rPr>
      <w:t xml:space="preserve"> (</w:t>
    </w:r>
    <w:proofErr w:type="spellStart"/>
    <w:r w:rsidR="00C21BF6">
      <w:rPr>
        <w:rFonts w:hint="eastAsia"/>
      </w:rPr>
      <w:t>합</w:t>
    </w:r>
    <w:proofErr w:type="spellEnd"/>
    <w:r w:rsidR="00C21BF6">
      <w:rPr>
        <w:rFonts w:hint="eastAsia"/>
      </w:rPr>
      <w:t>격</w:t>
    </w:r>
    <w:r w:rsidR="00C21BF6">
      <w:rPr>
        <w:rFonts w:hint="eastAsia"/>
      </w:rPr>
      <w:t>)</w:t>
    </w:r>
    <w:r>
      <w:fldChar w:fldCharType="end"/>
    </w:r>
  </w:p>
  <w:p w:rsidR="00EF6EAC" w:rsidRPr="008643CE" w:rsidRDefault="008B715B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09E262C6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04B71"/>
    <w:rsid w:val="00016786"/>
    <w:rsid w:val="000234E0"/>
    <w:rsid w:val="00023B43"/>
    <w:rsid w:val="00053AD6"/>
    <w:rsid w:val="00070C3B"/>
    <w:rsid w:val="00074182"/>
    <w:rsid w:val="00086D7F"/>
    <w:rsid w:val="00096528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04B71"/>
    <w:rsid w:val="00527B0A"/>
    <w:rsid w:val="00530134"/>
    <w:rsid w:val="00536080"/>
    <w:rsid w:val="00540C05"/>
    <w:rsid w:val="00542F1D"/>
    <w:rsid w:val="005534EC"/>
    <w:rsid w:val="0055397F"/>
    <w:rsid w:val="00560F47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653A8"/>
    <w:rsid w:val="00872994"/>
    <w:rsid w:val="00873F14"/>
    <w:rsid w:val="0089161C"/>
    <w:rsid w:val="008927C6"/>
    <w:rsid w:val="008A7BA2"/>
    <w:rsid w:val="008B05D4"/>
    <w:rsid w:val="008B2102"/>
    <w:rsid w:val="008B715B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44089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97687"/>
    <w:rsid w:val="00AC503C"/>
    <w:rsid w:val="00AD3020"/>
    <w:rsid w:val="00AF3CDE"/>
    <w:rsid w:val="00B32B90"/>
    <w:rsid w:val="00B37AEE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319B"/>
    <w:rsid w:val="00C0507A"/>
    <w:rsid w:val="00C13837"/>
    <w:rsid w:val="00C13F99"/>
    <w:rsid w:val="00C21BF6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151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90"/>
    <w:rsid w:val="00E8753F"/>
    <w:rsid w:val="00E91120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2123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C21BF6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C21BF6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944089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944089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B37AE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7D322-47A9-4BD0-9B99-83A5D33A7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공정검사 (합격)</dc:title>
  <dc:creator/>
  <cp:lastModifiedBy/>
  <cp:revision>1</cp:revision>
  <dcterms:created xsi:type="dcterms:W3CDTF">2013-09-30T23:51:00Z</dcterms:created>
  <dcterms:modified xsi:type="dcterms:W3CDTF">2013-11-05T07:17:00Z</dcterms:modified>
</cp:coreProperties>
</file>