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CC4" w:rsidRDefault="00A45CC4" w:rsidP="00A45CC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A45CC4" w:rsidRDefault="00A45CC4" w:rsidP="00A45CC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A45CC4" w:rsidRDefault="00A45CC4" w:rsidP="00A45CC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A45CC4" w:rsidRPr="004B35D3" w:rsidRDefault="00A45CC4" w:rsidP="00A45CC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A45CC4" w:rsidRDefault="00A45CC4" w:rsidP="00DD3CF3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A45CC4" w:rsidRDefault="00A45CC4" w:rsidP="00A45CC4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6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인수검사 (불합격 및 통지 생성)</w:t>
      </w:r>
    </w:p>
    <w:p w:rsidR="00A45CC4" w:rsidRPr="003E6868" w:rsidRDefault="00A45CC4" w:rsidP="00A45CC4">
      <w:pPr>
        <w:rPr>
          <w:rFonts w:ascii="맑은 고딕" w:eastAsia="맑은 고딕" w:hAnsi="맑은 고딕"/>
          <w:szCs w:val="20"/>
          <w:lang w:eastAsia="ko-KR"/>
        </w:rPr>
      </w:pPr>
    </w:p>
    <w:p w:rsidR="00A45CC4" w:rsidRPr="0044359C" w:rsidRDefault="00A45CC4" w:rsidP="00A45CC4">
      <w:pPr>
        <w:rPr>
          <w:rFonts w:ascii="맑은 고딕" w:eastAsia="맑은 고딕" w:hAnsi="맑은 고딕"/>
          <w:szCs w:val="20"/>
          <w:lang w:eastAsia="ko-KR"/>
        </w:rPr>
      </w:pPr>
    </w:p>
    <w:p w:rsidR="00A45CC4" w:rsidRDefault="00A45CC4" w:rsidP="00A45CC4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A45CC4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A45CC4" w:rsidRPr="004B35D3" w:rsidRDefault="00A45CC4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A45CC4" w:rsidRPr="003E6868" w:rsidRDefault="008F0E70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A45CC4" w:rsidRDefault="00963BB7" w:rsidP="00A45CC4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A45CC4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A45CC4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A45CC4" w:rsidRPr="003112F6" w:rsidRDefault="00A45CC4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A45CC4" w:rsidRDefault="00A45CC4" w:rsidP="00A45CC4">
      <w:pPr>
        <w:rPr>
          <w:rFonts w:ascii="맑은 고딕" w:eastAsia="맑은 고딕" w:hAnsi="맑은 고딕"/>
          <w:szCs w:val="20"/>
          <w:lang w:eastAsia="ko-KR"/>
        </w:rPr>
      </w:pPr>
    </w:p>
    <w:p w:rsidR="00A45CC4" w:rsidRPr="004B35D3" w:rsidRDefault="00A45CC4" w:rsidP="00A45CC4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A45CC4" w:rsidRPr="004B35D3" w:rsidRDefault="00A45CC4" w:rsidP="00A45CC4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A45CC4" w:rsidRPr="004B35D3" w:rsidRDefault="00A45CC4" w:rsidP="00A45CC4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A45CC4" w:rsidRPr="004B35D3" w:rsidRDefault="00A45CC4" w:rsidP="00A45CC4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AB7EDB" w:rsidRDefault="00A45CC4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45CC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C4" w:rsidRPr="004B35D3" w:rsidRDefault="00A45CC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45CC4" w:rsidRPr="00804505" w:rsidRDefault="00A45CC4" w:rsidP="00A45CC4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A45CC4" w:rsidRDefault="00A45CC4" w:rsidP="00DD3CF3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441049" w:rsidRDefault="00963BB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963BB7">
            <w:rPr>
              <w:lang w:eastAsia="ko-KR"/>
            </w:rPr>
            <w:fldChar w:fldCharType="begin"/>
          </w:r>
          <w:r w:rsidR="00A45CC4">
            <w:rPr>
              <w:lang w:eastAsia="ko-KR"/>
            </w:rPr>
            <w:instrText xml:space="preserve"> TOC \o "1-3" \h \z \u </w:instrText>
          </w:r>
          <w:r w:rsidRPr="00963BB7">
            <w:rPr>
              <w:lang w:eastAsia="ko-KR"/>
            </w:rPr>
            <w:fldChar w:fldCharType="separate"/>
          </w:r>
          <w:hyperlink w:anchor="_Toc369273265" w:history="1">
            <w:r w:rsidR="00441049" w:rsidRPr="005209CE">
              <w:rPr>
                <w:rStyle w:val="a4"/>
                <w:noProof/>
                <w:lang w:eastAsia="ko-KR"/>
              </w:rPr>
              <w:t>1.1.</w:t>
            </w:r>
            <w:r w:rsidR="00441049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 xml:space="preserve">Process </w:t>
            </w:r>
            <w:r w:rsidR="00441049" w:rsidRPr="005209CE">
              <w:rPr>
                <w:rStyle w:val="a4"/>
                <w:noProof/>
                <w:lang w:eastAsia="ko-KR"/>
              </w:rPr>
              <w:t>개요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66" w:history="1">
            <w:r w:rsidR="00441049" w:rsidRPr="005209CE">
              <w:rPr>
                <w:rStyle w:val="a4"/>
                <w:noProof/>
                <w:lang w:eastAsia="ko-KR"/>
              </w:rPr>
              <w:t>1.1.1.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정의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및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목적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67" w:history="1">
            <w:r w:rsidR="00441049" w:rsidRPr="005209CE">
              <w:rPr>
                <w:rStyle w:val="a4"/>
                <w:noProof/>
                <w:lang w:eastAsia="ko-KR"/>
              </w:rPr>
              <w:t>1.1.2.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운영원칙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68" w:history="1">
            <w:r w:rsidR="00441049" w:rsidRPr="005209CE">
              <w:rPr>
                <w:rStyle w:val="a4"/>
                <w:noProof/>
                <w:lang w:eastAsia="ko-KR"/>
              </w:rPr>
              <w:t>1.1.3.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프로세스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3269" w:history="1">
            <w:r w:rsidR="00441049" w:rsidRPr="005209CE">
              <w:rPr>
                <w:rStyle w:val="a4"/>
                <w:noProof/>
                <w:lang w:eastAsia="ko-KR"/>
              </w:rPr>
              <w:t>1.2.</w:t>
            </w:r>
            <w:r w:rsidR="00441049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인수검사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(</w:t>
            </w:r>
            <w:r w:rsidR="00441049" w:rsidRPr="005209CE">
              <w:rPr>
                <w:rStyle w:val="a4"/>
                <w:noProof/>
                <w:lang w:eastAsia="ko-KR"/>
              </w:rPr>
              <w:t>불합격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및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통지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생성</w:t>
            </w:r>
            <w:r w:rsidR="00441049" w:rsidRPr="005209CE">
              <w:rPr>
                <w:rStyle w:val="a4"/>
                <w:noProof/>
                <w:lang w:eastAsia="ko-KR"/>
              </w:rPr>
              <w:t>)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0" w:history="1">
            <w:r w:rsidR="00441049" w:rsidRPr="005209CE">
              <w:rPr>
                <w:rStyle w:val="a4"/>
                <w:noProof/>
              </w:rPr>
              <w:t>1.2.1.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SAP Easy Access SEBANG ERP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1" w:history="1">
            <w:r w:rsidR="00441049" w:rsidRPr="005209CE">
              <w:rPr>
                <w:rStyle w:val="a4"/>
                <w:noProof/>
                <w:lang w:eastAsia="ko-KR"/>
              </w:rPr>
              <w:t>1.2.2.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로트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2" w:history="1">
            <w:r w:rsidR="00441049" w:rsidRPr="005209CE">
              <w:rPr>
                <w:rStyle w:val="a4"/>
                <w:noProof/>
                <w:lang w:eastAsia="ko-KR"/>
              </w:rPr>
              <w:t>1.2.3.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로트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출처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(1)</w:t>
            </w:r>
            <w:r w:rsidR="00441049" w:rsidRPr="005209CE">
              <w:rPr>
                <w:rStyle w:val="a4"/>
                <w:noProof/>
                <w:lang w:eastAsia="ko-KR"/>
              </w:rPr>
              <w:t>개인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값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리스트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로트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출처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(1) 3 </w:t>
            </w:r>
            <w:r w:rsidR="00441049" w:rsidRPr="005209CE">
              <w:rPr>
                <w:rStyle w:val="a4"/>
                <w:noProof/>
                <w:lang w:eastAsia="ko-KR"/>
              </w:rPr>
              <w:t>엔트리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있음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3" w:history="1">
            <w:r w:rsidR="00441049" w:rsidRPr="005209CE">
              <w:rPr>
                <w:rStyle w:val="a4"/>
                <w:noProof/>
              </w:rPr>
              <w:t>1.2.4.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검사</w:t>
            </w:r>
            <w:r w:rsidR="00441049" w:rsidRPr="005209CE">
              <w:rPr>
                <w:rStyle w:val="a4"/>
                <w:noProof/>
              </w:rPr>
              <w:t xml:space="preserve"> </w:t>
            </w:r>
            <w:r w:rsidR="00441049" w:rsidRPr="005209CE">
              <w:rPr>
                <w:rStyle w:val="a4"/>
                <w:noProof/>
              </w:rPr>
              <w:t>로트</w:t>
            </w:r>
            <w:r w:rsidR="00441049" w:rsidRPr="005209CE">
              <w:rPr>
                <w:rStyle w:val="a4"/>
                <w:noProof/>
              </w:rPr>
              <w:t xml:space="preserve"> </w:t>
            </w:r>
            <w:r w:rsidR="00441049" w:rsidRPr="005209CE">
              <w:rPr>
                <w:rStyle w:val="a4"/>
                <w:noProof/>
              </w:rPr>
              <w:t>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4" w:history="1">
            <w:r w:rsidR="00441049" w:rsidRPr="005209CE">
              <w:rPr>
                <w:rStyle w:val="a4"/>
                <w:noProof/>
                <w:lang w:eastAsia="ko-KR"/>
              </w:rPr>
              <w:t>1.2.5.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데이터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변경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검사로트에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작업리스트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5" w:history="1">
            <w:r w:rsidR="00441049" w:rsidRPr="005209CE">
              <w:rPr>
                <w:rStyle w:val="a4"/>
                <w:noProof/>
                <w:lang w:eastAsia="ko-KR"/>
              </w:rPr>
              <w:t>1.2.6.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데이터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변경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검사로트에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작업리스트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6" w:history="1">
            <w:r w:rsidR="00441049" w:rsidRPr="005209CE">
              <w:rPr>
                <w:rStyle w:val="a4"/>
                <w:noProof/>
                <w:lang w:eastAsia="ko-KR"/>
              </w:rPr>
              <w:t>1.2.7.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개요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7" w:history="1">
            <w:r w:rsidR="00441049" w:rsidRPr="005209CE">
              <w:rPr>
                <w:rStyle w:val="a4"/>
                <w:noProof/>
                <w:lang w:eastAsia="ko-KR"/>
              </w:rPr>
              <w:t>1.2.8.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MKK11036</w:t>
            </w:r>
            <w:r w:rsidR="00441049" w:rsidRPr="005209CE">
              <w:rPr>
                <w:rStyle w:val="a4"/>
                <w:noProof/>
                <w:lang w:eastAsia="ko-KR"/>
              </w:rPr>
              <w:t>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단일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화면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8" w:history="1">
            <w:r w:rsidR="00441049" w:rsidRPr="005209CE">
              <w:rPr>
                <w:rStyle w:val="a4"/>
                <w:noProof/>
              </w:rPr>
              <w:t>1.2.9.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카타로그선택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79" w:history="1">
            <w:r w:rsidR="00441049" w:rsidRPr="005209CE">
              <w:rPr>
                <w:rStyle w:val="a4"/>
                <w:noProof/>
                <w:lang w:eastAsia="ko-KR"/>
              </w:rPr>
              <w:t>1.2.10.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MKK11036</w:t>
            </w:r>
            <w:r w:rsidR="00441049" w:rsidRPr="005209CE">
              <w:rPr>
                <w:rStyle w:val="a4"/>
                <w:noProof/>
                <w:lang w:eastAsia="ko-KR"/>
              </w:rPr>
              <w:t>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단일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화면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0" w:history="1">
            <w:r w:rsidR="00441049" w:rsidRPr="005209CE">
              <w:rPr>
                <w:rStyle w:val="a4"/>
                <w:noProof/>
                <w:lang w:eastAsia="ko-KR"/>
              </w:rPr>
              <w:t>1.2.11.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MKK11036</w:t>
            </w:r>
            <w:r w:rsidR="00441049" w:rsidRPr="005209CE">
              <w:rPr>
                <w:rStyle w:val="a4"/>
                <w:noProof/>
                <w:lang w:eastAsia="ko-KR"/>
              </w:rPr>
              <w:t>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단일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값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1" w:history="1">
            <w:r w:rsidR="00441049" w:rsidRPr="005209CE">
              <w:rPr>
                <w:rStyle w:val="a4"/>
                <w:noProof/>
                <w:lang w:eastAsia="ko-KR"/>
              </w:rPr>
              <w:t>1.2.12.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MKK11036</w:t>
            </w:r>
            <w:r w:rsidR="00441049" w:rsidRPr="005209CE">
              <w:rPr>
                <w:rStyle w:val="a4"/>
                <w:noProof/>
                <w:lang w:eastAsia="ko-KR"/>
              </w:rPr>
              <w:t>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단일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값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2" w:history="1">
            <w:r w:rsidR="00441049" w:rsidRPr="005209CE">
              <w:rPr>
                <w:rStyle w:val="a4"/>
                <w:noProof/>
                <w:lang w:eastAsia="ko-KR"/>
              </w:rPr>
              <w:t>1.2.13.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MKK11036</w:t>
            </w:r>
            <w:r w:rsidR="00441049" w:rsidRPr="005209CE">
              <w:rPr>
                <w:rStyle w:val="a4"/>
                <w:noProof/>
                <w:lang w:eastAsia="ko-KR"/>
              </w:rPr>
              <w:t>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단일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값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3" w:history="1">
            <w:r w:rsidR="00441049" w:rsidRPr="005209CE">
              <w:rPr>
                <w:rStyle w:val="a4"/>
                <w:noProof/>
                <w:lang w:eastAsia="ko-KR"/>
              </w:rPr>
              <w:t>1.2.14.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레포트유형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입력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4" w:history="1">
            <w:r w:rsidR="00441049" w:rsidRPr="005209CE">
              <w:rPr>
                <w:rStyle w:val="a4"/>
                <w:noProof/>
                <w:lang w:eastAsia="ko-KR"/>
              </w:rPr>
              <w:t>1.2.15.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결함레코딩에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레포트유형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(1) 15 </w:t>
            </w:r>
            <w:r w:rsidR="00441049" w:rsidRPr="005209CE">
              <w:rPr>
                <w:rStyle w:val="a4"/>
                <w:noProof/>
                <w:lang w:eastAsia="ko-KR"/>
              </w:rPr>
              <w:t>엔트리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있음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5" w:history="1">
            <w:r w:rsidR="00441049" w:rsidRPr="005209CE">
              <w:rPr>
                <w:rStyle w:val="a4"/>
                <w:noProof/>
              </w:rPr>
              <w:t>1.2.16.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레포트유형</w:t>
            </w:r>
            <w:r w:rsidR="00441049" w:rsidRPr="005209CE">
              <w:rPr>
                <w:rStyle w:val="a4"/>
                <w:noProof/>
              </w:rPr>
              <w:t xml:space="preserve">: </w:t>
            </w:r>
            <w:r w:rsidR="00441049" w:rsidRPr="005209CE">
              <w:rPr>
                <w:rStyle w:val="a4"/>
                <w:noProof/>
              </w:rPr>
              <w:t>입력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6" w:history="1">
            <w:r w:rsidR="00441049" w:rsidRPr="005209CE">
              <w:rPr>
                <w:rStyle w:val="a4"/>
                <w:noProof/>
                <w:lang w:eastAsia="ko-KR"/>
              </w:rPr>
              <w:t>1.2.17.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특성결함개요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7" w:history="1">
            <w:r w:rsidR="00441049" w:rsidRPr="005209CE">
              <w:rPr>
                <w:rStyle w:val="a4"/>
                <w:noProof/>
                <w:lang w:eastAsia="ko-KR"/>
              </w:rPr>
              <w:t>1.2.18.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코드의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다중선택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8" w:history="1">
            <w:r w:rsidR="00441049" w:rsidRPr="005209CE">
              <w:rPr>
                <w:rStyle w:val="a4"/>
                <w:noProof/>
              </w:rPr>
              <w:t>1.2.19.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코드의</w:t>
            </w:r>
            <w:r w:rsidR="00441049" w:rsidRPr="005209CE">
              <w:rPr>
                <w:rStyle w:val="a4"/>
                <w:noProof/>
              </w:rPr>
              <w:t xml:space="preserve"> </w:t>
            </w:r>
            <w:r w:rsidR="00441049" w:rsidRPr="005209CE">
              <w:rPr>
                <w:rStyle w:val="a4"/>
                <w:noProof/>
              </w:rPr>
              <w:t>다중선택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89" w:history="1">
            <w:r w:rsidR="00441049" w:rsidRPr="005209CE">
              <w:rPr>
                <w:rStyle w:val="a4"/>
                <w:noProof/>
                <w:lang w:eastAsia="ko-KR"/>
              </w:rPr>
              <w:t>1.2.20.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특성결함개요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0" w:history="1">
            <w:r w:rsidR="00441049" w:rsidRPr="005209CE">
              <w:rPr>
                <w:rStyle w:val="a4"/>
                <w:noProof/>
              </w:rPr>
              <w:t>1.2.21.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특성결함개요</w:t>
            </w:r>
            <w:r w:rsidR="00441049" w:rsidRPr="005209CE">
              <w:rPr>
                <w:rStyle w:val="a4"/>
                <w:noProof/>
              </w:rPr>
              <w:t xml:space="preserve">: </w:t>
            </w:r>
            <w:r w:rsidR="00441049" w:rsidRPr="005209CE">
              <w:rPr>
                <w:rStyle w:val="a4"/>
                <w:noProof/>
              </w:rPr>
              <w:t>기록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1" w:history="1">
            <w:r w:rsidR="00441049" w:rsidRPr="005209CE">
              <w:rPr>
                <w:rStyle w:val="a4"/>
                <w:noProof/>
                <w:lang w:eastAsia="ko-KR"/>
              </w:rPr>
              <w:t>1.2.22.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특성결함개요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변경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2" w:history="1">
            <w:r w:rsidR="00441049" w:rsidRPr="005209CE">
              <w:rPr>
                <w:rStyle w:val="a4"/>
                <w:noProof/>
              </w:rPr>
              <w:t>1.2.23.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특성결함개요</w:t>
            </w:r>
            <w:r w:rsidR="00441049" w:rsidRPr="005209CE">
              <w:rPr>
                <w:rStyle w:val="a4"/>
                <w:noProof/>
              </w:rPr>
              <w:t xml:space="preserve">: </w:t>
            </w:r>
            <w:r w:rsidR="00441049" w:rsidRPr="005209CE">
              <w:rPr>
                <w:rStyle w:val="a4"/>
                <w:noProof/>
              </w:rPr>
              <w:t>변경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3" w:history="1">
            <w:r w:rsidR="00441049" w:rsidRPr="005209CE">
              <w:rPr>
                <w:rStyle w:val="a4"/>
                <w:noProof/>
                <w:lang w:eastAsia="ko-KR"/>
              </w:rPr>
              <w:t>1.2.24.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품질통지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활성화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4" w:history="1">
            <w:r w:rsidR="00441049" w:rsidRPr="005209CE">
              <w:rPr>
                <w:rStyle w:val="a4"/>
                <w:noProof/>
              </w:rPr>
              <w:t>1.2.25.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카타로그선택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5" w:history="1">
            <w:r w:rsidR="00441049" w:rsidRPr="005209CE">
              <w:rPr>
                <w:rStyle w:val="a4"/>
                <w:noProof/>
              </w:rPr>
              <w:t>1.2.26.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카타로그선택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6" w:history="1">
            <w:r w:rsidR="00441049" w:rsidRPr="005209CE">
              <w:rPr>
                <w:rStyle w:val="a4"/>
                <w:noProof/>
              </w:rPr>
              <w:t>1.2.27.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품질통지</w:t>
            </w:r>
            <w:r w:rsidR="00441049" w:rsidRPr="005209CE">
              <w:rPr>
                <w:rStyle w:val="a4"/>
                <w:noProof/>
              </w:rPr>
              <w:t xml:space="preserve">: </w:t>
            </w:r>
            <w:r w:rsidR="00441049" w:rsidRPr="005209CE">
              <w:rPr>
                <w:rStyle w:val="a4"/>
                <w:noProof/>
              </w:rPr>
              <w:t>활성화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7" w:history="1">
            <w:r w:rsidR="00441049" w:rsidRPr="005209CE">
              <w:rPr>
                <w:rStyle w:val="a4"/>
                <w:noProof/>
                <w:lang w:eastAsia="ko-KR"/>
              </w:rPr>
              <w:t>1.2.28.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품질통지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활성화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8" w:history="1">
            <w:r w:rsidR="00441049" w:rsidRPr="005209CE">
              <w:rPr>
                <w:rStyle w:val="a4"/>
                <w:noProof/>
                <w:lang w:eastAsia="ko-KR"/>
              </w:rPr>
              <w:t>1.2.29.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사용자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선택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299" w:history="1">
            <w:r w:rsidR="00441049" w:rsidRPr="005209CE">
              <w:rPr>
                <w:rStyle w:val="a4"/>
                <w:noProof/>
                <w:lang w:eastAsia="ko-KR"/>
              </w:rPr>
              <w:t>1.2.30.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특성결함개요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변경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300" w:history="1">
            <w:r w:rsidR="00441049" w:rsidRPr="005209CE">
              <w:rPr>
                <w:rStyle w:val="a4"/>
                <w:noProof/>
                <w:lang w:eastAsia="ko-KR"/>
              </w:rPr>
              <w:t>1.2.31.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MKK11036</w:t>
            </w:r>
            <w:r w:rsidR="00441049" w:rsidRPr="005209CE">
              <w:rPr>
                <w:rStyle w:val="a4"/>
                <w:noProof/>
                <w:lang w:eastAsia="ko-KR"/>
              </w:rPr>
              <w:t>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결과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특성에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단일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값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301" w:history="1">
            <w:r w:rsidR="00441049" w:rsidRPr="005209CE">
              <w:rPr>
                <w:rStyle w:val="a4"/>
                <w:noProof/>
                <w:lang w:eastAsia="ko-KR"/>
              </w:rPr>
              <w:t>1.2.32.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검사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데이터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변경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검사로트에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작업리스트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302" w:history="1">
            <w:r w:rsidR="00441049" w:rsidRPr="005209CE">
              <w:rPr>
                <w:rStyle w:val="a4"/>
                <w:noProof/>
                <w:lang w:eastAsia="ko-KR"/>
              </w:rPr>
              <w:t>1.2.33.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사용결정기록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: </w:t>
            </w:r>
            <w:r w:rsidR="00441049" w:rsidRPr="005209CE">
              <w:rPr>
                <w:rStyle w:val="a4"/>
                <w:noProof/>
                <w:lang w:eastAsia="ko-KR"/>
              </w:rPr>
              <w:t>결함개요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303" w:history="1">
            <w:r w:rsidR="00441049" w:rsidRPr="005209CE">
              <w:rPr>
                <w:rStyle w:val="a4"/>
                <w:noProof/>
                <w:lang w:eastAsia="ko-KR"/>
              </w:rPr>
              <w:t>1.2.34.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  <w:lang w:eastAsia="ko-KR"/>
              </w:rPr>
              <w:t>검사로트에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대한</w:t>
            </w:r>
            <w:r w:rsidR="00441049" w:rsidRPr="005209CE">
              <w:rPr>
                <w:rStyle w:val="a4"/>
                <w:noProof/>
                <w:lang w:eastAsia="ko-KR"/>
              </w:rPr>
              <w:t xml:space="preserve"> </w:t>
            </w:r>
            <w:r w:rsidR="00441049" w:rsidRPr="005209CE">
              <w:rPr>
                <w:rStyle w:val="a4"/>
                <w:noProof/>
                <w:lang w:eastAsia="ko-KR"/>
              </w:rPr>
              <w:t>용도결정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3304" w:history="1">
            <w:r w:rsidR="00441049" w:rsidRPr="005209CE">
              <w:rPr>
                <w:rStyle w:val="a4"/>
                <w:noProof/>
              </w:rPr>
              <w:t>1.2.35.</w:t>
            </w:r>
            <w:r w:rsidR="0044104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41049" w:rsidRPr="005209CE">
              <w:rPr>
                <w:rStyle w:val="a4"/>
                <w:noProof/>
              </w:rPr>
              <w:t>사용결정기록</w:t>
            </w:r>
            <w:r w:rsidR="00441049" w:rsidRPr="005209CE">
              <w:rPr>
                <w:rStyle w:val="a4"/>
                <w:noProof/>
              </w:rPr>
              <w:t xml:space="preserve">: </w:t>
            </w:r>
            <w:r w:rsidR="00441049" w:rsidRPr="005209CE">
              <w:rPr>
                <w:rStyle w:val="a4"/>
                <w:noProof/>
              </w:rPr>
              <w:t>결함개요</w:t>
            </w:r>
            <w:r w:rsidR="0044104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1049">
              <w:rPr>
                <w:noProof/>
                <w:webHidden/>
              </w:rPr>
              <w:instrText xml:space="preserve"> PAGEREF _Toc369273304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104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1049" w:rsidRDefault="00963BB7" w:rsidP="00A45CC4">
          <w:pPr>
            <w:pStyle w:val="2"/>
            <w:numPr>
              <w:ilvl w:val="0"/>
              <w:numId w:val="0"/>
            </w:num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441049" w:rsidRDefault="00441049">
      <w:pPr>
        <w:rPr>
          <w:b/>
          <w:sz w:val="40"/>
          <w:szCs w:val="20"/>
          <w:lang w:eastAsia="ko-KR" w:bidi="ar-SA"/>
        </w:rPr>
      </w:pPr>
      <w:bookmarkStart w:id="0" w:name="_Toc369273232"/>
      <w:bookmarkStart w:id="1" w:name="_Toc369273265"/>
      <w:r>
        <w:rPr>
          <w:lang w:eastAsia="ko-KR"/>
        </w:rPr>
        <w:br w:type="page"/>
      </w:r>
    </w:p>
    <w:p w:rsidR="00441049" w:rsidRDefault="00441049" w:rsidP="00441049">
      <w:pPr>
        <w:pStyle w:val="2"/>
        <w:numPr>
          <w:ilvl w:val="1"/>
          <w:numId w:val="1"/>
        </w:numPr>
        <w:rPr>
          <w:kern w:val="0"/>
          <w:lang w:eastAsia="ko-KR"/>
        </w:rPr>
      </w:pPr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441049" w:rsidRPr="00545167" w:rsidRDefault="00441049" w:rsidP="00441049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441049" w:rsidRPr="00943DFB" w:rsidRDefault="00441049" w:rsidP="00441049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943DFB">
        <w:rPr>
          <w:rFonts w:hint="eastAsia"/>
          <w:color w:val="000000"/>
          <w:sz w:val="26"/>
          <w:szCs w:val="26"/>
          <w:lang w:eastAsia="ko-KR"/>
        </w:rPr>
        <w:t>공급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업체로부터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원부자재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입고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시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적합성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여부를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판정하는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</w:p>
    <w:p w:rsidR="00441049" w:rsidRPr="00BA7F66" w:rsidRDefault="00441049" w:rsidP="00441049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441049" w:rsidRPr="00F84845" w:rsidRDefault="00441049" w:rsidP="00441049">
      <w:pPr>
        <w:pStyle w:val="3"/>
        <w:numPr>
          <w:ilvl w:val="2"/>
          <w:numId w:val="1"/>
        </w:numPr>
        <w:rPr>
          <w:lang w:eastAsia="ko-KR"/>
        </w:rPr>
      </w:pPr>
      <w:bookmarkStart w:id="11" w:name="_Toc369271031"/>
      <w:bookmarkStart w:id="12" w:name="_Toc369271507"/>
      <w:bookmarkStart w:id="13" w:name="_Toc369272117"/>
      <w:bookmarkStart w:id="14" w:name="_Toc369272212"/>
      <w:bookmarkStart w:id="15" w:name="_Toc369272381"/>
      <w:bookmarkStart w:id="16" w:name="_Toc369272619"/>
      <w:bookmarkStart w:id="17" w:name="_Toc369272815"/>
      <w:bookmarkStart w:id="18" w:name="_Toc369273234"/>
      <w:bookmarkStart w:id="19" w:name="_Toc369273267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441049" w:rsidRDefault="00441049" w:rsidP="00441049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943DFB">
        <w:rPr>
          <w:rFonts w:cs="굴림" w:hint="eastAsia"/>
          <w:color w:val="000000"/>
          <w:sz w:val="26"/>
          <w:szCs w:val="26"/>
          <w:lang w:eastAsia="ko-KR"/>
        </w:rPr>
        <w:t>원부자재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입고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인수검사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합격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품에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대해서만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가용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재고로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등록함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441049" w:rsidRDefault="00441049" w:rsidP="00441049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943DFB">
        <w:rPr>
          <w:rFonts w:cs="굴림" w:hint="eastAsia"/>
          <w:color w:val="000000"/>
          <w:sz w:val="26"/>
          <w:szCs w:val="26"/>
          <w:lang w:eastAsia="ko-KR"/>
        </w:rPr>
        <w:t>업체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구매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입고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대상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품목에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대해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943DFB">
        <w:rPr>
          <w:rFonts w:cs="굴림" w:hint="eastAsia"/>
          <w:color w:val="000000"/>
          <w:sz w:val="26"/>
          <w:szCs w:val="26"/>
          <w:lang w:eastAsia="ko-KR"/>
        </w:rPr>
        <w:t>로트</w:t>
      </w:r>
      <w:proofErr w:type="spellEnd"/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생성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441049" w:rsidRPr="00856330" w:rsidRDefault="00441049" w:rsidP="00441049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proofErr w:type="spellStart"/>
      <w:r w:rsidRPr="00943DFB">
        <w:rPr>
          <w:rFonts w:cs="굴림" w:hint="eastAsia"/>
          <w:color w:val="000000"/>
          <w:sz w:val="26"/>
          <w:szCs w:val="26"/>
          <w:lang w:eastAsia="ko-KR"/>
        </w:rPr>
        <w:t>동적수정규칙에</w:t>
      </w:r>
      <w:proofErr w:type="spellEnd"/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의해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수준이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943DFB">
        <w:rPr>
          <w:rFonts w:cs="굴림" w:hint="eastAsia"/>
          <w:color w:val="000000"/>
          <w:sz w:val="26"/>
          <w:szCs w:val="26"/>
          <w:lang w:eastAsia="ko-KR"/>
        </w:rPr>
        <w:t>결정됨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441049" w:rsidRPr="00856330" w:rsidRDefault="00441049" w:rsidP="00441049">
      <w:pPr>
        <w:snapToGrid w:val="0"/>
        <w:rPr>
          <w:rFonts w:cs="굴림"/>
          <w:color w:val="000000"/>
          <w:sz w:val="26"/>
          <w:szCs w:val="26"/>
          <w:lang w:eastAsia="ko-KR"/>
        </w:rPr>
      </w:pPr>
    </w:p>
    <w:p w:rsidR="00441049" w:rsidRDefault="00441049" w:rsidP="00441049">
      <w:pPr>
        <w:pStyle w:val="3"/>
        <w:numPr>
          <w:ilvl w:val="2"/>
          <w:numId w:val="1"/>
        </w:numPr>
        <w:rPr>
          <w:lang w:eastAsia="ko-KR"/>
        </w:rPr>
      </w:pPr>
      <w:bookmarkStart w:id="20" w:name="_Toc369271508"/>
      <w:bookmarkStart w:id="21" w:name="_Toc369272118"/>
      <w:bookmarkStart w:id="22" w:name="_Toc369272213"/>
      <w:bookmarkStart w:id="23" w:name="_Toc369272382"/>
      <w:bookmarkStart w:id="24" w:name="_Toc369272620"/>
      <w:bookmarkStart w:id="25" w:name="_Toc369272816"/>
      <w:bookmarkStart w:id="26" w:name="_Toc369273235"/>
      <w:bookmarkStart w:id="27" w:name="_Toc369273268"/>
      <w:r>
        <w:rPr>
          <w:rFonts w:hint="eastAsia"/>
          <w:lang w:eastAsia="ko-KR"/>
        </w:rPr>
        <w:t>프로세스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eastAsia"/>
          <w:lang w:eastAsia="ko-KR"/>
        </w:rPr>
        <w:t xml:space="preserve"> </w:t>
      </w:r>
    </w:p>
    <w:p w:rsidR="00A45CC4" w:rsidRPr="00441049" w:rsidRDefault="00441049" w:rsidP="00441049">
      <w:pPr>
        <w:rPr>
          <w:kern w:val="28"/>
          <w:sz w:val="40"/>
          <w:szCs w:val="20"/>
          <w:lang w:eastAsia="ko-KR" w:bidi="ar-SA"/>
        </w:rPr>
      </w:pPr>
      <w:r w:rsidRPr="00441049">
        <w:rPr>
          <w:noProof/>
          <w:lang w:eastAsia="ko-KR" w:bidi="ar-SA"/>
        </w:rPr>
        <w:drawing>
          <wp:inline distT="0" distB="0" distL="0" distR="0">
            <wp:extent cx="6116574" cy="4626864"/>
            <wp:effectExtent l="19050" t="0" r="0" b="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63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B97C50" w:rsidRDefault="00A45CC4" w:rsidP="00A45CC4">
      <w:pPr>
        <w:pStyle w:val="2"/>
        <w:rPr>
          <w:lang w:eastAsia="ko-KR"/>
        </w:rPr>
      </w:pPr>
      <w:r>
        <w:rPr>
          <w:rFonts w:hint="eastAsia"/>
          <w:lang w:eastAsia="ko-KR"/>
        </w:rPr>
        <w:lastRenderedPageBreak/>
        <w:t xml:space="preserve"> </w:t>
      </w:r>
      <w:bookmarkStart w:id="28" w:name="_Toc369273269"/>
      <w:r w:rsidR="00B97C50">
        <w:rPr>
          <w:rFonts w:hint="eastAsia"/>
          <w:lang w:eastAsia="ko-KR"/>
        </w:rPr>
        <w:t>인수검사</w:t>
      </w:r>
      <w:r w:rsidR="00B97C50">
        <w:rPr>
          <w:rFonts w:hint="eastAsia"/>
          <w:lang w:eastAsia="ko-KR"/>
        </w:rPr>
        <w:t xml:space="preserve"> (</w:t>
      </w:r>
      <w:r w:rsidR="00B97C50">
        <w:rPr>
          <w:rFonts w:hint="eastAsia"/>
          <w:lang w:eastAsia="ko-KR"/>
        </w:rPr>
        <w:t>불합격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 w:rsidR="00B97C50">
        <w:rPr>
          <w:rFonts w:hint="eastAsia"/>
          <w:lang w:eastAsia="ko-KR"/>
        </w:rPr>
        <w:t>)</w:t>
      </w:r>
      <w:bookmarkEnd w:id="28"/>
    </w:p>
    <w:p w:rsidR="00B97C50" w:rsidRDefault="00B97C50" w:rsidP="00B97C50">
      <w:pPr>
        <w:pStyle w:val="3"/>
      </w:pPr>
      <w:bookmarkStart w:id="29" w:name="TS_E0E883C4C6B14E2FAFB866DEDC298942"/>
      <w:bookmarkStart w:id="30" w:name="_Toc369273270"/>
      <w:bookmarkEnd w:id="29"/>
      <w:r>
        <w:t>SAP Easy Access SEBANG ERP</w:t>
      </w:r>
      <w:bookmarkEnd w:id="30"/>
    </w:p>
    <w:p w:rsidR="00B97C50" w:rsidRDefault="00ED7AD1" w:rsidP="00B97C50">
      <w:pPr>
        <w:pStyle w:val="Screenshot"/>
      </w:pPr>
      <w:bookmarkStart w:id="31" w:name="TS_988044A6A8C840A790D69DCA77E8017E"/>
      <w:bookmarkEnd w:id="31"/>
      <w:r>
        <w:rPr>
          <w:noProof/>
          <w:lang w:eastAsia="ko-KR"/>
        </w:rPr>
        <w:drawing>
          <wp:inline distT="0" distB="0" distL="0" distR="0">
            <wp:extent cx="3039110" cy="5244465"/>
            <wp:effectExtent l="19050" t="0" r="889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24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A45CC4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QA32</w:t>
      </w:r>
      <w:proofErr w:type="gramEnd"/>
      <w:r w:rsidRPr="00B97C50">
        <w:rPr>
          <w:rFonts w:hint="eastAsia"/>
          <w:lang w:eastAsia="ko-KR"/>
        </w:rPr>
        <w:t>-</w:t>
      </w:r>
      <w:r w:rsidRPr="00B97C50">
        <w:rPr>
          <w:rFonts w:hint="eastAsia"/>
          <w:lang w:eastAsia="ko-KR"/>
        </w:rPr>
        <w:t>검사</w:t>
      </w:r>
      <w:r w:rsidRPr="00B97C50">
        <w:rPr>
          <w:rFonts w:hint="eastAsia"/>
          <w:lang w:eastAsia="ko-KR"/>
        </w:rPr>
        <w:t xml:space="preserve"> Lot </w:t>
      </w:r>
      <w:r w:rsidRPr="00B97C50">
        <w:rPr>
          <w:rFonts w:hint="eastAsia"/>
          <w:lang w:eastAsia="ko-KR"/>
        </w:rPr>
        <w:t>리스트를</w:t>
      </w:r>
      <w:r w:rsidRPr="00B97C50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클릭하십시오</w:t>
      </w:r>
      <w:r w:rsidRPr="00B97C50"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32" w:name="TS_1F282E54992447F792504B47DBF47741"/>
      <w:bookmarkStart w:id="33" w:name="_Toc369273271"/>
      <w:bookmarkEnd w:id="32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bookmarkEnd w:id="33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6" name="그림 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b_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7" name="그림 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34" w:name="TS_AE39265AF798467E8B42ACE4836C9C34"/>
      <w:bookmarkStart w:id="35" w:name="_Toc369273272"/>
      <w:bookmarkEnd w:id="34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35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8" name="그림 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4733290" cy="187960"/>
            <wp:effectExtent l="19050" t="0" r="0" b="0"/>
            <wp:docPr id="9" name="그림 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36" w:name="TS_674E17BA6FFE44B5A3FF5E1CE1DB3F9F"/>
      <w:bookmarkStart w:id="37" w:name="_Toc369273273"/>
      <w:bookmarkEnd w:id="36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37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실행</w:t>
      </w:r>
      <w:proofErr w:type="gramEnd"/>
      <w:r w:rsidRPr="00B97C50">
        <w:rPr>
          <w:rFonts w:hint="eastAsia"/>
          <w:b/>
          <w:lang w:eastAsia="ko-KR"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38" w:name="TS_6CF7B3D2BC1645B085145BA63C1609A5"/>
      <w:bookmarkStart w:id="39" w:name="_Toc369273274"/>
      <w:bookmarkEnd w:id="38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39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662555"/>
            <wp:effectExtent l="19050" t="0" r="889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40" w:name="TS_4623FD17887C4A90B54F4E5A0AAB67AD"/>
      <w:bookmarkStart w:id="41" w:name="_Toc369273275"/>
      <w:bookmarkEnd w:id="40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1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438910"/>
            <wp:effectExtent l="19050" t="0" r="3175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결과</w:t>
      </w:r>
      <w:proofErr w:type="gramEnd"/>
      <w:r w:rsidRPr="00B97C50">
        <w:rPr>
          <w:rFonts w:hint="eastAsia"/>
          <w:b/>
          <w:lang w:eastAsia="ko-KR"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E0A4C" w:rsidRDefault="00A45CC4" w:rsidP="00B97C50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부만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</w:t>
      </w:r>
      <w:r w:rsidR="00BE0A4C">
        <w:rPr>
          <w:lang w:eastAsia="ko-KR"/>
        </w:rPr>
        <w:t>“</w:t>
      </w:r>
      <w:r w:rsidR="00BE0A4C">
        <w:rPr>
          <w:rFonts w:hint="eastAsia"/>
          <w:lang w:eastAsia="ko-KR"/>
        </w:rPr>
        <w:t>결과</w:t>
      </w:r>
      <w:r w:rsidR="00BE0A4C">
        <w:rPr>
          <w:lang w:eastAsia="ko-KR"/>
        </w:rPr>
        <w:t>”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좌측</w:t>
      </w:r>
      <w:r w:rsidR="00BE0A4C">
        <w:rPr>
          <w:rFonts w:hint="eastAsia"/>
          <w:lang w:eastAsia="ko-KR"/>
        </w:rPr>
        <w:t xml:space="preserve"> </w:t>
      </w:r>
      <w:r w:rsidR="00BE0A4C" w:rsidRPr="00BE0A4C">
        <w:rPr>
          <w:b/>
          <w:lang w:eastAsia="ko-KR"/>
        </w:rPr>
        <w:t>“</w:t>
      </w:r>
      <w:r w:rsidR="00BE0A4C" w:rsidRPr="00BE0A4C">
        <w:rPr>
          <w:rFonts w:hint="eastAsia"/>
          <w:b/>
          <w:lang w:eastAsia="ko-KR"/>
        </w:rPr>
        <w:t>결함</w:t>
      </w:r>
      <w:r w:rsidR="00BE0A4C" w:rsidRPr="00BE0A4C">
        <w:rPr>
          <w:b/>
          <w:lang w:eastAsia="ko-KR"/>
        </w:rPr>
        <w:t>”</w:t>
      </w:r>
      <w:r w:rsidR="00BE0A4C">
        <w:rPr>
          <w:rFonts w:hint="eastAsia"/>
          <w:lang w:eastAsia="ko-KR"/>
        </w:rPr>
        <w:t>을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클릭하여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통지를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생성합니다</w:t>
      </w:r>
      <w:r w:rsidR="00BE0A4C">
        <w:rPr>
          <w:rFonts w:hint="eastAsia"/>
          <w:lang w:eastAsia="ko-KR"/>
        </w:rPr>
        <w:t>. (</w:t>
      </w:r>
      <w:r w:rsidR="00BE0A4C">
        <w:rPr>
          <w:rFonts w:hint="eastAsia"/>
          <w:lang w:eastAsia="ko-KR"/>
        </w:rPr>
        <w:t>통지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생성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방법은</w:t>
      </w:r>
      <w:r w:rsidR="00BE0A4C">
        <w:rPr>
          <w:rFonts w:hint="eastAsia"/>
          <w:lang w:eastAsia="ko-KR"/>
        </w:rPr>
        <w:t xml:space="preserve"> </w:t>
      </w:r>
      <w:r w:rsidR="00BE0A4C" w:rsidRPr="00BE0A4C">
        <w:rPr>
          <w:rFonts w:hint="eastAsia"/>
          <w:b/>
          <w:lang w:eastAsia="ko-KR"/>
        </w:rPr>
        <w:t>1.1.14</w:t>
      </w:r>
      <w:r w:rsidR="00BE0A4C" w:rsidRPr="00BE0A4C">
        <w:rPr>
          <w:rFonts w:hint="eastAsia"/>
          <w:b/>
          <w:lang w:eastAsia="ko-KR"/>
        </w:rPr>
        <w:t>항목</w:t>
      </w:r>
      <w:r w:rsidR="00BE0A4C">
        <w:rPr>
          <w:rFonts w:hint="eastAsia"/>
          <w:lang w:eastAsia="ko-KR"/>
        </w:rPr>
        <w:t>을</w:t>
      </w:r>
      <w:r w:rsidR="00BE0A4C">
        <w:rPr>
          <w:rFonts w:hint="eastAsia"/>
          <w:lang w:eastAsia="ko-KR"/>
        </w:rPr>
        <w:t xml:space="preserve"> </w:t>
      </w:r>
      <w:r w:rsidR="00BE0A4C">
        <w:rPr>
          <w:rFonts w:hint="eastAsia"/>
          <w:lang w:eastAsia="ko-KR"/>
        </w:rPr>
        <w:t>참조</w:t>
      </w:r>
      <w:r w:rsidR="00BE0A4C">
        <w:rPr>
          <w:rFonts w:hint="eastAsia"/>
          <w:lang w:eastAsia="ko-KR"/>
        </w:rPr>
        <w:t>)</w:t>
      </w:r>
    </w:p>
    <w:p w:rsidR="00A45CC4" w:rsidRPr="00A45CC4" w:rsidRDefault="00BE0A4C" w:rsidP="00BE0A4C">
      <w:pPr>
        <w:pStyle w:val="p"/>
        <w:ind w:firstLineChars="300" w:firstLine="540"/>
        <w:rPr>
          <w:lang w:eastAsia="ko-KR"/>
        </w:rPr>
      </w:pPr>
      <w:r>
        <w:rPr>
          <w:rFonts w:hint="eastAsia"/>
          <w:lang w:eastAsia="ko-KR"/>
        </w:rPr>
        <w:t>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 w:rsidRPr="00BE0A4C">
        <w:rPr>
          <w:rFonts w:hint="eastAsia"/>
          <w:b/>
          <w:lang w:eastAsia="ko-KR"/>
        </w:rPr>
        <w:t>1.1.32</w:t>
      </w:r>
      <w:r w:rsidRPr="00BE0A4C">
        <w:rPr>
          <w:rFonts w:hint="eastAsia"/>
          <w:b/>
          <w:lang w:eastAsia="ko-KR"/>
        </w:rPr>
        <w:t>항목</w:t>
      </w:r>
      <w:r>
        <w:rPr>
          <w:rFonts w:hint="eastAsia"/>
          <w:lang w:eastAsia="ko-KR"/>
        </w:rPr>
        <w:t>으로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넘어가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/</w:t>
      </w:r>
      <w:proofErr w:type="spellStart"/>
      <w:r>
        <w:rPr>
          <w:rFonts w:hint="eastAsia"/>
          <w:lang w:eastAsia="ko-KR"/>
        </w:rPr>
        <w:t>부판정을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진행합니다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42" w:name="TS_7ED3D948360E43038E26FC1B486ACF7A"/>
      <w:bookmarkStart w:id="43" w:name="_Toc369273276"/>
      <w:bookmarkEnd w:id="42"/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3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356735"/>
            <wp:effectExtent l="19050" t="0" r="889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35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55270" cy="134620"/>
            <wp:effectExtent l="19050" t="0" r="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44" w:name="TS_139BAD8DE35542AA86CF898790B2AE68"/>
      <w:bookmarkStart w:id="45" w:name="_Toc369273277"/>
      <w:bookmarkEnd w:id="44"/>
      <w:r>
        <w:rPr>
          <w:rFonts w:hint="eastAsia"/>
          <w:lang w:eastAsia="ko-KR"/>
        </w:rPr>
        <w:lastRenderedPageBreak/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45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33006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46" w:name="TS_04897B76E4644F2385155BC1C0333C28"/>
      <w:bookmarkStart w:id="47" w:name="_Toc369273278"/>
      <w:bookmarkEnd w:id="46"/>
      <w:proofErr w:type="spellStart"/>
      <w:r>
        <w:rPr>
          <w:rFonts w:hint="eastAsia"/>
        </w:rPr>
        <w:t>카타로그선택</w:t>
      </w:r>
      <w:bookmarkEnd w:id="47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532890"/>
            <wp:effectExtent l="19050" t="0" r="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511175" cy="161290"/>
            <wp:effectExtent l="19050" t="0" r="3175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48" w:name="TS_0CABDD37408F4664B1CD0595EDAAA75E"/>
      <w:bookmarkStart w:id="49" w:name="_Toc369273279"/>
      <w:bookmarkEnd w:id="48"/>
      <w:r>
        <w:rPr>
          <w:rFonts w:hint="eastAsia"/>
          <w:lang w:eastAsia="ko-KR"/>
        </w:rPr>
        <w:lastRenderedPageBreak/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49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2675890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50" w:name="TS_5FCF88753882423387347005125F3976"/>
      <w:bookmarkStart w:id="51" w:name="_Toc369273280"/>
      <w:bookmarkEnd w:id="50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1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>
        <w:rPr>
          <w:rFonts w:hint="eastAsia"/>
          <w:lang w:eastAsia="ko-KR"/>
        </w:rPr>
        <w:t>측정값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입력란을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52" w:name="TS_F8ECEBFFC78D4BB6B0CF20A180F23344"/>
      <w:bookmarkStart w:id="53" w:name="_Toc369273281"/>
      <w:bookmarkEnd w:id="52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3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3940175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394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결과값을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  <w:r w:rsidR="00A45CC4">
        <w:rPr>
          <w:rFonts w:hint="eastAsia"/>
          <w:lang w:eastAsia="ko-KR"/>
        </w:rPr>
        <w:t xml:space="preserve"> </w:t>
      </w:r>
    </w:p>
    <w:p w:rsidR="00B97C50" w:rsidRDefault="00B97C50" w:rsidP="00B97C50">
      <w:pPr>
        <w:pStyle w:val="3"/>
        <w:rPr>
          <w:lang w:eastAsia="ko-KR"/>
        </w:rPr>
      </w:pPr>
      <w:bookmarkStart w:id="54" w:name="TS_8BD2539B8F4F44ACAFC8F2F5C4052FEB"/>
      <w:bookmarkStart w:id="55" w:name="TS_6DB782CB7DE34A3E9B727FC51921F8C0"/>
      <w:bookmarkStart w:id="56" w:name="_Toc369273282"/>
      <w:bookmarkEnd w:id="54"/>
      <w:bookmarkEnd w:id="55"/>
      <w:r>
        <w:rPr>
          <w:rFonts w:hint="eastAsia"/>
          <w:lang w:eastAsia="ko-KR"/>
        </w:rPr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6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결함</w:t>
      </w:r>
      <w:proofErr w:type="gramEnd"/>
      <w:r w:rsidRPr="00B97C50">
        <w:rPr>
          <w:rFonts w:hint="eastAsia"/>
          <w:b/>
          <w:lang w:eastAsia="ko-KR"/>
        </w:rPr>
        <w:t>... </w:t>
      </w:r>
      <w:r w:rsidR="00ED7AD1">
        <w:rPr>
          <w:noProof/>
          <w:lang w:eastAsia="ko-KR" w:bidi="ar-SA"/>
        </w:rPr>
        <w:drawing>
          <wp:inline distT="0" distB="0" distL="0" distR="0">
            <wp:extent cx="672465" cy="187960"/>
            <wp:effectExtent l="19050" t="0" r="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  <w:r w:rsidR="00A45CC4">
        <w:rPr>
          <w:rFonts w:hint="eastAsia"/>
          <w:lang w:eastAsia="ko-KR"/>
        </w:rPr>
        <w:t xml:space="preserve"> (</w:t>
      </w:r>
      <w:r w:rsidR="00A45CC4">
        <w:rPr>
          <w:rFonts w:hint="eastAsia"/>
          <w:lang w:eastAsia="ko-KR"/>
        </w:rPr>
        <w:t>관리범위</w:t>
      </w:r>
      <w:r w:rsidR="00A45CC4">
        <w:rPr>
          <w:rFonts w:hint="eastAsia"/>
          <w:lang w:eastAsia="ko-KR"/>
        </w:rPr>
        <w:t xml:space="preserve"> </w:t>
      </w:r>
      <w:r w:rsidR="00A45CC4">
        <w:rPr>
          <w:rFonts w:hint="eastAsia"/>
          <w:lang w:eastAsia="ko-KR"/>
        </w:rPr>
        <w:t>이탈</w:t>
      </w:r>
      <w:r w:rsidR="00A45CC4">
        <w:rPr>
          <w:rFonts w:hint="eastAsia"/>
          <w:lang w:eastAsia="ko-KR"/>
        </w:rPr>
        <w:t xml:space="preserve"> </w:t>
      </w:r>
      <w:r w:rsidR="00A45CC4">
        <w:rPr>
          <w:rFonts w:hint="eastAsia"/>
          <w:lang w:eastAsia="ko-KR"/>
        </w:rPr>
        <w:t>발생</w:t>
      </w:r>
      <w:r w:rsidR="00A45CC4">
        <w:rPr>
          <w:rFonts w:hint="eastAsia"/>
          <w:lang w:eastAsia="ko-KR"/>
        </w:rPr>
        <w:t xml:space="preserve"> </w:t>
      </w:r>
      <w:r w:rsidR="00A45CC4">
        <w:rPr>
          <w:rFonts w:hint="eastAsia"/>
          <w:lang w:eastAsia="ko-KR"/>
        </w:rPr>
        <w:t>시</w:t>
      </w:r>
      <w:r w:rsidR="00A45CC4">
        <w:rPr>
          <w:rFonts w:hint="eastAsia"/>
          <w:lang w:eastAsia="ko-KR"/>
        </w:rPr>
        <w:t xml:space="preserve"> </w:t>
      </w:r>
      <w:r w:rsidR="00A45CC4">
        <w:rPr>
          <w:rFonts w:hint="eastAsia"/>
          <w:lang w:eastAsia="ko-KR"/>
        </w:rPr>
        <w:t>등록</w:t>
      </w:r>
      <w:r w:rsidR="00A45CC4">
        <w:rPr>
          <w:rFonts w:hint="eastAsia"/>
          <w:lang w:eastAsia="ko-KR"/>
        </w:rPr>
        <w:t>)</w:t>
      </w:r>
    </w:p>
    <w:p w:rsidR="00B97C50" w:rsidRDefault="00B97C50" w:rsidP="00B97C50">
      <w:pPr>
        <w:pStyle w:val="3"/>
        <w:rPr>
          <w:lang w:eastAsia="ko-KR"/>
        </w:rPr>
      </w:pPr>
      <w:bookmarkStart w:id="57" w:name="TS_83EFB714D096432D82BA9328E8A11F9A"/>
      <w:bookmarkStart w:id="58" w:name="_Toc369273283"/>
      <w:bookmarkEnd w:id="57"/>
      <w:proofErr w:type="spellStart"/>
      <w:r>
        <w:rPr>
          <w:rFonts w:hint="eastAsia"/>
          <w:lang w:eastAsia="ko-KR"/>
        </w:rPr>
        <w:lastRenderedPageBreak/>
        <w:t>레포트유형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입력</w:t>
      </w:r>
      <w:bookmarkEnd w:id="58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92885" cy="537845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53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59" w:name="TS_A935FB82BFD1490A9E5EDBF0D4578666"/>
      <w:bookmarkStart w:id="60" w:name="_Toc369273284"/>
      <w:bookmarkEnd w:id="59"/>
      <w:proofErr w:type="spellStart"/>
      <w:r>
        <w:rPr>
          <w:rFonts w:hint="eastAsia"/>
          <w:lang w:eastAsia="ko-KR"/>
        </w:rPr>
        <w:t>결함레코딩에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레포트유형</w:t>
      </w:r>
      <w:proofErr w:type="spellEnd"/>
      <w:r>
        <w:rPr>
          <w:rFonts w:hint="eastAsia"/>
          <w:lang w:eastAsia="ko-KR"/>
        </w:rPr>
        <w:t xml:space="preserve"> (1) 15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60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16760" cy="1667510"/>
            <wp:effectExtent l="19050" t="0" r="254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371600" cy="147955"/>
            <wp:effectExtent l="19050" t="0" r="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61" w:name="TS_D05A7B0AD74747358D23CFF38B077BFA"/>
      <w:bookmarkStart w:id="62" w:name="_Toc369273285"/>
      <w:bookmarkEnd w:id="61"/>
      <w:proofErr w:type="spellStart"/>
      <w:r>
        <w:rPr>
          <w:rFonts w:hint="eastAsia"/>
        </w:rPr>
        <w:t>레포트유형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입력</w:t>
      </w:r>
      <w:bookmarkEnd w:id="62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92885" cy="53784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53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계속</w:t>
      </w:r>
      <w:proofErr w:type="gramEnd"/>
      <w:r w:rsidRPr="00B97C50">
        <w:rPr>
          <w:rFonts w:hint="eastAsia"/>
          <w:b/>
          <w:lang w:eastAsia="ko-KR"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63" w:name="TS_AE112057EB07482AABC9BAEF81C4230A"/>
      <w:bookmarkStart w:id="64" w:name="_Toc369273286"/>
      <w:bookmarkEnd w:id="63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64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88160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개체가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되었습니다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65" w:name="TS_BFF604C2CE734613840A1F4812755DC4"/>
      <w:bookmarkStart w:id="66" w:name="_Toc369273287"/>
      <w:bookmarkEnd w:id="65"/>
      <w:r>
        <w:rPr>
          <w:rFonts w:hint="eastAsia"/>
          <w:lang w:eastAsia="ko-KR"/>
        </w:rPr>
        <w:lastRenderedPageBreak/>
        <w:t>코드의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다중선택</w:t>
      </w:r>
      <w:bookmarkEnd w:id="66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7" name="그림 3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67" w:name="TS_C6EA1D6CF99A46A48A2E9CDC1665554D"/>
      <w:bookmarkStart w:id="68" w:name="_Toc369273288"/>
      <w:bookmarkEnd w:id="67"/>
      <w:proofErr w:type="spellStart"/>
      <w:r>
        <w:rPr>
          <w:rFonts w:hint="eastAsia"/>
        </w:rPr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68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Pr="00B97C50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체크박스를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69" w:name="TS_D0115B47E3A24A14A1AE82E4AD870250"/>
      <w:bookmarkStart w:id="70" w:name="_Toc369273289"/>
      <w:bookmarkEnd w:id="69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70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88160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>(1) </w:t>
      </w:r>
      <w:proofErr w:type="spellStart"/>
      <w:r>
        <w:rPr>
          <w:rFonts w:hint="eastAsia"/>
        </w:rPr>
        <w:t>결함수를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 xml:space="preserve">. </w:t>
      </w:r>
    </w:p>
    <w:p w:rsidR="00B97C50" w:rsidRDefault="00B97C50" w:rsidP="00B97C50">
      <w:pPr>
        <w:pStyle w:val="3"/>
      </w:pPr>
      <w:bookmarkStart w:id="71" w:name="TS_CE38910EF63A42FB9C8D0DBC04AAF020"/>
      <w:bookmarkStart w:id="72" w:name="_Toc369273290"/>
      <w:bookmarkEnd w:id="71"/>
      <w:proofErr w:type="spellStart"/>
      <w:r>
        <w:rPr>
          <w:rFonts w:hint="eastAsia"/>
        </w:rPr>
        <w:lastRenderedPageBreak/>
        <w:t>특성결함개요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기록</w:t>
      </w:r>
      <w:bookmarkEnd w:id="72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88160"/>
            <wp:effectExtent l="19050" t="0" r="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부적합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발생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73" w:name="TS_FCBE064624254BC7B56D22FD5A7D1D1B"/>
      <w:bookmarkStart w:id="74" w:name="_Toc369273291"/>
      <w:bookmarkEnd w:id="73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변경</w:t>
      </w:r>
      <w:bookmarkEnd w:id="74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88160"/>
            <wp:effectExtent l="19050" t="0" r="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75" w:name="TS_36E6350564074E32A9328D09793FD7D2"/>
      <w:bookmarkStart w:id="76" w:name="_Toc369273292"/>
      <w:bookmarkEnd w:id="75"/>
      <w:proofErr w:type="spellStart"/>
      <w:r>
        <w:rPr>
          <w:rFonts w:hint="eastAsia"/>
        </w:rPr>
        <w:t>특성결함개요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변경</w:t>
      </w:r>
      <w:bookmarkEnd w:id="76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88160"/>
            <wp:effectExtent l="19050" t="0" r="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통지</w:t>
      </w:r>
      <w:proofErr w:type="gramEnd"/>
      <w:r w:rsidRPr="00B97C50">
        <w:rPr>
          <w:rFonts w:hint="eastAsia"/>
          <w:b/>
          <w:lang w:eastAsia="ko-KR"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77" w:name="TS_077BB41BE0CA40EEA9F79051ECB017B3"/>
      <w:bookmarkStart w:id="78" w:name="_Toc369273293"/>
      <w:bookmarkEnd w:id="77"/>
      <w:r>
        <w:rPr>
          <w:rFonts w:hint="eastAsia"/>
          <w:lang w:eastAsia="ko-KR"/>
        </w:rPr>
        <w:lastRenderedPageBreak/>
        <w:t>품질통지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활성화</w:t>
      </w:r>
      <w:bookmarkEnd w:id="78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196975"/>
            <wp:effectExtent l="19050" t="0" r="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19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01930" cy="174625"/>
            <wp:effectExtent l="19050" t="0" r="762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79" w:name="TS_3C0CE941FAA14478924D3904822D7B5A"/>
      <w:bookmarkStart w:id="80" w:name="_Toc369273294"/>
      <w:bookmarkEnd w:id="79"/>
      <w:proofErr w:type="spellStart"/>
      <w:r>
        <w:rPr>
          <w:rFonts w:hint="eastAsia"/>
        </w:rPr>
        <w:t>카타로그선택</w:t>
      </w:r>
      <w:bookmarkEnd w:id="80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48" name="그림 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81" w:name="TS_75EBC94CF1E941CE850C3C92F9E20E05"/>
      <w:bookmarkStart w:id="82" w:name="_Toc369273295"/>
      <w:bookmarkEnd w:id="81"/>
      <w:proofErr w:type="spellStart"/>
      <w:r>
        <w:rPr>
          <w:rFonts w:hint="eastAsia"/>
        </w:rPr>
        <w:t>카타로그선택</w:t>
      </w:r>
      <w:bookmarkEnd w:id="82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>(1) </w:t>
      </w:r>
      <w:proofErr w:type="spellStart"/>
      <w:r w:rsidRPr="00B97C50">
        <w:rPr>
          <w:rFonts w:hint="eastAsia"/>
        </w:rPr>
        <w:t>생파를</w:t>
      </w:r>
      <w:proofErr w:type="spellEnd"/>
      <w:r w:rsidRPr="00B97C50">
        <w:rPr>
          <w:rFonts w:hint="eastAsia"/>
        </w:rPr>
        <w:t xml:space="preserve"> </w:t>
      </w:r>
      <w:proofErr w:type="spellStart"/>
      <w:r w:rsidRPr="00B97C50">
        <w:rPr>
          <w:rFonts w:hint="eastAsia"/>
        </w:rPr>
        <w:t>클릭합니다</w:t>
      </w:r>
      <w:proofErr w:type="spellEnd"/>
      <w:r w:rsidRPr="00B97C50"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83" w:name="TS_36EB71CF218A432D87C2812705A0D2EE"/>
      <w:bookmarkStart w:id="84" w:name="_Toc369273296"/>
      <w:bookmarkEnd w:id="83"/>
      <w:proofErr w:type="spellStart"/>
      <w:r>
        <w:rPr>
          <w:rFonts w:hint="eastAsia"/>
        </w:rPr>
        <w:lastRenderedPageBreak/>
        <w:t>품질통지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활성화</w:t>
      </w:r>
      <w:bookmarkEnd w:id="84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196975"/>
            <wp:effectExtent l="19050" t="0" r="0" b="0"/>
            <wp:docPr id="50" name="그림 5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19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BE0A4C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부적합</w:t>
      </w:r>
      <w:proofErr w:type="gramEnd"/>
      <w:r w:rsidRPr="00B97C50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발생</w:t>
      </w:r>
      <w:r w:rsidRPr="00B97C50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내역을</w:t>
      </w:r>
      <w:r w:rsidRPr="00B97C50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입력합니다</w:t>
      </w:r>
      <w:r w:rsidRPr="00B97C50"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85" w:name="TS_A1717876652C409ABB6AF7CFD395CF8F"/>
      <w:bookmarkStart w:id="86" w:name="_Toc369273297"/>
      <w:bookmarkEnd w:id="85"/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활성화</w:t>
      </w:r>
      <w:bookmarkEnd w:id="86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196975"/>
            <wp:effectExtent l="19050" t="0" r="0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19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B97C50">
        <w:rPr>
          <w:rFonts w:hint="eastAsia"/>
          <w:lang w:eastAsia="ko-KR"/>
        </w:rPr>
        <w:t>부적합</w:t>
      </w:r>
      <w:r w:rsidRPr="00B97C50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처리</w:t>
      </w:r>
      <w:r w:rsidRPr="00B97C50">
        <w:rPr>
          <w:rFonts w:hint="eastAsia"/>
          <w:lang w:eastAsia="ko-KR"/>
        </w:rPr>
        <w:t> </w:t>
      </w:r>
      <w:r w:rsidRPr="00B97C50">
        <w:rPr>
          <w:rFonts w:hint="eastAsia"/>
          <w:lang w:eastAsia="ko-KR"/>
        </w:rPr>
        <w:t>담당자를</w:t>
      </w:r>
      <w:r w:rsidRPr="00B97C50">
        <w:rPr>
          <w:rFonts w:hint="eastAsia"/>
          <w:lang w:eastAsia="ko-KR"/>
        </w:rPr>
        <w:t xml:space="preserve"> </w:t>
      </w:r>
      <w:r w:rsidRPr="00B97C50">
        <w:rPr>
          <w:rFonts w:hint="eastAsia"/>
          <w:lang w:eastAsia="ko-KR"/>
        </w:rPr>
        <w:t>입력합니다</w:t>
      </w:r>
      <w:r w:rsidRPr="00B97C50"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87" w:name="TS_47EFD95F03F440E4ACA7FD15A205166E"/>
      <w:bookmarkStart w:id="88" w:name="_Toc369273298"/>
      <w:bookmarkEnd w:id="87"/>
      <w:r>
        <w:rPr>
          <w:rFonts w:hint="eastAsia"/>
          <w:lang w:eastAsia="ko-KR"/>
        </w:rPr>
        <w:t>사용자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bookmarkEnd w:id="88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52" name="그림 5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b_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계속</w:t>
      </w:r>
      <w:proofErr w:type="gramEnd"/>
      <w:r w:rsidRPr="00B97C50">
        <w:rPr>
          <w:rFonts w:hint="eastAsia"/>
          <w:b/>
          <w:lang w:eastAsia="ko-KR"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3" name="그림 5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ieldicon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89" w:name="TS_C90BEFD69A65470CBF507F7C725EE945"/>
      <w:bookmarkStart w:id="90" w:name="_Toc369273299"/>
      <w:bookmarkEnd w:id="89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변경</w:t>
      </w:r>
      <w:bookmarkEnd w:id="90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88160"/>
            <wp:effectExtent l="19050" t="0" r="0" b="0"/>
            <wp:docPr id="54" name="그림 5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b_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계속</w:t>
      </w:r>
      <w:proofErr w:type="gramEnd"/>
      <w:r w:rsidRPr="00B97C50">
        <w:rPr>
          <w:rFonts w:hint="eastAsia"/>
          <w:b/>
          <w:lang w:eastAsia="ko-KR"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55" name="그림 5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91" w:name="TS_3AD56BB0A2F94E599485B26DAB943491"/>
      <w:bookmarkStart w:id="92" w:name="_Toc369273300"/>
      <w:bookmarkEnd w:id="91"/>
      <w:r>
        <w:rPr>
          <w:rFonts w:hint="eastAsia"/>
          <w:lang w:eastAsia="ko-KR"/>
        </w:rPr>
        <w:lastRenderedPageBreak/>
        <w:t>MKK11036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92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56" name="그림 5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b_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7" name="그림 5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ieldicon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93" w:name="TS_7368C53619654F3987DB1A2369B014F1"/>
      <w:bookmarkStart w:id="94" w:name="_Toc369273301"/>
      <w:bookmarkEnd w:id="93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94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1909445"/>
            <wp:effectExtent l="19050" t="0" r="0" b="0"/>
            <wp:docPr id="58" name="그림 5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b_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B97C50">
        <w:rPr>
          <w:rFonts w:hint="eastAsia"/>
          <w:b/>
          <w:lang w:eastAsia="ko-KR"/>
        </w:rPr>
        <w:t>사용결정</w:t>
      </w:r>
      <w:proofErr w:type="gramEnd"/>
      <w:r w:rsidRPr="00B97C50">
        <w:rPr>
          <w:rFonts w:hint="eastAsia"/>
          <w:b/>
          <w:lang w:eastAsia="ko-KR"/>
        </w:rPr>
        <w:t>(UD) </w:t>
      </w:r>
      <w:r w:rsidR="00ED7AD1">
        <w:rPr>
          <w:noProof/>
          <w:lang w:eastAsia="ko-KR" w:bidi="ar-SA"/>
        </w:rPr>
        <w:drawing>
          <wp:inline distT="0" distB="0" distL="0" distR="0">
            <wp:extent cx="1035685" cy="187960"/>
            <wp:effectExtent l="19050" t="0" r="0" b="0"/>
            <wp:docPr id="59" name="그림 5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eldicon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95" w:name="TS_0E4712D758A9428A887D819DA0B97B56"/>
      <w:bookmarkStart w:id="96" w:name="_Toc369273302"/>
      <w:bookmarkEnd w:id="95"/>
      <w:r>
        <w:rPr>
          <w:rFonts w:hint="eastAsia"/>
          <w:lang w:eastAsia="ko-KR"/>
        </w:rPr>
        <w:lastRenderedPageBreak/>
        <w:t>사용결정기록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결함개요</w:t>
      </w:r>
      <w:bookmarkEnd w:id="96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6239510"/>
            <wp:effectExtent l="19050" t="0" r="0" b="0"/>
            <wp:docPr id="60" name="그림 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b_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61" name="그림 6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ieldicon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  <w:rPr>
          <w:lang w:eastAsia="ko-KR"/>
        </w:rPr>
      </w:pPr>
      <w:bookmarkStart w:id="97" w:name="TS_90DBD01E72A44C98A892E6166BB8B483"/>
      <w:bookmarkStart w:id="98" w:name="_Toc369273303"/>
      <w:bookmarkEnd w:id="97"/>
      <w:proofErr w:type="spellStart"/>
      <w:r>
        <w:rPr>
          <w:rFonts w:hint="eastAsia"/>
          <w:lang w:eastAsia="ko-KR"/>
        </w:rPr>
        <w:lastRenderedPageBreak/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98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62" name="그림 6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b_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50" w:rsidRDefault="00B97C50" w:rsidP="00B97C50">
      <w:pPr>
        <w:pStyle w:val="p"/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349885" cy="147955"/>
            <wp:effectExtent l="19050" t="0" r="0" b="0"/>
            <wp:docPr id="63" name="그림 6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ieldicon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B97C50" w:rsidRDefault="00B97C50" w:rsidP="00B97C50">
      <w:pPr>
        <w:pStyle w:val="3"/>
      </w:pPr>
      <w:bookmarkStart w:id="99" w:name="TS_800387C5A9934C0AA73181592533C341"/>
      <w:bookmarkStart w:id="100" w:name="_Toc369273304"/>
      <w:bookmarkEnd w:id="99"/>
      <w:proofErr w:type="spellStart"/>
      <w:r>
        <w:rPr>
          <w:rFonts w:hint="eastAsia"/>
        </w:rPr>
        <w:t>사용결정기록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결함개요</w:t>
      </w:r>
      <w:bookmarkEnd w:id="100"/>
      <w:proofErr w:type="spellEnd"/>
    </w:p>
    <w:p w:rsidR="00B97C50" w:rsidRDefault="00ED7AD1" w:rsidP="00B97C50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64" name="그림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b_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BE0A4C" w:rsidRDefault="00B97C50" w:rsidP="00BE0A4C">
      <w:pPr>
        <w:pStyle w:val="p"/>
        <w:rPr>
          <w:lang w:eastAsia="ko-KR"/>
        </w:rPr>
      </w:pPr>
      <w:r>
        <w:t xml:space="preserve">(1)  </w:t>
      </w:r>
      <w:r w:rsidRPr="00B97C50">
        <w:rPr>
          <w:rFonts w:hint="eastAsia"/>
          <w:b/>
        </w:rPr>
        <w:t> </w:t>
      </w:r>
      <w:r w:rsidR="00ED7AD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5" name="그림 6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ieldicon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  <w:bookmarkStart w:id="101" w:name="TS_DDC0442011EE42E79F8F8118EBD2FA86"/>
      <w:bookmarkEnd w:id="101"/>
    </w:p>
    <w:sectPr w:rsidR="002A3D58" w:rsidRPr="00BE0A4C" w:rsidSect="00D2440A">
      <w:headerReference w:type="default" r:id="rId67"/>
      <w:footerReference w:type="default" r:id="rId68"/>
      <w:headerReference w:type="first" r:id="rId69"/>
      <w:footerReference w:type="first" r:id="rId7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28A" w:rsidRDefault="007C528A" w:rsidP="00BA0026">
      <w:r>
        <w:separator/>
      </w:r>
    </w:p>
  </w:endnote>
  <w:endnote w:type="continuationSeparator" w:id="0">
    <w:p w:rsidR="007C528A" w:rsidRDefault="007C528A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D7AD1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63BB7" w:rsidRPr="00963BB7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963BB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963BB7">
      <w:rPr>
        <w:sz w:val="18"/>
        <w:szCs w:val="18"/>
        <w:lang w:val="en-US"/>
      </w:rPr>
      <w:fldChar w:fldCharType="separate"/>
    </w:r>
    <w:r w:rsidR="00B97C50">
      <w:rPr>
        <w:noProof/>
        <w:sz w:val="18"/>
        <w:szCs w:val="18"/>
        <w:lang w:val="en-US"/>
      </w:rPr>
      <w:t>2013-09-30</w:t>
    </w:r>
    <w:r w:rsidR="00963BB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963BB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963BB7">
      <w:rPr>
        <w:sz w:val="18"/>
        <w:szCs w:val="18"/>
        <w:lang w:val="en-US"/>
      </w:rPr>
      <w:fldChar w:fldCharType="separate"/>
    </w:r>
    <w:r w:rsidR="008F0E70">
      <w:rPr>
        <w:noProof/>
        <w:sz w:val="18"/>
        <w:szCs w:val="18"/>
        <w:lang w:val="en-US"/>
      </w:rPr>
      <w:t>2</w:t>
    </w:r>
    <w:r w:rsidR="00963BB7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D7AD1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63BB7" w:rsidRPr="00963BB7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963BB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963BB7">
      <w:rPr>
        <w:sz w:val="18"/>
        <w:szCs w:val="18"/>
        <w:lang w:val="en-US"/>
      </w:rPr>
      <w:fldChar w:fldCharType="separate"/>
    </w:r>
    <w:r w:rsidR="00B97C50">
      <w:rPr>
        <w:noProof/>
        <w:sz w:val="18"/>
        <w:szCs w:val="18"/>
        <w:lang w:val="en-US"/>
      </w:rPr>
      <w:t>2013-09-30</w:t>
    </w:r>
    <w:r w:rsidR="00963BB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963BB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963BB7">
      <w:rPr>
        <w:sz w:val="18"/>
        <w:szCs w:val="18"/>
        <w:lang w:val="en-US"/>
      </w:rPr>
      <w:fldChar w:fldCharType="separate"/>
    </w:r>
    <w:r w:rsidR="00B97C50">
      <w:rPr>
        <w:noProof/>
        <w:sz w:val="18"/>
        <w:szCs w:val="18"/>
        <w:lang w:val="en-US"/>
      </w:rPr>
      <w:t>1</w:t>
    </w:r>
    <w:r w:rsidR="00963BB7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28A" w:rsidRDefault="007C528A" w:rsidP="00BA0026">
      <w:r>
        <w:separator/>
      </w:r>
    </w:p>
  </w:footnote>
  <w:footnote w:type="continuationSeparator" w:id="0">
    <w:p w:rsidR="007C528A" w:rsidRDefault="007C528A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963BB7" w:rsidP="007A50C0">
    <w:pPr>
      <w:pStyle w:val="TitleHeader"/>
    </w:pPr>
    <w:r>
      <w:fldChar w:fldCharType="begin"/>
    </w:r>
    <w:r w:rsidR="006C6A75">
      <w:instrText xml:space="preserve"> TITLE  </w:instrText>
    </w:r>
    <w:r>
      <w:fldChar w:fldCharType="separate"/>
    </w:r>
    <w:proofErr w:type="spellStart"/>
    <w:r w:rsidR="00B97C50">
      <w:rPr>
        <w:rFonts w:hint="eastAsia"/>
      </w:rPr>
      <w:t>인수검사</w:t>
    </w:r>
    <w:proofErr w:type="spellEnd"/>
    <w:r w:rsidR="00B97C50">
      <w:rPr>
        <w:rFonts w:hint="eastAsia"/>
      </w:rPr>
      <w:t xml:space="preserve"> (</w:t>
    </w:r>
    <w:proofErr w:type="spellStart"/>
    <w:r w:rsidR="00B97C50">
      <w:rPr>
        <w:rFonts w:hint="eastAsia"/>
      </w:rPr>
      <w:t>불합격</w:t>
    </w:r>
    <w:proofErr w:type="spellEnd"/>
    <w:r w:rsidR="00B97C50">
      <w:rPr>
        <w:rFonts w:hint="eastAsia"/>
      </w:rPr>
      <w:t>)</w:t>
    </w:r>
    <w:r>
      <w:fldChar w:fldCharType="end"/>
    </w:r>
  </w:p>
  <w:p w:rsidR="00EF6EAC" w:rsidRPr="00A751BD" w:rsidRDefault="00963BB7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963BB7" w:rsidP="00A751BD">
    <w:pPr>
      <w:pStyle w:val="TitleHeader"/>
    </w:pPr>
    <w:r>
      <w:fldChar w:fldCharType="begin"/>
    </w:r>
    <w:r w:rsidR="006C6A75">
      <w:instrText xml:space="preserve"> TITLE  </w:instrText>
    </w:r>
    <w:r>
      <w:fldChar w:fldCharType="separate"/>
    </w:r>
    <w:proofErr w:type="spellStart"/>
    <w:r w:rsidR="00B97C50">
      <w:rPr>
        <w:rFonts w:hint="eastAsia"/>
      </w:rPr>
      <w:t>인수검사</w:t>
    </w:r>
    <w:proofErr w:type="spellEnd"/>
    <w:r w:rsidR="00B97C50">
      <w:rPr>
        <w:rFonts w:hint="eastAsia"/>
      </w:rPr>
      <w:t xml:space="preserve"> (</w:t>
    </w:r>
    <w:proofErr w:type="spellStart"/>
    <w:r w:rsidR="00B97C50">
      <w:rPr>
        <w:rFonts w:hint="eastAsia"/>
      </w:rPr>
      <w:t>불합</w:t>
    </w:r>
    <w:proofErr w:type="spellEnd"/>
    <w:r w:rsidR="00B97C50">
      <w:rPr>
        <w:rFonts w:hint="eastAsia"/>
      </w:rPr>
      <w:t>격</w:t>
    </w:r>
    <w:r w:rsidR="00B97C50">
      <w:rPr>
        <w:rFonts w:hint="eastAsia"/>
      </w:rPr>
      <w:t>)</w:t>
    </w:r>
    <w:r>
      <w:fldChar w:fldCharType="end"/>
    </w:r>
  </w:p>
  <w:p w:rsidR="00EF6EAC" w:rsidRPr="008643CE" w:rsidRDefault="00963BB7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B9D6E8C6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F7754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60899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112F6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1049"/>
    <w:rsid w:val="004477EA"/>
    <w:rsid w:val="004548A5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C6A75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528A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8F0E70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3BB7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45CC4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97C50"/>
    <w:rsid w:val="00BA0026"/>
    <w:rsid w:val="00BC4C9E"/>
    <w:rsid w:val="00BD54BD"/>
    <w:rsid w:val="00BD560C"/>
    <w:rsid w:val="00BE0A4C"/>
    <w:rsid w:val="00BE1A1E"/>
    <w:rsid w:val="00BE2906"/>
    <w:rsid w:val="00BF4B93"/>
    <w:rsid w:val="00BF63F7"/>
    <w:rsid w:val="00BF7754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252FC"/>
    <w:rsid w:val="00D40B36"/>
    <w:rsid w:val="00D65B46"/>
    <w:rsid w:val="00D76F7F"/>
    <w:rsid w:val="00D83483"/>
    <w:rsid w:val="00D9624D"/>
    <w:rsid w:val="00DD3CF3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08D8"/>
    <w:rsid w:val="00ED27B2"/>
    <w:rsid w:val="00ED4851"/>
    <w:rsid w:val="00ED7AD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B97C50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B97C50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A45CC4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A45CC4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44104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header" Target="head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33E45-3332-4FF8-AC8B-B8D1FAAF3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인수검사 (불합격)</dc:title>
  <dc:creator/>
  <cp:lastModifiedBy/>
  <cp:revision>1</cp:revision>
  <dcterms:created xsi:type="dcterms:W3CDTF">2013-09-30T10:24:00Z</dcterms:created>
  <dcterms:modified xsi:type="dcterms:W3CDTF">2013-11-05T07:17:00Z</dcterms:modified>
</cp:coreProperties>
</file>