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Default="00C916FF" w:rsidP="00C916FF">
      <w:pPr>
        <w:rPr>
          <w:lang w:eastAsia="ko-KR"/>
        </w:rPr>
      </w:pPr>
    </w:p>
    <w:p w:rsidR="00C916FF" w:rsidRPr="004B35D3" w:rsidRDefault="00C916FF" w:rsidP="00C916F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C916FF" w:rsidRDefault="00C916FF" w:rsidP="00985D0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C916FF" w:rsidRDefault="00C916FF" w:rsidP="00C916FF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4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564C4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표본추출절차 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(</w:t>
      </w:r>
      <w:r w:rsidR="00423CDF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표본추출기획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C916FF" w:rsidRPr="003E6868" w:rsidRDefault="00C916FF" w:rsidP="00C916FF">
      <w:pPr>
        <w:rPr>
          <w:rFonts w:ascii="맑은 고딕" w:eastAsia="맑은 고딕" w:hAnsi="맑은 고딕"/>
          <w:szCs w:val="20"/>
          <w:lang w:eastAsia="ko-KR"/>
        </w:rPr>
      </w:pPr>
    </w:p>
    <w:p w:rsidR="00C916FF" w:rsidRPr="0044359C" w:rsidRDefault="00C916FF" w:rsidP="00C916FF">
      <w:pPr>
        <w:rPr>
          <w:rFonts w:ascii="맑은 고딕" w:eastAsia="맑은 고딕" w:hAnsi="맑은 고딕"/>
          <w:szCs w:val="20"/>
          <w:lang w:eastAsia="ko-KR"/>
        </w:rPr>
      </w:pPr>
    </w:p>
    <w:p w:rsidR="00C916FF" w:rsidRDefault="00C916FF" w:rsidP="00C916FF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C916FF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C916FF" w:rsidRPr="004B35D3" w:rsidRDefault="00C916FF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31374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C916FF" w:rsidRPr="003E6868" w:rsidRDefault="00D92E9B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ERP구축 2차 TFT</w:t>
            </w:r>
          </w:p>
        </w:tc>
      </w:tr>
    </w:tbl>
    <w:p w:rsidR="00C916FF" w:rsidRDefault="002E0E59" w:rsidP="00C916FF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C916FF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C916FF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C916FF" w:rsidRPr="00174D27" w:rsidRDefault="00C916FF" w:rsidP="009260BD">
            <w:pPr>
              <w:pStyle w:val="a9"/>
              <w:rPr>
                <w:color w:val="4F81BD"/>
              </w:rPr>
            </w:pPr>
          </w:p>
        </w:tc>
      </w:tr>
    </w:tbl>
    <w:p w:rsidR="00C916FF" w:rsidRDefault="00C916FF" w:rsidP="00C916FF">
      <w:pPr>
        <w:rPr>
          <w:rFonts w:ascii="맑은 고딕" w:eastAsia="맑은 고딕" w:hAnsi="맑은 고딕"/>
          <w:szCs w:val="20"/>
          <w:lang w:eastAsia="ko-KR"/>
        </w:rPr>
      </w:pPr>
    </w:p>
    <w:p w:rsidR="00C916FF" w:rsidRPr="004B35D3" w:rsidRDefault="00C916FF" w:rsidP="00C916FF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C916FF" w:rsidRPr="004B35D3" w:rsidRDefault="00C916FF" w:rsidP="00C916FF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C916FF" w:rsidRPr="004B35D3" w:rsidRDefault="00C916FF" w:rsidP="00C916FF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C916FF" w:rsidRPr="004B35D3" w:rsidRDefault="00C916FF" w:rsidP="00C916FF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AB7EDB" w:rsidRDefault="00C916FF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16FF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6FF" w:rsidRPr="004B35D3" w:rsidRDefault="00C916FF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C916FF" w:rsidRPr="00804505" w:rsidRDefault="00C916FF" w:rsidP="00C916FF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C916FF" w:rsidRDefault="00C916FF" w:rsidP="00985D05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313743" w:rsidRDefault="002E0E59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2E0E59">
            <w:rPr>
              <w:lang w:eastAsia="ko-KR"/>
            </w:rPr>
            <w:fldChar w:fldCharType="begin"/>
          </w:r>
          <w:r w:rsidR="00C916FF">
            <w:rPr>
              <w:lang w:eastAsia="ko-KR"/>
            </w:rPr>
            <w:instrText xml:space="preserve"> TOC \o "1-3" \h \z \u </w:instrText>
          </w:r>
          <w:r w:rsidRPr="002E0E59">
            <w:rPr>
              <w:lang w:eastAsia="ko-KR"/>
            </w:rPr>
            <w:fldChar w:fldCharType="separate"/>
          </w:r>
          <w:hyperlink w:anchor="_Toc369272115" w:history="1">
            <w:r w:rsidR="00313743" w:rsidRPr="00AC378D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313743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313743" w:rsidRPr="00AC378D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16" w:history="1">
            <w:r w:rsidR="00313743" w:rsidRPr="00AC378D">
              <w:rPr>
                <w:rStyle w:val="a4"/>
                <w:noProof/>
                <w:lang w:eastAsia="ko-KR"/>
              </w:rPr>
              <w:t>1.1.1.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정의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및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목적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17" w:history="1">
            <w:r w:rsidR="00313743" w:rsidRPr="00AC378D">
              <w:rPr>
                <w:rStyle w:val="a4"/>
                <w:noProof/>
                <w:lang w:eastAsia="ko-KR"/>
              </w:rPr>
              <w:t>1.1.2.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운영원칙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18" w:history="1">
            <w:r w:rsidR="00313743" w:rsidRPr="00AC378D">
              <w:rPr>
                <w:rStyle w:val="a4"/>
                <w:noProof/>
                <w:lang w:eastAsia="ko-KR"/>
              </w:rPr>
              <w:t>1.1.3.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프로세스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2119" w:history="1">
            <w:r w:rsidR="00313743" w:rsidRPr="00AC378D">
              <w:rPr>
                <w:rStyle w:val="a4"/>
                <w:noProof/>
              </w:rPr>
              <w:t>1.2.</w:t>
            </w:r>
            <w:r w:rsidR="00313743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</w:rPr>
              <w:t>표본추출기획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0" w:history="1">
            <w:r w:rsidR="00313743" w:rsidRPr="00AC378D">
              <w:rPr>
                <w:rStyle w:val="a4"/>
                <w:noProof/>
              </w:rPr>
              <w:t>1.2.1.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</w:rPr>
              <w:t>SAP Easy Access SEBANG ERP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1" w:history="1">
            <w:r w:rsidR="00313743" w:rsidRPr="00AC378D">
              <w:rPr>
                <w:rStyle w:val="a4"/>
                <w:noProof/>
                <w:lang w:eastAsia="ko-KR"/>
              </w:rPr>
              <w:t>1.2.2.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초기화면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2" w:history="1">
            <w:r w:rsidR="00313743" w:rsidRPr="00AC378D">
              <w:rPr>
                <w:rStyle w:val="a4"/>
                <w:noProof/>
                <w:lang w:eastAsia="ko-KR"/>
              </w:rPr>
              <w:t>1.2.3.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초기화면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3" w:history="1">
            <w:r w:rsidR="00313743" w:rsidRPr="00AC378D">
              <w:rPr>
                <w:rStyle w:val="a4"/>
                <w:noProof/>
                <w:lang w:eastAsia="ko-KR"/>
              </w:rPr>
              <w:t>1.2.4.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헤더데이타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4" w:history="1">
            <w:r w:rsidR="00313743" w:rsidRPr="00AC378D">
              <w:rPr>
                <w:rStyle w:val="a4"/>
                <w:noProof/>
                <w:lang w:eastAsia="ko-KR"/>
              </w:rPr>
              <w:t>1.2.5.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헤더데이타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5" w:history="1">
            <w:r w:rsidR="00313743" w:rsidRPr="00AC378D">
              <w:rPr>
                <w:rStyle w:val="a4"/>
                <w:noProof/>
                <w:lang w:eastAsia="ko-KR"/>
              </w:rPr>
              <w:t>1.2.6.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매개변수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6" w:history="1">
            <w:r w:rsidR="00313743" w:rsidRPr="00AC378D">
              <w:rPr>
                <w:rStyle w:val="a4"/>
                <w:noProof/>
              </w:rPr>
              <w:t>1.2.7.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</w:rPr>
              <w:t>검사엄격도</w:t>
            </w:r>
            <w:r w:rsidR="00313743" w:rsidRPr="00AC378D">
              <w:rPr>
                <w:rStyle w:val="a4"/>
                <w:noProof/>
              </w:rPr>
              <w:t xml:space="preserve"> (3) 5 </w:t>
            </w:r>
            <w:r w:rsidR="00313743" w:rsidRPr="00AC378D">
              <w:rPr>
                <w:rStyle w:val="a4"/>
                <w:noProof/>
              </w:rPr>
              <w:t>엔트리</w:t>
            </w:r>
            <w:r w:rsidR="00313743" w:rsidRPr="00AC378D">
              <w:rPr>
                <w:rStyle w:val="a4"/>
                <w:noProof/>
              </w:rPr>
              <w:t xml:space="preserve"> </w:t>
            </w:r>
            <w:r w:rsidR="00313743" w:rsidRPr="00AC378D">
              <w:rPr>
                <w:rStyle w:val="a4"/>
                <w:noProof/>
              </w:rPr>
              <w:t>있음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7" w:history="1">
            <w:r w:rsidR="00313743" w:rsidRPr="00AC378D">
              <w:rPr>
                <w:rStyle w:val="a4"/>
                <w:noProof/>
                <w:lang w:eastAsia="ko-KR"/>
              </w:rPr>
              <w:t>1.2.8.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매개변수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8" w:history="1">
            <w:r w:rsidR="00313743" w:rsidRPr="00AC378D">
              <w:rPr>
                <w:rStyle w:val="a4"/>
                <w:noProof/>
                <w:lang w:eastAsia="ko-KR"/>
              </w:rPr>
              <w:t>1.2.9.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29" w:history="1">
            <w:r w:rsidR="00313743" w:rsidRPr="00AC378D">
              <w:rPr>
                <w:rStyle w:val="a4"/>
                <w:noProof/>
                <w:lang w:eastAsia="ko-KR"/>
              </w:rPr>
              <w:t>1.2.10.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0" w:history="1">
            <w:r w:rsidR="00313743" w:rsidRPr="00AC378D">
              <w:rPr>
                <w:rStyle w:val="a4"/>
                <w:noProof/>
                <w:lang w:eastAsia="ko-KR"/>
              </w:rPr>
              <w:t>1.2.11.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1" w:history="1">
            <w:r w:rsidR="00313743" w:rsidRPr="00AC378D">
              <w:rPr>
                <w:rStyle w:val="a4"/>
                <w:noProof/>
                <w:lang w:eastAsia="ko-KR"/>
              </w:rPr>
              <w:t>1.2.12.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2" w:history="1">
            <w:r w:rsidR="00313743" w:rsidRPr="00AC378D">
              <w:rPr>
                <w:rStyle w:val="a4"/>
                <w:noProof/>
                <w:lang w:eastAsia="ko-KR"/>
              </w:rPr>
              <w:t>1.2.13.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3" w:history="1">
            <w:r w:rsidR="00313743" w:rsidRPr="00AC378D">
              <w:rPr>
                <w:rStyle w:val="a4"/>
                <w:noProof/>
                <w:lang w:eastAsia="ko-KR"/>
              </w:rPr>
              <w:t>1.2.14.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4" w:history="1">
            <w:r w:rsidR="00313743" w:rsidRPr="00AC378D">
              <w:rPr>
                <w:rStyle w:val="a4"/>
                <w:noProof/>
                <w:lang w:eastAsia="ko-KR"/>
              </w:rPr>
              <w:t>1.2.15.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5" w:history="1">
            <w:r w:rsidR="00313743" w:rsidRPr="00AC378D">
              <w:rPr>
                <w:rStyle w:val="a4"/>
                <w:noProof/>
                <w:lang w:eastAsia="ko-KR"/>
              </w:rPr>
              <w:t>1.2.16.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매개변수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6" w:history="1">
            <w:r w:rsidR="00313743" w:rsidRPr="00AC378D">
              <w:rPr>
                <w:rStyle w:val="a4"/>
                <w:noProof/>
              </w:rPr>
              <w:t>1.2.17.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</w:rPr>
              <w:t>검사엄격도</w:t>
            </w:r>
            <w:r w:rsidR="00313743" w:rsidRPr="00AC378D">
              <w:rPr>
                <w:rStyle w:val="a4"/>
                <w:noProof/>
              </w:rPr>
              <w:t xml:space="preserve"> (3) 5 </w:t>
            </w:r>
            <w:r w:rsidR="00313743" w:rsidRPr="00AC378D">
              <w:rPr>
                <w:rStyle w:val="a4"/>
                <w:noProof/>
              </w:rPr>
              <w:t>엔트리</w:t>
            </w:r>
            <w:r w:rsidR="00313743" w:rsidRPr="00AC378D">
              <w:rPr>
                <w:rStyle w:val="a4"/>
                <w:noProof/>
              </w:rPr>
              <w:t xml:space="preserve"> </w:t>
            </w:r>
            <w:r w:rsidR="00313743" w:rsidRPr="00AC378D">
              <w:rPr>
                <w:rStyle w:val="a4"/>
                <w:noProof/>
              </w:rPr>
              <w:t>있음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7" w:history="1">
            <w:r w:rsidR="00313743" w:rsidRPr="00AC378D">
              <w:rPr>
                <w:rStyle w:val="a4"/>
                <w:noProof/>
                <w:lang w:eastAsia="ko-KR"/>
              </w:rPr>
              <w:t>1.2.18.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매개변수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8" w:history="1">
            <w:r w:rsidR="00313743" w:rsidRPr="00AC378D">
              <w:rPr>
                <w:rStyle w:val="a4"/>
                <w:noProof/>
                <w:lang w:eastAsia="ko-KR"/>
              </w:rPr>
              <w:t>1.2.19.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39" w:history="1">
            <w:r w:rsidR="00313743" w:rsidRPr="00AC378D">
              <w:rPr>
                <w:rStyle w:val="a4"/>
                <w:noProof/>
                <w:lang w:eastAsia="ko-KR"/>
              </w:rPr>
              <w:t>1.2.20.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0" w:history="1">
            <w:r w:rsidR="00313743" w:rsidRPr="00AC378D">
              <w:rPr>
                <w:rStyle w:val="a4"/>
                <w:noProof/>
                <w:lang w:eastAsia="ko-KR"/>
              </w:rPr>
              <w:t>1.2.21.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1" w:history="1">
            <w:r w:rsidR="00313743" w:rsidRPr="00AC378D">
              <w:rPr>
                <w:rStyle w:val="a4"/>
                <w:noProof/>
                <w:lang w:eastAsia="ko-KR"/>
              </w:rPr>
              <w:t>1.2.22.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2" w:history="1">
            <w:r w:rsidR="00313743" w:rsidRPr="00AC378D">
              <w:rPr>
                <w:rStyle w:val="a4"/>
                <w:noProof/>
                <w:lang w:eastAsia="ko-KR"/>
              </w:rPr>
              <w:t>1.2.23.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3" w:history="1">
            <w:r w:rsidR="00313743" w:rsidRPr="00AC378D">
              <w:rPr>
                <w:rStyle w:val="a4"/>
                <w:noProof/>
                <w:lang w:eastAsia="ko-KR"/>
              </w:rPr>
              <w:t>1.2.24.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4" w:history="1">
            <w:r w:rsidR="00313743" w:rsidRPr="00AC378D">
              <w:rPr>
                <w:rStyle w:val="a4"/>
                <w:noProof/>
                <w:lang w:eastAsia="ko-KR"/>
              </w:rPr>
              <w:t>1.2.25.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5" w:history="1">
            <w:r w:rsidR="00313743" w:rsidRPr="00AC378D">
              <w:rPr>
                <w:rStyle w:val="a4"/>
                <w:noProof/>
                <w:lang w:eastAsia="ko-KR"/>
              </w:rPr>
              <w:t>1.2.26.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매개변수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6" w:history="1">
            <w:r w:rsidR="00313743" w:rsidRPr="00AC378D">
              <w:rPr>
                <w:rStyle w:val="a4"/>
                <w:noProof/>
                <w:lang w:eastAsia="ko-KR"/>
              </w:rPr>
              <w:t>1.2.27.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3743" w:rsidRDefault="002E0E59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147" w:history="1">
            <w:r w:rsidR="00313743" w:rsidRPr="00AC378D">
              <w:rPr>
                <w:rStyle w:val="a4"/>
                <w:noProof/>
                <w:lang w:eastAsia="ko-KR"/>
              </w:rPr>
              <w:t>1.2.28.</w:t>
            </w:r>
            <w:r w:rsidR="00313743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13743" w:rsidRPr="00AC378D">
              <w:rPr>
                <w:rStyle w:val="a4"/>
                <w:noProof/>
                <w:lang w:eastAsia="ko-KR"/>
              </w:rPr>
              <w:t>표본추출기획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생성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: </w:t>
            </w:r>
            <w:r w:rsidR="00313743" w:rsidRPr="00AC378D">
              <w:rPr>
                <w:rStyle w:val="a4"/>
                <w:noProof/>
                <w:lang w:eastAsia="ko-KR"/>
              </w:rPr>
              <w:t>표본추출</w:t>
            </w:r>
            <w:r w:rsidR="00313743" w:rsidRPr="00AC378D">
              <w:rPr>
                <w:rStyle w:val="a4"/>
                <w:noProof/>
                <w:lang w:eastAsia="ko-KR"/>
              </w:rPr>
              <w:t xml:space="preserve"> </w:t>
            </w:r>
            <w:r w:rsidR="00313743" w:rsidRPr="00AC378D">
              <w:rPr>
                <w:rStyle w:val="a4"/>
                <w:noProof/>
                <w:lang w:eastAsia="ko-KR"/>
              </w:rPr>
              <w:t>테이블</w:t>
            </w:r>
            <w:r w:rsidR="0031374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3743">
              <w:rPr>
                <w:noProof/>
                <w:webHidden/>
              </w:rPr>
              <w:instrText xml:space="preserve"> PAGEREF _Toc369272147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3743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16FF" w:rsidRPr="00BA25E4" w:rsidRDefault="002E0E59" w:rsidP="00C916FF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313743" w:rsidRDefault="00313743">
      <w:pPr>
        <w:rPr>
          <w:rFonts w:cs="굴림"/>
          <w:b/>
          <w:bCs/>
          <w:color w:val="000000"/>
          <w:sz w:val="40"/>
          <w:szCs w:val="40"/>
          <w:lang w:eastAsia="ko-KR" w:bidi="ar-SA"/>
        </w:rPr>
      </w:pPr>
      <w:bookmarkStart w:id="0" w:name="_Toc369271505"/>
      <w:r>
        <w:rPr>
          <w:rFonts w:cs="굴림"/>
          <w:bCs/>
          <w:color w:val="000000"/>
          <w:szCs w:val="40"/>
          <w:lang w:eastAsia="ko-KR"/>
        </w:rPr>
        <w:br w:type="page"/>
      </w:r>
    </w:p>
    <w:p w:rsidR="00313743" w:rsidRDefault="00313743" w:rsidP="00313743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1" w:name="_Toc369272115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  <w:bookmarkEnd w:id="1"/>
    </w:p>
    <w:p w:rsidR="00313743" w:rsidRPr="00545167" w:rsidRDefault="00313743" w:rsidP="00313743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</w:p>
    <w:p w:rsidR="00313743" w:rsidRPr="00313743" w:rsidRDefault="00313743" w:rsidP="00313743">
      <w:pPr>
        <w:snapToGrid w:val="0"/>
        <w:ind w:leftChars="780" w:left="156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수행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필요한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추출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유형과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크기를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정의하는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기준정보</w:t>
      </w:r>
    </w:p>
    <w:p w:rsidR="00313743" w:rsidRPr="00313743" w:rsidRDefault="00313743" w:rsidP="00313743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313743" w:rsidRPr="00F84845" w:rsidRDefault="00313743" w:rsidP="00313743">
      <w:pPr>
        <w:pStyle w:val="3"/>
        <w:numPr>
          <w:ilvl w:val="2"/>
          <w:numId w:val="1"/>
        </w:numPr>
        <w:rPr>
          <w:lang w:eastAsia="ko-KR"/>
        </w:rPr>
      </w:pPr>
      <w:bookmarkStart w:id="5" w:name="_Toc369271031"/>
      <w:bookmarkStart w:id="6" w:name="_Toc369271507"/>
      <w:bookmarkStart w:id="7" w:name="_Toc369272117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5"/>
      <w:bookmarkEnd w:id="6"/>
      <w:bookmarkEnd w:id="7"/>
    </w:p>
    <w:p w:rsidR="00313743" w:rsidRDefault="00313743" w:rsidP="00313743">
      <w:pPr>
        <w:pStyle w:val="aa"/>
        <w:numPr>
          <w:ilvl w:val="0"/>
          <w:numId w:val="6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광주와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창원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공장간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추출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유형에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따른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크기가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다르기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때문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각각의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기준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정보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필요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13743" w:rsidRDefault="00313743" w:rsidP="00313743">
      <w:pPr>
        <w:pStyle w:val="aa"/>
        <w:numPr>
          <w:ilvl w:val="0"/>
          <w:numId w:val="6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샘플링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유형은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고정샘플링과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가변샘플링을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사용함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13743" w:rsidRDefault="00313743" w:rsidP="00313743">
      <w:pPr>
        <w:pStyle w:val="aa"/>
        <w:numPr>
          <w:ilvl w:val="0"/>
          <w:numId w:val="6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가변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샘플링의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경우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표면추출절차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기준정보를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13743" w:rsidRPr="00313743" w:rsidRDefault="00313743" w:rsidP="00313743">
      <w:pPr>
        <w:pStyle w:val="aa"/>
        <w:numPr>
          <w:ilvl w:val="0"/>
          <w:numId w:val="6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Lot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사이즈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및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313743">
        <w:rPr>
          <w:rFonts w:cs="굴림" w:hint="eastAsia"/>
          <w:color w:val="000000"/>
          <w:sz w:val="26"/>
          <w:szCs w:val="26"/>
          <w:lang w:eastAsia="ko-KR"/>
        </w:rPr>
        <w:t>엄격도에</w:t>
      </w:r>
      <w:proofErr w:type="spellEnd"/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따른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가변적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크기를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설정함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</w:p>
    <w:p w:rsidR="00313743" w:rsidRPr="00313743" w:rsidRDefault="00313743" w:rsidP="00313743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313743" w:rsidRDefault="00313743" w:rsidP="00313743">
      <w:pPr>
        <w:pStyle w:val="3"/>
        <w:numPr>
          <w:ilvl w:val="2"/>
          <w:numId w:val="1"/>
        </w:numPr>
        <w:rPr>
          <w:lang w:eastAsia="ko-KR"/>
        </w:rPr>
      </w:pPr>
      <w:bookmarkStart w:id="8" w:name="_Toc369271508"/>
      <w:bookmarkStart w:id="9" w:name="_Toc369272118"/>
      <w:r>
        <w:rPr>
          <w:rFonts w:hint="eastAsia"/>
          <w:lang w:eastAsia="ko-KR"/>
        </w:rPr>
        <w:t>프로세스</w:t>
      </w:r>
      <w:bookmarkEnd w:id="8"/>
      <w:bookmarkEnd w:id="9"/>
      <w:r>
        <w:rPr>
          <w:rFonts w:hint="eastAsia"/>
          <w:lang w:eastAsia="ko-KR"/>
        </w:rPr>
        <w:t xml:space="preserve"> </w:t>
      </w:r>
    </w:p>
    <w:p w:rsidR="00313743" w:rsidRDefault="00313743" w:rsidP="00313743">
      <w:pPr>
        <w:pStyle w:val="2"/>
        <w:numPr>
          <w:ilvl w:val="0"/>
          <w:numId w:val="0"/>
        </w:numPr>
        <w:ind w:left="992" w:hanging="992"/>
      </w:pPr>
      <w:r>
        <w:rPr>
          <w:rFonts w:hint="eastAsia"/>
          <w:b w:val="0"/>
          <w:noProof/>
          <w:lang w:eastAsia="ko-KR"/>
        </w:rPr>
        <w:drawing>
          <wp:inline distT="0" distB="0" distL="0" distR="0">
            <wp:extent cx="6117590" cy="418592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8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C916FF" w:rsidP="00C916FF">
      <w:pPr>
        <w:pStyle w:val="2"/>
        <w:rPr>
          <w:lang w:eastAsia="ko-KR"/>
        </w:rPr>
      </w:pPr>
      <w:r>
        <w:rPr>
          <w:lang w:eastAsia="ko-KR"/>
        </w:rPr>
        <w:br w:type="page"/>
      </w:r>
      <w:bookmarkStart w:id="10" w:name="_Toc369272119"/>
      <w:r w:rsidR="004C0EB0">
        <w:rPr>
          <w:rFonts w:hint="eastAsia"/>
          <w:lang w:eastAsia="ko-KR"/>
        </w:rPr>
        <w:lastRenderedPageBreak/>
        <w:t>표본추출</w:t>
      </w:r>
      <w:bookmarkEnd w:id="10"/>
      <w:r w:rsidR="00313743">
        <w:rPr>
          <w:rFonts w:hint="eastAsia"/>
          <w:lang w:eastAsia="ko-KR"/>
        </w:rPr>
        <w:t>절차</w:t>
      </w:r>
      <w:r w:rsidR="00313743">
        <w:rPr>
          <w:rFonts w:hint="eastAsia"/>
          <w:lang w:eastAsia="ko-KR"/>
        </w:rPr>
        <w:t xml:space="preserve"> (</w:t>
      </w:r>
      <w:r w:rsidR="00313743">
        <w:rPr>
          <w:rFonts w:hint="eastAsia"/>
          <w:lang w:eastAsia="ko-KR"/>
        </w:rPr>
        <w:t>표본추출기획</w:t>
      </w:r>
      <w:r w:rsidR="00313743">
        <w:rPr>
          <w:rFonts w:hint="eastAsia"/>
          <w:lang w:eastAsia="ko-KR"/>
        </w:rPr>
        <w:t>)</w:t>
      </w:r>
    </w:p>
    <w:p w:rsidR="004C0EB0" w:rsidRDefault="004C0EB0" w:rsidP="004C0EB0">
      <w:pPr>
        <w:pStyle w:val="3"/>
      </w:pPr>
      <w:bookmarkStart w:id="11" w:name="TS_61CA8682876347C2A8D895DB28A9B661"/>
      <w:bookmarkStart w:id="12" w:name="_Toc369272120"/>
      <w:bookmarkEnd w:id="11"/>
      <w:r>
        <w:t>SAP Easy Access SEBANG ERP</w:t>
      </w:r>
      <w:bookmarkEnd w:id="12"/>
    </w:p>
    <w:p w:rsidR="004C0EB0" w:rsidRDefault="00621122" w:rsidP="004C0EB0">
      <w:pPr>
        <w:pStyle w:val="Screenshot"/>
      </w:pPr>
      <w:bookmarkStart w:id="13" w:name="TS_AEFD0ECA38E84FEABF0A2296B3D50CFA"/>
      <w:bookmarkEnd w:id="13"/>
      <w:r>
        <w:rPr>
          <w:noProof/>
          <w:lang w:eastAsia="ko-KR"/>
        </w:rPr>
        <w:drawing>
          <wp:inline distT="0" distB="0" distL="0" distR="0">
            <wp:extent cx="3039110" cy="5889625"/>
            <wp:effectExtent l="19050" t="0" r="889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88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</w:pPr>
      <w:r>
        <w:t xml:space="preserve">(1)  </w:t>
      </w:r>
      <w:r w:rsidRPr="004C0EB0">
        <w:rPr>
          <w:rFonts w:hint="eastAsia"/>
          <w:b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14" w:name="TS_CFF60A0CD61D4B4C85DBDC032D2BF381"/>
      <w:bookmarkStart w:id="15" w:name="_Toc369272121"/>
      <w:bookmarkEnd w:id="14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15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496310" cy="2877820"/>
            <wp:effectExtent l="19050" t="0" r="889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0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</w:pPr>
      <w:r>
        <w:t>(1) </w:t>
      </w:r>
      <w:r w:rsidR="00C916FF">
        <w:rPr>
          <w:rFonts w:hint="eastAsia"/>
          <w:lang w:eastAsia="ko-KR"/>
        </w:rPr>
        <w:t xml:space="preserve"> </w:t>
      </w:r>
      <w:proofErr w:type="spellStart"/>
      <w:r w:rsidRPr="004C0EB0">
        <w:rPr>
          <w:rFonts w:hint="eastAsia"/>
        </w:rPr>
        <w:t>코드명을</w:t>
      </w:r>
      <w:proofErr w:type="spellEnd"/>
      <w:r w:rsidRPr="004C0EB0">
        <w:rPr>
          <w:rFonts w:hint="eastAsia"/>
        </w:rPr>
        <w:t xml:space="preserve"> </w:t>
      </w:r>
      <w:proofErr w:type="spellStart"/>
      <w:r w:rsidRPr="004C0EB0">
        <w:rPr>
          <w:rFonts w:hint="eastAsia"/>
        </w:rPr>
        <w:t>입력합니다</w:t>
      </w:r>
      <w:proofErr w:type="spellEnd"/>
      <w:r w:rsidRPr="004C0EB0">
        <w:rPr>
          <w:rFonts w:hint="eastAsia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16" w:name="TS_FC8D922B0438494EAB11B708261A8BA3"/>
      <w:bookmarkStart w:id="17" w:name="_Toc369272122"/>
      <w:bookmarkEnd w:id="16"/>
      <w:r>
        <w:rPr>
          <w:rFonts w:hint="eastAsia"/>
          <w:lang w:eastAsia="ko-KR"/>
        </w:rPr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17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표본추출기획</w:t>
      </w:r>
      <w:proofErr w:type="gramEnd"/>
      <w:r w:rsidRPr="004C0EB0">
        <w:rPr>
          <w:rFonts w:hint="eastAsia"/>
          <w:b/>
          <w:lang w:eastAsia="ko-KR"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18" w:name="TS_1EE93D5485814A9AB8C52AFAB6C3FE42"/>
      <w:bookmarkStart w:id="19" w:name="_Toc369272123"/>
      <w:bookmarkEnd w:id="18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헤더데이타</w:t>
      </w:r>
      <w:bookmarkEnd w:id="19"/>
      <w:proofErr w:type="spellEnd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262755"/>
            <wp:effectExtent l="19050" t="0" r="3175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26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코드내역을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20" w:name="TS_4B8F7F4592014F048E7C4F54FCA98DDE"/>
      <w:bookmarkStart w:id="21" w:name="_Toc369272124"/>
      <w:bookmarkEnd w:id="20"/>
      <w:r>
        <w:rPr>
          <w:rFonts w:hint="eastAsia"/>
          <w:lang w:eastAsia="ko-KR"/>
        </w:rPr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헤더데이타</w:t>
      </w:r>
      <w:bookmarkEnd w:id="21"/>
      <w:proofErr w:type="spellEnd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계속</w:t>
      </w:r>
      <w:proofErr w:type="gramEnd"/>
      <w:r w:rsidRPr="004C0EB0">
        <w:rPr>
          <w:rFonts w:hint="eastAsia"/>
          <w:b/>
          <w:lang w:eastAsia="ko-KR"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22" w:name="TS_ECB0DF32E01D46AFA124BB278F0B2B21"/>
      <w:bookmarkStart w:id="23" w:name="_Toc369272125"/>
      <w:bookmarkEnd w:id="22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매개변수</w:t>
      </w:r>
      <w:bookmarkEnd w:id="23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58265" cy="137160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</w:pPr>
      <w:r>
        <w:t xml:space="preserve">(1)  </w:t>
      </w:r>
      <w:r w:rsidRPr="004C0EB0">
        <w:rPr>
          <w:rFonts w:hint="eastAsia"/>
          <w:b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C0EB0" w:rsidRDefault="004C0EB0" w:rsidP="004C0EB0">
      <w:pPr>
        <w:pStyle w:val="3"/>
      </w:pPr>
      <w:bookmarkStart w:id="24" w:name="TS_3F227CB79A044F5C8D79F3707D680FCE"/>
      <w:bookmarkStart w:id="25" w:name="_Toc369272126"/>
      <w:bookmarkEnd w:id="24"/>
      <w:proofErr w:type="spellStart"/>
      <w:r>
        <w:rPr>
          <w:rFonts w:hint="eastAsia"/>
        </w:rPr>
        <w:t>검사엄격도</w:t>
      </w:r>
      <w:proofErr w:type="spellEnd"/>
      <w:r>
        <w:rPr>
          <w:rFonts w:hint="eastAsia"/>
        </w:rPr>
        <w:t xml:space="preserve"> (3) 5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25"/>
      <w:proofErr w:type="spellEnd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38910" cy="955040"/>
            <wp:effectExtent l="19050" t="0" r="889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C916FF">
        <w:rPr>
          <w:rFonts w:hint="eastAsia"/>
          <w:lang w:eastAsia="ko-KR"/>
        </w:rPr>
        <w:t>검사</w:t>
      </w:r>
      <w:proofErr w:type="gramEnd"/>
      <w:r w:rsidR="00C916FF">
        <w:rPr>
          <w:rFonts w:hint="eastAsia"/>
          <w:lang w:eastAsia="ko-KR"/>
        </w:rPr>
        <w:t xml:space="preserve"> </w:t>
      </w:r>
      <w:proofErr w:type="spellStart"/>
      <w:r w:rsidR="00C916FF">
        <w:rPr>
          <w:rFonts w:hint="eastAsia"/>
          <w:lang w:eastAsia="ko-KR"/>
        </w:rPr>
        <w:t>엄격도</w:t>
      </w:r>
      <w:r w:rsidR="00C916FF" w:rsidRPr="00C916FF">
        <w:rPr>
          <w:rFonts w:hint="eastAsia"/>
          <w:lang w:eastAsia="ko-KR"/>
        </w:rPr>
        <w:t>를</w:t>
      </w:r>
      <w:proofErr w:type="spellEnd"/>
      <w:r w:rsidRPr="00C916FF">
        <w:rPr>
          <w:rFonts w:hint="eastAsia"/>
          <w:lang w:eastAsia="ko-KR"/>
        </w:rPr>
        <w:t> </w:t>
      </w:r>
      <w:r w:rsidR="00C916FF" w:rsidRPr="00C916FF">
        <w:rPr>
          <w:rFonts w:hint="eastAsia"/>
          <w:lang w:eastAsia="ko-KR"/>
        </w:rPr>
        <w:t>선택</w:t>
      </w:r>
      <w:r w:rsidR="00C916FF" w:rsidRPr="00C916FF">
        <w:rPr>
          <w:rFonts w:hint="eastAsia"/>
          <w:lang w:eastAsia="ko-KR"/>
        </w:rPr>
        <w:t xml:space="preserve"> </w:t>
      </w:r>
      <w:r w:rsidR="00C916FF" w:rsidRPr="00C916FF">
        <w:rPr>
          <w:rFonts w:hint="eastAsia"/>
          <w:lang w:eastAsia="ko-KR"/>
        </w:rPr>
        <w:t>후</w:t>
      </w:r>
      <w:r w:rsidR="00C916FF" w:rsidRPr="00C916FF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26" w:name="TS_C065D79F7DA94D78956DD2F1C64255CD"/>
      <w:bookmarkStart w:id="27" w:name="_Toc369272127"/>
      <w:bookmarkEnd w:id="26"/>
      <w:r>
        <w:rPr>
          <w:rFonts w:hint="eastAsia"/>
          <w:lang w:eastAsia="ko-KR"/>
        </w:rPr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매개변수</w:t>
      </w:r>
      <w:bookmarkEnd w:id="27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58265" cy="1371600"/>
            <wp:effectExtent l="19050" t="0" r="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선택</w:t>
      </w:r>
      <w:proofErr w:type="gramEnd"/>
      <w:r w:rsidRPr="004C0EB0">
        <w:rPr>
          <w:rFonts w:hint="eastAsia"/>
          <w:b/>
          <w:lang w:eastAsia="ko-KR"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28" w:name="TS_AE42F6AEF3E44CECAF88E1156BCB54B7"/>
      <w:bookmarkStart w:id="29" w:name="_Toc369272128"/>
      <w:bookmarkEnd w:id="28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29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195445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19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4C0EB0">
        <w:rPr>
          <w:rFonts w:hint="eastAsia"/>
          <w:lang w:eastAsia="ko-KR"/>
        </w:rPr>
        <w:t>로트</w:t>
      </w:r>
      <w:proofErr w:type="spellEnd"/>
      <w:r w:rsidRPr="004C0EB0">
        <w:rPr>
          <w:rFonts w:hint="eastAsia"/>
          <w:lang w:eastAsia="ko-KR"/>
        </w:rPr>
        <w:t xml:space="preserve"> </w:t>
      </w:r>
      <w:proofErr w:type="spellStart"/>
      <w:r w:rsidRPr="004C0EB0">
        <w:rPr>
          <w:rFonts w:hint="eastAsia"/>
          <w:lang w:eastAsia="ko-KR"/>
        </w:rPr>
        <w:t>크키를</w:t>
      </w:r>
      <w:proofErr w:type="spellEnd"/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30" w:name="TS_DCCA07603AE64327B464930DBDE5557F"/>
      <w:bookmarkStart w:id="31" w:name="_Toc369272129"/>
      <w:bookmarkEnd w:id="30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31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4343400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C0EB0">
        <w:rPr>
          <w:rFonts w:hint="eastAsia"/>
          <w:lang w:eastAsia="ko-KR"/>
        </w:rPr>
        <w:t>표본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32" w:name="TS_E9B0A924750243FF9EAED6A5E9D9E355"/>
      <w:bookmarkStart w:id="33" w:name="_Toc369272130"/>
      <w:bookmarkEnd w:id="32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33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97375" cy="4343400"/>
            <wp:effectExtent l="19050" t="0" r="3175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C0EB0">
        <w:rPr>
          <w:rFonts w:hint="eastAsia"/>
          <w:lang w:eastAsia="ko-KR"/>
        </w:rPr>
        <w:t>불합격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수량을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34" w:name="TS_21DF437E56494C79928AD472EEA8E885"/>
      <w:bookmarkStart w:id="35" w:name="_Toc369272131"/>
      <w:bookmarkEnd w:id="34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35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6642735"/>
            <wp:effectExtent l="19050" t="0" r="889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64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4C0EB0">
        <w:rPr>
          <w:rFonts w:hint="eastAsia"/>
          <w:lang w:eastAsia="ko-KR"/>
        </w:rPr>
        <w:t>로트</w:t>
      </w:r>
      <w:proofErr w:type="spellEnd"/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36" w:name="TS_478841B445AE48B190BE3BE1796FB408"/>
      <w:bookmarkStart w:id="37" w:name="_Toc369272132"/>
      <w:bookmarkEnd w:id="36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37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4545330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C0EB0">
        <w:rPr>
          <w:rFonts w:hint="eastAsia"/>
          <w:lang w:eastAsia="ko-KR"/>
        </w:rPr>
        <w:t>표본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38" w:name="TS_1AB237417A014BCD976A09A45B2CEB2C"/>
      <w:bookmarkStart w:id="39" w:name="_Toc369272133"/>
      <w:bookmarkEnd w:id="38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39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97375" cy="4545330"/>
            <wp:effectExtent l="19050" t="0" r="3175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985D05">
      <w:pPr>
        <w:pStyle w:val="p"/>
        <w:numPr>
          <w:ilvl w:val="0"/>
          <w:numId w:val="4"/>
        </w:numPr>
        <w:rPr>
          <w:lang w:eastAsia="ko-KR"/>
        </w:rPr>
      </w:pPr>
      <w:r w:rsidRPr="004C0EB0">
        <w:rPr>
          <w:rFonts w:hint="eastAsia"/>
          <w:lang w:eastAsia="ko-KR"/>
        </w:rPr>
        <w:t>부적합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수량을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C916FF" w:rsidRDefault="00C916FF" w:rsidP="00C916FF">
      <w:pPr>
        <w:pStyle w:val="p"/>
        <w:rPr>
          <w:lang w:eastAsia="ko-KR"/>
        </w:rPr>
      </w:pPr>
    </w:p>
    <w:p w:rsidR="00C916FF" w:rsidRDefault="00C916FF" w:rsidP="00C916FF">
      <w:pPr>
        <w:pStyle w:val="p"/>
        <w:rPr>
          <w:lang w:eastAsia="ko-KR"/>
        </w:rPr>
      </w:pPr>
    </w:p>
    <w:p w:rsidR="00C916FF" w:rsidRDefault="00C916FF" w:rsidP="00C916FF">
      <w:pPr>
        <w:pStyle w:val="p"/>
        <w:rPr>
          <w:lang w:eastAsia="ko-KR"/>
        </w:rPr>
      </w:pPr>
    </w:p>
    <w:p w:rsidR="004C0EB0" w:rsidRDefault="004C0EB0" w:rsidP="004C0EB0">
      <w:pPr>
        <w:pStyle w:val="3"/>
        <w:rPr>
          <w:lang w:eastAsia="ko-KR"/>
        </w:rPr>
      </w:pPr>
      <w:bookmarkStart w:id="40" w:name="TS_60C2D2CA5A3047DBAFB961EE749ACE06"/>
      <w:bookmarkStart w:id="41" w:name="_Toc369272134"/>
      <w:bookmarkEnd w:id="40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41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기타</w:t>
      </w:r>
      <w:proofErr w:type="gramEnd"/>
      <w:r w:rsidRPr="004C0EB0">
        <w:rPr>
          <w:rFonts w:hint="eastAsia"/>
          <w:b/>
          <w:lang w:eastAsia="ko-KR"/>
        </w:rPr>
        <w:t xml:space="preserve"> </w:t>
      </w:r>
      <w:r w:rsidRPr="004C0EB0">
        <w:rPr>
          <w:rFonts w:hint="eastAsia"/>
          <w:b/>
          <w:lang w:eastAsia="ko-KR"/>
        </w:rPr>
        <w:t>테이블</w:t>
      </w:r>
      <w:r w:rsidRPr="004C0EB0">
        <w:rPr>
          <w:rFonts w:hint="eastAsia"/>
          <w:b/>
          <w:lang w:eastAsia="ko-KR"/>
        </w:rPr>
        <w:t xml:space="preserve">  </w:t>
      </w:r>
      <w:r w:rsidR="00621122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42" w:name="TS_1392338FB665404C86DFAB4B79FD7DCD"/>
      <w:bookmarkStart w:id="43" w:name="_Toc369272135"/>
      <w:bookmarkEnd w:id="42"/>
      <w:r>
        <w:rPr>
          <w:rFonts w:hint="eastAsia"/>
          <w:lang w:eastAsia="ko-KR"/>
        </w:rPr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매개변수</w:t>
      </w:r>
      <w:bookmarkEnd w:id="43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58265" cy="1452245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</w:pPr>
      <w:r>
        <w:t xml:space="preserve">(1)  </w:t>
      </w:r>
      <w:r w:rsidRPr="004C0EB0">
        <w:rPr>
          <w:rFonts w:hint="eastAsia"/>
          <w:b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C0EB0" w:rsidRDefault="004C0EB0" w:rsidP="004C0EB0">
      <w:pPr>
        <w:pStyle w:val="3"/>
      </w:pPr>
      <w:bookmarkStart w:id="44" w:name="TS_1F075C8360FA4069B2028328FA7105A8"/>
      <w:bookmarkStart w:id="45" w:name="_Toc369272136"/>
      <w:bookmarkEnd w:id="44"/>
      <w:proofErr w:type="spellStart"/>
      <w:r>
        <w:rPr>
          <w:rFonts w:hint="eastAsia"/>
        </w:rPr>
        <w:t>검사엄격도</w:t>
      </w:r>
      <w:proofErr w:type="spellEnd"/>
      <w:r>
        <w:rPr>
          <w:rFonts w:hint="eastAsia"/>
        </w:rPr>
        <w:t xml:space="preserve"> (3) 5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45"/>
      <w:proofErr w:type="spellEnd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38910" cy="955040"/>
            <wp:effectExtent l="19050" t="0" r="889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C916FF">
        <w:rPr>
          <w:rFonts w:hint="eastAsia"/>
          <w:lang w:eastAsia="ko-KR"/>
        </w:rPr>
        <w:t>기타</w:t>
      </w:r>
      <w:proofErr w:type="gramEnd"/>
      <w:r w:rsidR="00C916FF">
        <w:rPr>
          <w:rFonts w:hint="eastAsia"/>
          <w:lang w:eastAsia="ko-KR"/>
        </w:rPr>
        <w:t xml:space="preserve"> </w:t>
      </w:r>
      <w:r w:rsidR="00C916FF">
        <w:rPr>
          <w:rFonts w:hint="eastAsia"/>
          <w:lang w:eastAsia="ko-KR"/>
        </w:rPr>
        <w:t>검사</w:t>
      </w:r>
      <w:r w:rsidR="00C916FF">
        <w:rPr>
          <w:rFonts w:hint="eastAsia"/>
          <w:lang w:eastAsia="ko-KR"/>
        </w:rPr>
        <w:t xml:space="preserve"> </w:t>
      </w:r>
      <w:proofErr w:type="spellStart"/>
      <w:r w:rsidR="00C916FF">
        <w:rPr>
          <w:rFonts w:hint="eastAsia"/>
          <w:lang w:eastAsia="ko-KR"/>
        </w:rPr>
        <w:t>엄격도를</w:t>
      </w:r>
      <w:proofErr w:type="spellEnd"/>
      <w:r w:rsidR="00C916FF">
        <w:rPr>
          <w:rFonts w:hint="eastAsia"/>
          <w:lang w:eastAsia="ko-KR"/>
        </w:rPr>
        <w:t xml:space="preserve"> </w:t>
      </w:r>
      <w:r w:rsidR="00C916FF">
        <w:rPr>
          <w:rFonts w:hint="eastAsia"/>
          <w:lang w:eastAsia="ko-KR"/>
        </w:rPr>
        <w:t>선택</w:t>
      </w:r>
      <w:r w:rsidR="00C916FF">
        <w:rPr>
          <w:rFonts w:hint="eastAsia"/>
          <w:lang w:eastAsia="ko-KR"/>
        </w:rPr>
        <w:t xml:space="preserve"> </w:t>
      </w:r>
      <w:r w:rsidR="00C916FF">
        <w:rPr>
          <w:rFonts w:hint="eastAsia"/>
          <w:lang w:eastAsia="ko-KR"/>
        </w:rPr>
        <w:t>후</w:t>
      </w:r>
      <w:r w:rsidRPr="004C0EB0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46" w:name="TS_AC0BD21764BC49D49AD77B2A741FDB1F"/>
      <w:bookmarkStart w:id="47" w:name="_Toc369272137"/>
      <w:bookmarkEnd w:id="46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매개변수</w:t>
      </w:r>
      <w:bookmarkEnd w:id="47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58265" cy="145224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선택</w:t>
      </w:r>
      <w:proofErr w:type="gramEnd"/>
      <w:r w:rsidRPr="004C0EB0">
        <w:rPr>
          <w:rFonts w:hint="eastAsia"/>
          <w:b/>
          <w:lang w:eastAsia="ko-KR"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48" w:name="TS_6571F7FBD94B4A32B08D458ABDD7DA76"/>
      <w:bookmarkStart w:id="49" w:name="_Toc369272138"/>
      <w:bookmarkEnd w:id="48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49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6642735"/>
            <wp:effectExtent l="19050" t="0" r="889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64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4C0EB0">
        <w:rPr>
          <w:rFonts w:hint="eastAsia"/>
          <w:lang w:eastAsia="ko-KR"/>
        </w:rPr>
        <w:t>로트</w:t>
      </w:r>
      <w:proofErr w:type="spellEnd"/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50" w:name="TS_A2AA3109D67C474A872D9F85F1BF115A"/>
      <w:bookmarkStart w:id="51" w:name="_Toc369272139"/>
      <w:bookmarkEnd w:id="50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51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4343400"/>
            <wp:effectExtent l="19050" t="0" r="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C0EB0">
        <w:rPr>
          <w:rFonts w:hint="eastAsia"/>
          <w:lang w:eastAsia="ko-KR"/>
        </w:rPr>
        <w:t>표본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52" w:name="TS_6E48E2CAD96841898BED40D520B6768A"/>
      <w:bookmarkStart w:id="53" w:name="_Toc369272140"/>
      <w:bookmarkEnd w:id="52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53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97375" cy="4343400"/>
            <wp:effectExtent l="19050" t="0" r="3175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4C0EB0">
        <w:rPr>
          <w:rFonts w:hint="eastAsia"/>
          <w:lang w:eastAsia="ko-KR"/>
        </w:rPr>
        <w:t>부적합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수량을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54" w:name="TS_2FAEB67ED1884E418C690D5D946FEB12"/>
      <w:bookmarkStart w:id="55" w:name="_Toc369272141"/>
      <w:bookmarkEnd w:id="54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55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545330"/>
            <wp:effectExtent l="19050" t="0" r="889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4C0EB0">
        <w:rPr>
          <w:rFonts w:hint="eastAsia"/>
          <w:lang w:eastAsia="ko-KR"/>
        </w:rPr>
        <w:t>로트</w:t>
      </w:r>
      <w:proofErr w:type="spellEnd"/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56" w:name="TS_FECFBA2575F2445AB7082C1263703AE2"/>
      <w:bookmarkStart w:id="57" w:name="_Toc369272142"/>
      <w:bookmarkEnd w:id="56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57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4545330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Pr="004C0EB0">
        <w:rPr>
          <w:rFonts w:hint="eastAsia"/>
          <w:lang w:eastAsia="ko-KR"/>
        </w:rPr>
        <w:t> </w:t>
      </w:r>
      <w:r w:rsidRPr="004C0EB0">
        <w:rPr>
          <w:rFonts w:hint="eastAsia"/>
          <w:lang w:eastAsia="ko-KR"/>
        </w:rPr>
        <w:t>표본</w:t>
      </w:r>
      <w:proofErr w:type="gramEnd"/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크기를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58" w:name="TS_3BC77E0B21594A30B5415288D43A31C9"/>
      <w:bookmarkStart w:id="59" w:name="_Toc369272143"/>
      <w:bookmarkEnd w:id="58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59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97375" cy="4545330"/>
            <wp:effectExtent l="19050" t="0" r="3175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985D05">
      <w:pPr>
        <w:pStyle w:val="p"/>
        <w:numPr>
          <w:ilvl w:val="0"/>
          <w:numId w:val="5"/>
        </w:numPr>
        <w:rPr>
          <w:lang w:eastAsia="ko-KR"/>
        </w:rPr>
      </w:pPr>
      <w:r w:rsidRPr="004C0EB0">
        <w:rPr>
          <w:rFonts w:hint="eastAsia"/>
          <w:lang w:eastAsia="ko-KR"/>
        </w:rPr>
        <w:t>부적합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수량을</w:t>
      </w:r>
      <w:r w:rsidRPr="004C0EB0">
        <w:rPr>
          <w:rFonts w:hint="eastAsia"/>
          <w:lang w:eastAsia="ko-KR"/>
        </w:rPr>
        <w:t xml:space="preserve"> </w:t>
      </w:r>
      <w:r w:rsidRPr="004C0EB0">
        <w:rPr>
          <w:rFonts w:hint="eastAsia"/>
          <w:lang w:eastAsia="ko-KR"/>
        </w:rPr>
        <w:t>입력합니다</w:t>
      </w:r>
      <w:r w:rsidRPr="004C0EB0">
        <w:rPr>
          <w:rFonts w:hint="eastAsia"/>
          <w:lang w:eastAsia="ko-KR"/>
        </w:rPr>
        <w:t>.</w:t>
      </w:r>
    </w:p>
    <w:p w:rsidR="00C916FF" w:rsidRDefault="00C916FF" w:rsidP="00C916FF">
      <w:pPr>
        <w:pStyle w:val="p"/>
        <w:rPr>
          <w:lang w:eastAsia="ko-KR"/>
        </w:rPr>
      </w:pPr>
    </w:p>
    <w:p w:rsidR="00C916FF" w:rsidRDefault="00C916FF" w:rsidP="00C916FF">
      <w:pPr>
        <w:pStyle w:val="p"/>
        <w:rPr>
          <w:lang w:eastAsia="ko-KR"/>
        </w:rPr>
      </w:pPr>
    </w:p>
    <w:p w:rsidR="00C916FF" w:rsidRDefault="00C916FF" w:rsidP="00C916FF">
      <w:pPr>
        <w:pStyle w:val="p"/>
        <w:rPr>
          <w:lang w:eastAsia="ko-KR"/>
        </w:rPr>
      </w:pPr>
    </w:p>
    <w:p w:rsidR="004C0EB0" w:rsidRDefault="004C0EB0" w:rsidP="004C0EB0">
      <w:pPr>
        <w:pStyle w:val="3"/>
        <w:rPr>
          <w:lang w:eastAsia="ko-KR"/>
        </w:rPr>
      </w:pPr>
      <w:bookmarkStart w:id="60" w:name="TS_16F8F05E5F414C479280982648B4645E"/>
      <w:bookmarkStart w:id="61" w:name="_Toc369272144"/>
      <w:bookmarkEnd w:id="60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61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기타</w:t>
      </w:r>
      <w:proofErr w:type="gramEnd"/>
      <w:r w:rsidRPr="004C0EB0">
        <w:rPr>
          <w:rFonts w:hint="eastAsia"/>
          <w:b/>
          <w:lang w:eastAsia="ko-KR"/>
        </w:rPr>
        <w:t xml:space="preserve"> </w:t>
      </w:r>
      <w:r w:rsidRPr="004C0EB0">
        <w:rPr>
          <w:rFonts w:hint="eastAsia"/>
          <w:b/>
          <w:lang w:eastAsia="ko-KR"/>
        </w:rPr>
        <w:t>테이블</w:t>
      </w:r>
      <w:r w:rsidRPr="004C0EB0">
        <w:rPr>
          <w:rFonts w:hint="eastAsia"/>
          <w:b/>
          <w:lang w:eastAsia="ko-KR"/>
        </w:rPr>
        <w:t xml:space="preserve">  </w:t>
      </w:r>
      <w:r w:rsidR="00621122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62" w:name="TS_8B3E57203AF14188A17C0EDCE119F6AF"/>
      <w:bookmarkStart w:id="63" w:name="_Toc369272145"/>
      <w:bookmarkEnd w:id="62"/>
      <w:r>
        <w:rPr>
          <w:rFonts w:hint="eastAsia"/>
          <w:lang w:eastAsia="ko-KR"/>
        </w:rPr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매개변수</w:t>
      </w:r>
      <w:bookmarkEnd w:id="63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58265" cy="1452245"/>
            <wp:effectExtent l="19050" t="0" r="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4C0EB0">
        <w:rPr>
          <w:rFonts w:hint="eastAsia"/>
          <w:b/>
          <w:lang w:eastAsia="ko-KR"/>
        </w:rPr>
        <w:t>선택</w:t>
      </w:r>
      <w:proofErr w:type="gramEnd"/>
      <w:r w:rsidRPr="004C0EB0">
        <w:rPr>
          <w:rFonts w:hint="eastAsia"/>
          <w:b/>
          <w:lang w:eastAsia="ko-KR"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64" w:name="TS_8D0A1B600986411B99F68C85BCBFCB49"/>
      <w:bookmarkStart w:id="65" w:name="_Toc369272146"/>
      <w:bookmarkEnd w:id="64"/>
      <w:r>
        <w:rPr>
          <w:rFonts w:hint="eastAsia"/>
          <w:lang w:eastAsia="ko-KR"/>
        </w:rPr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65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EB0" w:rsidRDefault="004C0EB0" w:rsidP="004C0EB0">
      <w:pPr>
        <w:pStyle w:val="p"/>
      </w:pPr>
      <w:r>
        <w:t xml:space="preserve">(1)  </w:t>
      </w:r>
      <w:r w:rsidRPr="004C0EB0">
        <w:rPr>
          <w:rFonts w:hint="eastAsia"/>
          <w:b/>
        </w:rPr>
        <w:t> </w:t>
      </w:r>
      <w:r w:rsidR="00621122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4C0EB0" w:rsidRDefault="004C0EB0" w:rsidP="004C0EB0">
      <w:pPr>
        <w:pStyle w:val="3"/>
        <w:rPr>
          <w:lang w:eastAsia="ko-KR"/>
        </w:rPr>
      </w:pPr>
      <w:bookmarkStart w:id="66" w:name="TS_35FAF4BD6A7046639B4C9E0CFA732B1D"/>
      <w:bookmarkStart w:id="67" w:name="_Toc369272147"/>
      <w:bookmarkEnd w:id="66"/>
      <w:r>
        <w:rPr>
          <w:rFonts w:hint="eastAsia"/>
          <w:lang w:eastAsia="ko-KR"/>
        </w:rPr>
        <w:lastRenderedPageBreak/>
        <w:t>표본추출기획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표본추출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테이블</w:t>
      </w:r>
      <w:bookmarkEnd w:id="67"/>
    </w:p>
    <w:p w:rsidR="004C0EB0" w:rsidRDefault="00621122" w:rsidP="004C0EB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4C0EB0" w:rsidRDefault="004C0EB0" w:rsidP="004C0EB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C916FF">
        <w:rPr>
          <w:rFonts w:hint="eastAsia"/>
          <w:lang w:eastAsia="ko-KR"/>
        </w:rPr>
        <w:t xml:space="preserve"> </w:t>
      </w:r>
      <w:r w:rsidRPr="004C0EB0">
        <w:rPr>
          <w:b/>
          <w:lang w:eastAsia="ko-KR"/>
        </w:rPr>
        <w:t>enter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 w:rsidR="00C916FF">
        <w:rPr>
          <w:rFonts w:hint="eastAsia"/>
          <w:lang w:eastAsia="ko-KR"/>
        </w:rPr>
        <w:t>누릅</w:t>
      </w:r>
      <w:r>
        <w:rPr>
          <w:rFonts w:hint="eastAsia"/>
          <w:lang w:eastAsia="ko-KR"/>
        </w:rPr>
        <w:t>니다</w:t>
      </w:r>
      <w:r>
        <w:rPr>
          <w:rFonts w:hint="eastAsia"/>
          <w:lang w:eastAsia="ko-KR"/>
        </w:rPr>
        <w:t>.</w:t>
      </w:r>
    </w:p>
    <w:sectPr w:rsidR="002A3D58" w:rsidRPr="004C0EB0" w:rsidSect="00D2440A">
      <w:headerReference w:type="default" r:id="rId47"/>
      <w:footerReference w:type="default" r:id="rId48"/>
      <w:headerReference w:type="first" r:id="rId49"/>
      <w:footerReference w:type="first" r:id="rId5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6BD" w:rsidRDefault="00B916BD" w:rsidP="00BA0026">
      <w:r>
        <w:separator/>
      </w:r>
    </w:p>
  </w:endnote>
  <w:endnote w:type="continuationSeparator" w:id="0">
    <w:p w:rsidR="00B916BD" w:rsidRDefault="00B916BD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621122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E0E59" w:rsidRPr="002E0E59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2E0E5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2E0E59">
      <w:rPr>
        <w:sz w:val="18"/>
        <w:szCs w:val="18"/>
        <w:lang w:val="en-US"/>
      </w:rPr>
      <w:fldChar w:fldCharType="separate"/>
    </w:r>
    <w:r w:rsidR="004C0EB0">
      <w:rPr>
        <w:noProof/>
        <w:sz w:val="18"/>
        <w:szCs w:val="18"/>
        <w:lang w:val="en-US"/>
      </w:rPr>
      <w:t>2013-10-04</w:t>
    </w:r>
    <w:r w:rsidR="002E0E59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2E0E5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2E0E59">
      <w:rPr>
        <w:sz w:val="18"/>
        <w:szCs w:val="18"/>
        <w:lang w:val="en-US"/>
      </w:rPr>
      <w:fldChar w:fldCharType="separate"/>
    </w:r>
    <w:r w:rsidR="00D92E9B">
      <w:rPr>
        <w:noProof/>
        <w:sz w:val="18"/>
        <w:szCs w:val="18"/>
        <w:lang w:val="en-US"/>
      </w:rPr>
      <w:t>1</w:t>
    </w:r>
    <w:r w:rsidR="002E0E59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621122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E0E59" w:rsidRPr="002E0E59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2E0E5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2E0E59">
      <w:rPr>
        <w:sz w:val="18"/>
        <w:szCs w:val="18"/>
        <w:lang w:val="en-US"/>
      </w:rPr>
      <w:fldChar w:fldCharType="separate"/>
    </w:r>
    <w:r w:rsidR="004C0EB0">
      <w:rPr>
        <w:noProof/>
        <w:sz w:val="18"/>
        <w:szCs w:val="18"/>
        <w:lang w:val="en-US"/>
      </w:rPr>
      <w:t>2013-10-04</w:t>
    </w:r>
    <w:r w:rsidR="002E0E59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2E0E5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2E0E59">
      <w:rPr>
        <w:sz w:val="18"/>
        <w:szCs w:val="18"/>
        <w:lang w:val="en-US"/>
      </w:rPr>
      <w:fldChar w:fldCharType="separate"/>
    </w:r>
    <w:r w:rsidR="004C0EB0">
      <w:rPr>
        <w:noProof/>
        <w:sz w:val="18"/>
        <w:szCs w:val="18"/>
        <w:lang w:val="en-US"/>
      </w:rPr>
      <w:t>21</w:t>
    </w:r>
    <w:r w:rsidR="002E0E59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6BD" w:rsidRDefault="00B916BD" w:rsidP="00BA0026">
      <w:r>
        <w:separator/>
      </w:r>
    </w:p>
  </w:footnote>
  <w:footnote w:type="continuationSeparator" w:id="0">
    <w:p w:rsidR="00B916BD" w:rsidRDefault="00B916BD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2E0E59" w:rsidP="007A50C0">
    <w:pPr>
      <w:pStyle w:val="TitleHeader"/>
    </w:pPr>
    <w:r>
      <w:fldChar w:fldCharType="begin"/>
    </w:r>
    <w:r w:rsidR="004A6668">
      <w:instrText xml:space="preserve"> TITLE  </w:instrText>
    </w:r>
    <w:r>
      <w:fldChar w:fldCharType="separate"/>
    </w:r>
    <w:proofErr w:type="spellStart"/>
    <w:r w:rsidR="004C0EB0">
      <w:rPr>
        <w:rFonts w:hint="eastAsia"/>
      </w:rPr>
      <w:t>표본추출기획</w:t>
    </w:r>
    <w:proofErr w:type="spellEnd"/>
    <w:r>
      <w:fldChar w:fldCharType="end"/>
    </w:r>
  </w:p>
  <w:p w:rsidR="00EF6EAC" w:rsidRPr="00A751BD" w:rsidRDefault="002E0E59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2E0E59" w:rsidP="00A751BD">
    <w:pPr>
      <w:pStyle w:val="TitleHeader"/>
    </w:pPr>
    <w:r>
      <w:fldChar w:fldCharType="begin"/>
    </w:r>
    <w:r w:rsidR="004A6668">
      <w:instrText xml:space="preserve"> TITLE  </w:instrText>
    </w:r>
    <w:r>
      <w:fldChar w:fldCharType="separate"/>
    </w:r>
    <w:proofErr w:type="spellStart"/>
    <w:r w:rsidR="004C0EB0">
      <w:rPr>
        <w:rFonts w:hint="eastAsia"/>
      </w:rPr>
      <w:t>표본추출기획</w:t>
    </w:r>
    <w:proofErr w:type="spellEnd"/>
    <w:r>
      <w:fldChar w:fldCharType="end"/>
    </w:r>
  </w:p>
  <w:p w:rsidR="00EF6EAC" w:rsidRPr="008643CE" w:rsidRDefault="002E0E59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A06A5"/>
    <w:multiLevelType w:val="hybridMultilevel"/>
    <w:tmpl w:val="E26E324E"/>
    <w:lvl w:ilvl="0" w:tplc="7F00C122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2">
    <w:nsid w:val="2CC06A99"/>
    <w:multiLevelType w:val="hybridMultilevel"/>
    <w:tmpl w:val="A11C498E"/>
    <w:lvl w:ilvl="0" w:tplc="9C085246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00E78F0"/>
    <w:multiLevelType w:val="multilevel"/>
    <w:tmpl w:val="812616EE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5">
    <w:nsid w:val="527C1E3F"/>
    <w:multiLevelType w:val="hybridMultilevel"/>
    <w:tmpl w:val="06BA5DFE"/>
    <w:lvl w:ilvl="0" w:tplc="775ED5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729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FA1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A6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167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A8C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C6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7C9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B6F9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15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82E94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2E94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0E59"/>
    <w:rsid w:val="002E27AE"/>
    <w:rsid w:val="002F0671"/>
    <w:rsid w:val="00304888"/>
    <w:rsid w:val="003051FB"/>
    <w:rsid w:val="00313743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23CDF"/>
    <w:rsid w:val="00431A66"/>
    <w:rsid w:val="00436766"/>
    <w:rsid w:val="004378C2"/>
    <w:rsid w:val="004477EA"/>
    <w:rsid w:val="00480F3E"/>
    <w:rsid w:val="004A6668"/>
    <w:rsid w:val="004B5F0A"/>
    <w:rsid w:val="004C0EB0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E5698"/>
    <w:rsid w:val="005F2C51"/>
    <w:rsid w:val="005F5DF8"/>
    <w:rsid w:val="00621122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B5154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85D05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16BD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916FF"/>
    <w:rsid w:val="00CA2E04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2E9B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564C4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4C0EB0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4C0EB0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C916FF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C916FF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31374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012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329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385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55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6D265-AB82-4D5F-B539-F1ED4684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24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표본추출기획</dc:title>
  <dc:creator/>
  <cp:lastModifiedBy/>
  <cp:revision>1</cp:revision>
  <dcterms:created xsi:type="dcterms:W3CDTF">2013-10-04T02:42:00Z</dcterms:created>
  <dcterms:modified xsi:type="dcterms:W3CDTF">2013-11-05T07:13:00Z</dcterms:modified>
</cp:coreProperties>
</file>