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Default="00130007" w:rsidP="00130007">
      <w:pPr>
        <w:rPr>
          <w:lang w:eastAsia="ko-KR"/>
        </w:rPr>
      </w:pPr>
    </w:p>
    <w:p w:rsidR="00130007" w:rsidRPr="004B35D3" w:rsidRDefault="00130007" w:rsidP="0013000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30007" w:rsidRDefault="00130007" w:rsidP="00F43832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30007" w:rsidRDefault="00130007" w:rsidP="0013000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2215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카탈로그 (선택세트)</w:t>
      </w:r>
    </w:p>
    <w:p w:rsidR="00130007" w:rsidRPr="003E6868" w:rsidRDefault="00130007" w:rsidP="00130007">
      <w:pPr>
        <w:rPr>
          <w:rFonts w:ascii="맑은 고딕" w:eastAsia="맑은 고딕" w:hAnsi="맑은 고딕"/>
          <w:szCs w:val="20"/>
          <w:lang w:eastAsia="ko-KR"/>
        </w:rPr>
      </w:pPr>
    </w:p>
    <w:p w:rsidR="00130007" w:rsidRPr="0044359C" w:rsidRDefault="00130007" w:rsidP="00130007">
      <w:pPr>
        <w:rPr>
          <w:rFonts w:ascii="맑은 고딕" w:eastAsia="맑은 고딕" w:hAnsi="맑은 고딕"/>
          <w:szCs w:val="20"/>
          <w:lang w:eastAsia="ko-KR"/>
        </w:rPr>
      </w:pPr>
    </w:p>
    <w:p w:rsidR="00130007" w:rsidRDefault="00130007" w:rsidP="0013000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130007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30007" w:rsidRPr="004B35D3" w:rsidRDefault="00130007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01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30007" w:rsidRPr="003E6868" w:rsidRDefault="00A7596D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ERP구축 2차 TFT</w:t>
            </w:r>
          </w:p>
        </w:tc>
      </w:tr>
    </w:tbl>
    <w:p w:rsidR="00130007" w:rsidRDefault="00F15110" w:rsidP="00130007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13000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130007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30007" w:rsidRPr="00174D27" w:rsidRDefault="00130007" w:rsidP="009260BD">
            <w:pPr>
              <w:pStyle w:val="a9"/>
              <w:rPr>
                <w:color w:val="4F81BD"/>
              </w:rPr>
            </w:pPr>
          </w:p>
        </w:tc>
      </w:tr>
    </w:tbl>
    <w:p w:rsidR="00130007" w:rsidRDefault="00130007" w:rsidP="00130007">
      <w:pPr>
        <w:rPr>
          <w:rFonts w:ascii="맑은 고딕" w:eastAsia="맑은 고딕" w:hAnsi="맑은 고딕"/>
          <w:szCs w:val="20"/>
          <w:lang w:eastAsia="ko-KR"/>
        </w:rPr>
      </w:pPr>
    </w:p>
    <w:p w:rsidR="00130007" w:rsidRPr="004B35D3" w:rsidRDefault="00130007" w:rsidP="0013000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30007" w:rsidRPr="004B35D3" w:rsidRDefault="00130007" w:rsidP="0013000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30007" w:rsidRPr="004B35D3" w:rsidRDefault="00130007" w:rsidP="0013000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30007" w:rsidRPr="004B35D3" w:rsidRDefault="00130007" w:rsidP="0013000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AB7EDB" w:rsidRDefault="00130007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0007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07" w:rsidRPr="004B35D3" w:rsidRDefault="00130007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30007" w:rsidRPr="00804505" w:rsidRDefault="00130007" w:rsidP="00130007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130007" w:rsidRDefault="00130007" w:rsidP="00F43832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FB5788" w:rsidRDefault="00F15110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F15110">
            <w:rPr>
              <w:lang w:eastAsia="ko-KR"/>
            </w:rPr>
            <w:fldChar w:fldCharType="begin"/>
          </w:r>
          <w:r w:rsidR="00130007">
            <w:rPr>
              <w:lang w:eastAsia="ko-KR"/>
            </w:rPr>
            <w:instrText xml:space="preserve"> TOC \o "1-3" \h \z \u </w:instrText>
          </w:r>
          <w:r w:rsidRPr="00F15110">
            <w:rPr>
              <w:lang w:eastAsia="ko-KR"/>
            </w:rPr>
            <w:fldChar w:fldCharType="separate"/>
          </w:r>
          <w:hyperlink w:anchor="_Toc369271505" w:history="1">
            <w:r w:rsidR="00FB5788" w:rsidRPr="0072697D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FB578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FB5788" w:rsidRPr="0072697D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06" w:history="1">
            <w:r w:rsidR="00FB5788" w:rsidRPr="0072697D">
              <w:rPr>
                <w:rStyle w:val="a4"/>
                <w:noProof/>
                <w:lang w:eastAsia="ko-KR"/>
              </w:rPr>
              <w:t>1.1.1.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정의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및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목적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07" w:history="1">
            <w:r w:rsidR="00FB5788" w:rsidRPr="0072697D">
              <w:rPr>
                <w:rStyle w:val="a4"/>
                <w:noProof/>
                <w:lang w:eastAsia="ko-KR"/>
              </w:rPr>
              <w:t>1.1.2.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운영원칙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08" w:history="1">
            <w:r w:rsidR="00FB5788" w:rsidRPr="0072697D">
              <w:rPr>
                <w:rStyle w:val="a4"/>
                <w:noProof/>
                <w:lang w:eastAsia="ko-KR"/>
              </w:rPr>
              <w:t>1.1.3.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프로세스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1509" w:history="1">
            <w:r w:rsidR="00FB5788" w:rsidRPr="0072697D">
              <w:rPr>
                <w:rStyle w:val="a4"/>
                <w:noProof/>
              </w:rPr>
              <w:t>1.2.</w:t>
            </w:r>
            <w:r w:rsidR="00FB578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카탈로그</w:t>
            </w:r>
            <w:r w:rsidR="00FB5788" w:rsidRPr="0072697D">
              <w:rPr>
                <w:rStyle w:val="a4"/>
                <w:noProof/>
              </w:rPr>
              <w:t xml:space="preserve"> (</w:t>
            </w:r>
            <w:r w:rsidR="00FB5788" w:rsidRPr="0072697D">
              <w:rPr>
                <w:rStyle w:val="a4"/>
                <w:noProof/>
              </w:rPr>
              <w:t>선택세트</w:t>
            </w:r>
            <w:r w:rsidR="00FB5788" w:rsidRPr="0072697D">
              <w:rPr>
                <w:rStyle w:val="a4"/>
                <w:noProof/>
              </w:rPr>
              <w:t>)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0" w:history="1">
            <w:r w:rsidR="00FB5788" w:rsidRPr="0072697D">
              <w:rPr>
                <w:rStyle w:val="a4"/>
                <w:noProof/>
              </w:rPr>
              <w:t>1.2.1.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SAP Easy Access SEBANG ERP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1" w:history="1">
            <w:r w:rsidR="00FB5788" w:rsidRPr="0072697D">
              <w:rPr>
                <w:rStyle w:val="a4"/>
                <w:noProof/>
              </w:rPr>
              <w:t>1.2.2.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선택세트</w:t>
            </w:r>
            <w:r w:rsidR="00FB5788" w:rsidRPr="0072697D">
              <w:rPr>
                <w:rStyle w:val="a4"/>
                <w:noProof/>
              </w:rPr>
              <w:t xml:space="preserve">: </w:t>
            </w:r>
            <w:r w:rsidR="00FB5788" w:rsidRPr="0072697D">
              <w:rPr>
                <w:rStyle w:val="a4"/>
                <w:noProof/>
              </w:rPr>
              <w:t>초기화면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2" w:history="1">
            <w:r w:rsidR="00FB5788" w:rsidRPr="0072697D">
              <w:rPr>
                <w:rStyle w:val="a4"/>
                <w:noProof/>
                <w:lang w:eastAsia="ko-KR"/>
              </w:rPr>
              <w:t>1.2.3.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카탈로그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(3)</w:t>
            </w:r>
            <w:r w:rsidR="00FB5788" w:rsidRPr="0072697D">
              <w:rPr>
                <w:rStyle w:val="a4"/>
                <w:noProof/>
                <w:lang w:eastAsia="ko-KR"/>
              </w:rPr>
              <w:t>개인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값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리스트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카탈로그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(3) 7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있음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3" w:history="1">
            <w:r w:rsidR="00FB5788" w:rsidRPr="0072697D">
              <w:rPr>
                <w:rStyle w:val="a4"/>
                <w:noProof/>
              </w:rPr>
              <w:t>1.2.4.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선택세트</w:t>
            </w:r>
            <w:r w:rsidR="00FB5788" w:rsidRPr="0072697D">
              <w:rPr>
                <w:rStyle w:val="a4"/>
                <w:noProof/>
              </w:rPr>
              <w:t xml:space="preserve">: </w:t>
            </w:r>
            <w:r w:rsidR="00FB5788" w:rsidRPr="0072697D">
              <w:rPr>
                <w:rStyle w:val="a4"/>
                <w:noProof/>
              </w:rPr>
              <w:t>초기화면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4" w:history="1">
            <w:r w:rsidR="00FB5788" w:rsidRPr="0072697D">
              <w:rPr>
                <w:rStyle w:val="a4"/>
                <w:noProof/>
              </w:rPr>
              <w:t>1.2.5.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플랜트</w:t>
            </w:r>
            <w:r w:rsidR="00FB5788" w:rsidRPr="0072697D">
              <w:rPr>
                <w:rStyle w:val="a4"/>
                <w:noProof/>
              </w:rPr>
              <w:t xml:space="preserve"> (3) 6 </w:t>
            </w:r>
            <w:r w:rsidR="00FB5788" w:rsidRPr="0072697D">
              <w:rPr>
                <w:rStyle w:val="a4"/>
                <w:noProof/>
              </w:rPr>
              <w:t>엔트리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있음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5" w:history="1">
            <w:r w:rsidR="00FB5788" w:rsidRPr="0072697D">
              <w:rPr>
                <w:rStyle w:val="a4"/>
                <w:noProof/>
              </w:rPr>
              <w:t>1.2.6.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선택세트</w:t>
            </w:r>
            <w:r w:rsidR="00FB5788" w:rsidRPr="0072697D">
              <w:rPr>
                <w:rStyle w:val="a4"/>
                <w:noProof/>
              </w:rPr>
              <w:t xml:space="preserve">: </w:t>
            </w:r>
            <w:r w:rsidR="00FB5788" w:rsidRPr="0072697D">
              <w:rPr>
                <w:rStyle w:val="a4"/>
                <w:noProof/>
              </w:rPr>
              <w:t>초기화면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6" w:history="1">
            <w:r w:rsidR="00FB5788" w:rsidRPr="0072697D">
              <w:rPr>
                <w:rStyle w:val="a4"/>
                <w:noProof/>
              </w:rPr>
              <w:t>1.2.7.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변경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뷰</w:t>
            </w:r>
            <w:r w:rsidR="00FB5788" w:rsidRPr="0072697D">
              <w:rPr>
                <w:rStyle w:val="a4"/>
                <w:noProof/>
              </w:rPr>
              <w:t xml:space="preserve"> "</w:t>
            </w:r>
            <w:r w:rsidR="00FB5788" w:rsidRPr="0072697D">
              <w:rPr>
                <w:rStyle w:val="a4"/>
                <w:noProof/>
              </w:rPr>
              <w:t>선텍된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세트</w:t>
            </w:r>
            <w:r w:rsidR="00FB5788" w:rsidRPr="0072697D">
              <w:rPr>
                <w:rStyle w:val="a4"/>
                <w:noProof/>
              </w:rPr>
              <w:t xml:space="preserve">": </w:t>
            </w:r>
            <w:r w:rsidR="00FB5788" w:rsidRPr="0072697D">
              <w:rPr>
                <w:rStyle w:val="a4"/>
                <w:noProof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7" w:history="1">
            <w:r w:rsidR="00FB5788" w:rsidRPr="0072697D">
              <w:rPr>
                <w:rStyle w:val="a4"/>
                <w:noProof/>
                <w:lang w:eastAsia="ko-KR"/>
              </w:rPr>
              <w:t>1.2.8.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8" w:history="1">
            <w:r w:rsidR="00FB5788" w:rsidRPr="0072697D">
              <w:rPr>
                <w:rStyle w:val="a4"/>
                <w:noProof/>
                <w:lang w:eastAsia="ko-KR"/>
              </w:rPr>
              <w:t>1.2.9.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19" w:history="1">
            <w:r w:rsidR="00FB5788" w:rsidRPr="0072697D">
              <w:rPr>
                <w:rStyle w:val="a4"/>
                <w:noProof/>
                <w:lang w:eastAsia="ko-KR"/>
              </w:rPr>
              <w:t>1.2.10.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0" w:history="1">
            <w:r w:rsidR="00FB5788" w:rsidRPr="0072697D">
              <w:rPr>
                <w:rStyle w:val="a4"/>
                <w:noProof/>
                <w:lang w:eastAsia="ko-KR"/>
              </w:rPr>
              <w:t>1.2.11.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1" w:history="1">
            <w:r w:rsidR="00FB5788" w:rsidRPr="0072697D">
              <w:rPr>
                <w:rStyle w:val="a4"/>
                <w:noProof/>
                <w:lang w:eastAsia="ko-KR"/>
              </w:rPr>
              <w:t>1.2.12.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2" w:history="1">
            <w:r w:rsidR="00FB5788" w:rsidRPr="0072697D">
              <w:rPr>
                <w:rStyle w:val="a4"/>
                <w:noProof/>
              </w:rPr>
              <w:t>1.2.13.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변경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뷰</w:t>
            </w:r>
            <w:r w:rsidR="00FB5788" w:rsidRPr="0072697D">
              <w:rPr>
                <w:rStyle w:val="a4"/>
                <w:noProof/>
              </w:rPr>
              <w:t xml:space="preserve"> "</w:t>
            </w:r>
            <w:r w:rsidR="00FB5788" w:rsidRPr="0072697D">
              <w:rPr>
                <w:rStyle w:val="a4"/>
                <w:noProof/>
              </w:rPr>
              <w:t>선텍된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세트</w:t>
            </w:r>
            <w:r w:rsidR="00FB5788" w:rsidRPr="0072697D">
              <w:rPr>
                <w:rStyle w:val="a4"/>
                <w:noProof/>
              </w:rPr>
              <w:t xml:space="preserve">": </w:t>
            </w:r>
            <w:r w:rsidR="00FB5788" w:rsidRPr="0072697D">
              <w:rPr>
                <w:rStyle w:val="a4"/>
                <w:noProof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3" w:history="1">
            <w:r w:rsidR="00FB5788" w:rsidRPr="0072697D">
              <w:rPr>
                <w:rStyle w:val="a4"/>
                <w:noProof/>
              </w:rPr>
              <w:t>1.2.14.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변경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뷰</w:t>
            </w:r>
            <w:r w:rsidR="00FB5788" w:rsidRPr="0072697D">
              <w:rPr>
                <w:rStyle w:val="a4"/>
                <w:noProof/>
              </w:rPr>
              <w:t xml:space="preserve"> "</w:t>
            </w:r>
            <w:r w:rsidR="00FB5788" w:rsidRPr="0072697D">
              <w:rPr>
                <w:rStyle w:val="a4"/>
                <w:noProof/>
              </w:rPr>
              <w:t>선텍된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세트</w:t>
            </w:r>
            <w:r w:rsidR="00FB5788" w:rsidRPr="0072697D">
              <w:rPr>
                <w:rStyle w:val="a4"/>
                <w:noProof/>
              </w:rPr>
              <w:t xml:space="preserve">": </w:t>
            </w:r>
            <w:r w:rsidR="00FB5788" w:rsidRPr="0072697D">
              <w:rPr>
                <w:rStyle w:val="a4"/>
                <w:noProof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4" w:history="1">
            <w:r w:rsidR="00FB5788" w:rsidRPr="0072697D">
              <w:rPr>
                <w:rStyle w:val="a4"/>
                <w:noProof/>
                <w:lang w:eastAsia="ko-KR"/>
              </w:rPr>
              <w:t>1.2.15.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변경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뷰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"</w:t>
            </w:r>
            <w:r w:rsidR="00FB5788" w:rsidRPr="0072697D">
              <w:rPr>
                <w:rStyle w:val="a4"/>
                <w:noProof/>
                <w:lang w:eastAsia="ko-KR"/>
              </w:rPr>
              <w:t>선택세트코드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":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5" w:history="1">
            <w:r w:rsidR="00FB5788" w:rsidRPr="0072697D">
              <w:rPr>
                <w:rStyle w:val="a4"/>
                <w:noProof/>
                <w:lang w:eastAsia="ko-KR"/>
              </w:rPr>
              <w:t>1.2.16.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6" w:history="1">
            <w:r w:rsidR="00FB5788" w:rsidRPr="0072697D">
              <w:rPr>
                <w:rStyle w:val="a4"/>
                <w:noProof/>
              </w:rPr>
              <w:t>1.2.17.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코드의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다중선택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7" w:history="1">
            <w:r w:rsidR="00FB5788" w:rsidRPr="0072697D">
              <w:rPr>
                <w:rStyle w:val="a4"/>
                <w:noProof/>
              </w:rPr>
              <w:t>1.2.18.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코드의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다중선택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8" w:history="1">
            <w:r w:rsidR="00FB5788" w:rsidRPr="0072697D">
              <w:rPr>
                <w:rStyle w:val="a4"/>
                <w:noProof/>
              </w:rPr>
              <w:t>1.2.19.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코드의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다중선택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29" w:history="1">
            <w:r w:rsidR="00FB5788" w:rsidRPr="0072697D">
              <w:rPr>
                <w:rStyle w:val="a4"/>
                <w:noProof/>
                <w:lang w:eastAsia="ko-KR"/>
              </w:rPr>
              <w:t>1.2.20.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0" w:history="1">
            <w:r w:rsidR="00FB5788" w:rsidRPr="0072697D">
              <w:rPr>
                <w:rStyle w:val="a4"/>
                <w:noProof/>
                <w:lang w:eastAsia="ko-KR"/>
              </w:rPr>
              <w:t>1.2.21.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1" w:history="1">
            <w:r w:rsidR="00FB5788" w:rsidRPr="0072697D">
              <w:rPr>
                <w:rStyle w:val="a4"/>
                <w:noProof/>
                <w:lang w:eastAsia="ko-KR"/>
              </w:rPr>
              <w:t>1.2.22.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2" w:history="1">
            <w:r w:rsidR="00FB5788" w:rsidRPr="0072697D">
              <w:rPr>
                <w:rStyle w:val="a4"/>
                <w:noProof/>
                <w:lang w:eastAsia="ko-KR"/>
              </w:rPr>
              <w:t>1.2.23.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3" w:history="1">
            <w:r w:rsidR="00FB5788" w:rsidRPr="0072697D">
              <w:rPr>
                <w:rStyle w:val="a4"/>
                <w:noProof/>
                <w:lang w:eastAsia="ko-KR"/>
              </w:rPr>
              <w:t>1.2.24.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4" w:history="1">
            <w:r w:rsidR="00FB5788" w:rsidRPr="0072697D">
              <w:rPr>
                <w:rStyle w:val="a4"/>
                <w:noProof/>
                <w:lang w:eastAsia="ko-KR"/>
              </w:rPr>
              <w:t>1.2.25.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신규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: </w:t>
            </w:r>
            <w:r w:rsidR="00FB5788" w:rsidRPr="0072697D">
              <w:rPr>
                <w:rStyle w:val="a4"/>
                <w:noProof/>
                <w:lang w:eastAsia="ko-KR"/>
              </w:rPr>
              <w:t>추가된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엔트리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5" w:history="1">
            <w:r w:rsidR="00FB5788" w:rsidRPr="0072697D">
              <w:rPr>
                <w:rStyle w:val="a4"/>
                <w:noProof/>
                <w:lang w:eastAsia="ko-KR"/>
              </w:rPr>
              <w:t>1.2.26.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  <w:lang w:eastAsia="ko-KR"/>
              </w:rPr>
              <w:t>변경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</w:t>
            </w:r>
            <w:r w:rsidR="00FB5788" w:rsidRPr="0072697D">
              <w:rPr>
                <w:rStyle w:val="a4"/>
                <w:noProof/>
                <w:lang w:eastAsia="ko-KR"/>
              </w:rPr>
              <w:t>뷰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 "</w:t>
            </w:r>
            <w:r w:rsidR="00FB5788" w:rsidRPr="0072697D">
              <w:rPr>
                <w:rStyle w:val="a4"/>
                <w:noProof/>
                <w:lang w:eastAsia="ko-KR"/>
              </w:rPr>
              <w:t>선택세트코드</w:t>
            </w:r>
            <w:r w:rsidR="00FB5788" w:rsidRPr="0072697D">
              <w:rPr>
                <w:rStyle w:val="a4"/>
                <w:noProof/>
                <w:lang w:eastAsia="ko-KR"/>
              </w:rPr>
              <w:t xml:space="preserve">": </w:t>
            </w:r>
            <w:r w:rsidR="00FB5788" w:rsidRPr="0072697D">
              <w:rPr>
                <w:rStyle w:val="a4"/>
                <w:noProof/>
                <w:lang w:eastAsia="ko-KR"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5788" w:rsidRDefault="00F1511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536" w:history="1">
            <w:r w:rsidR="00FB5788" w:rsidRPr="0072697D">
              <w:rPr>
                <w:rStyle w:val="a4"/>
                <w:noProof/>
              </w:rPr>
              <w:t>1.2.27.</w:t>
            </w:r>
            <w:r w:rsidR="00FB578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B5788" w:rsidRPr="0072697D">
              <w:rPr>
                <w:rStyle w:val="a4"/>
                <w:noProof/>
              </w:rPr>
              <w:t>변경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뷰</w:t>
            </w:r>
            <w:r w:rsidR="00FB5788" w:rsidRPr="0072697D">
              <w:rPr>
                <w:rStyle w:val="a4"/>
                <w:noProof/>
              </w:rPr>
              <w:t xml:space="preserve"> "</w:t>
            </w:r>
            <w:r w:rsidR="00FB5788" w:rsidRPr="0072697D">
              <w:rPr>
                <w:rStyle w:val="a4"/>
                <w:noProof/>
              </w:rPr>
              <w:t>선텍된</w:t>
            </w:r>
            <w:r w:rsidR="00FB5788" w:rsidRPr="0072697D">
              <w:rPr>
                <w:rStyle w:val="a4"/>
                <w:noProof/>
              </w:rPr>
              <w:t xml:space="preserve"> </w:t>
            </w:r>
            <w:r w:rsidR="00FB5788" w:rsidRPr="0072697D">
              <w:rPr>
                <w:rStyle w:val="a4"/>
                <w:noProof/>
              </w:rPr>
              <w:t>세트</w:t>
            </w:r>
            <w:r w:rsidR="00FB5788" w:rsidRPr="0072697D">
              <w:rPr>
                <w:rStyle w:val="a4"/>
                <w:noProof/>
              </w:rPr>
              <w:t xml:space="preserve">": </w:t>
            </w:r>
            <w:r w:rsidR="00FB5788" w:rsidRPr="0072697D">
              <w:rPr>
                <w:rStyle w:val="a4"/>
                <w:noProof/>
              </w:rPr>
              <w:t>개요</w:t>
            </w:r>
            <w:r w:rsidR="00FB578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5788">
              <w:rPr>
                <w:noProof/>
                <w:webHidden/>
              </w:rPr>
              <w:instrText xml:space="preserve"> PAGEREF _Toc369271536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78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30007" w:rsidRPr="00BA25E4" w:rsidRDefault="00F15110" w:rsidP="00130007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975BF4" w:rsidRDefault="00975BF4" w:rsidP="00975BF4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0" w:name="_Toc369271505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</w:p>
    <w:p w:rsidR="00975BF4" w:rsidRPr="00545167" w:rsidRDefault="00975BF4" w:rsidP="00975BF4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</w:p>
    <w:p w:rsidR="00FB5788" w:rsidRPr="00FB5788" w:rsidRDefault="00FB5788" w:rsidP="00FB5788">
      <w:pPr>
        <w:snapToGrid w:val="0"/>
        <w:ind w:leftChars="780" w:left="156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품질부문에서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사용되는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각종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(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검사결과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판정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부적합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현상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원인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조치결과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등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)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정의하는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기준정보</w:t>
      </w:r>
    </w:p>
    <w:p w:rsidR="00975BF4" w:rsidRPr="00FB5788" w:rsidRDefault="00975BF4" w:rsidP="00975BF4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975BF4" w:rsidRPr="00F84845" w:rsidRDefault="00975BF4" w:rsidP="00975BF4">
      <w:pPr>
        <w:pStyle w:val="3"/>
        <w:numPr>
          <w:ilvl w:val="2"/>
          <w:numId w:val="1"/>
        </w:numPr>
        <w:rPr>
          <w:lang w:eastAsia="ko-KR"/>
        </w:rPr>
      </w:pPr>
      <w:bookmarkStart w:id="3" w:name="_Toc369271031"/>
      <w:bookmarkStart w:id="4" w:name="_Toc369271507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3"/>
      <w:bookmarkEnd w:id="4"/>
    </w:p>
    <w:p w:rsidR="00FB5788" w:rsidRDefault="00FB5788" w:rsidP="00975BF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선택세트는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FB5788">
        <w:rPr>
          <w:rFonts w:cs="굴림" w:hint="eastAsia"/>
          <w:color w:val="000000"/>
          <w:sz w:val="26"/>
          <w:szCs w:val="26"/>
          <w:lang w:eastAsia="ko-KR"/>
        </w:rPr>
        <w:t>릴리즈</w:t>
      </w:r>
      <w:proofErr w:type="spellEnd"/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상태로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저장되어야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FB5788" w:rsidRDefault="00FB5788" w:rsidP="00975BF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코드그룹은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전사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Level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이므로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Naming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규칙에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유의</w:t>
      </w:r>
    </w:p>
    <w:p w:rsidR="00975BF4" w:rsidRPr="00545167" w:rsidRDefault="00FB5788" w:rsidP="00975BF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선택세트는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Plant Level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이며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동일하게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명명하여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사용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신규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생성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시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검사유무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및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유형을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판단함</w:t>
      </w:r>
      <w:r w:rsidR="00975BF4" w:rsidRPr="00545167"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75BF4" w:rsidRDefault="00975BF4" w:rsidP="00975BF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유형이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지정된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경우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로트가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사용결정을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요함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FB5788" w:rsidRDefault="00FB5788" w:rsidP="00FB5788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FB5788" w:rsidRDefault="00FB5788" w:rsidP="00FB5788">
      <w:pPr>
        <w:pStyle w:val="3"/>
        <w:rPr>
          <w:lang w:eastAsia="ko-KR"/>
        </w:rPr>
      </w:pPr>
      <w:bookmarkStart w:id="5" w:name="_Toc369271508"/>
      <w:r>
        <w:rPr>
          <w:rFonts w:hint="eastAsia"/>
          <w:lang w:eastAsia="ko-KR"/>
        </w:rPr>
        <w:t>프로세스</w:t>
      </w:r>
      <w:bookmarkEnd w:id="5"/>
      <w:r>
        <w:rPr>
          <w:rFonts w:hint="eastAsia"/>
          <w:lang w:eastAsia="ko-KR"/>
        </w:rPr>
        <w:t xml:space="preserve"> </w:t>
      </w:r>
    </w:p>
    <w:p w:rsidR="00FB5788" w:rsidRPr="00FB5788" w:rsidRDefault="00FB5788" w:rsidP="00FB5788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6117590" cy="4124960"/>
            <wp:effectExtent l="19050" t="0" r="0" b="0"/>
            <wp:docPr id="3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2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130007" w:rsidP="00FB5788">
      <w:pPr>
        <w:pStyle w:val="2"/>
      </w:pPr>
      <w:r>
        <w:rPr>
          <w:lang w:eastAsia="ko-KR"/>
        </w:rPr>
        <w:br w:type="page"/>
      </w:r>
      <w:bookmarkStart w:id="6" w:name="_Toc369271509"/>
      <w:proofErr w:type="spellStart"/>
      <w:r w:rsidR="005F516E">
        <w:rPr>
          <w:rFonts w:hint="eastAsia"/>
        </w:rPr>
        <w:lastRenderedPageBreak/>
        <w:t>카탈로그</w:t>
      </w:r>
      <w:proofErr w:type="spellEnd"/>
      <w:r w:rsidR="005F516E">
        <w:rPr>
          <w:rFonts w:hint="eastAsia"/>
        </w:rPr>
        <w:t xml:space="preserve"> (</w:t>
      </w:r>
      <w:proofErr w:type="spellStart"/>
      <w:r w:rsidR="005F516E">
        <w:rPr>
          <w:rFonts w:hint="eastAsia"/>
        </w:rPr>
        <w:t>선택세트</w:t>
      </w:r>
      <w:proofErr w:type="spellEnd"/>
      <w:r w:rsidR="005F516E">
        <w:rPr>
          <w:rFonts w:hint="eastAsia"/>
        </w:rPr>
        <w:t>)</w:t>
      </w:r>
      <w:bookmarkEnd w:id="6"/>
    </w:p>
    <w:p w:rsidR="005F516E" w:rsidRDefault="005F516E" w:rsidP="005F516E">
      <w:pPr>
        <w:pStyle w:val="3"/>
      </w:pPr>
      <w:bookmarkStart w:id="7" w:name="TS_17EE969258694140883A9032AA283560"/>
      <w:bookmarkStart w:id="8" w:name="_Toc369271510"/>
      <w:bookmarkEnd w:id="7"/>
      <w:r>
        <w:t>SAP Easy Access SEBANG ERP</w:t>
      </w:r>
      <w:bookmarkEnd w:id="8"/>
    </w:p>
    <w:p w:rsidR="005F516E" w:rsidRDefault="00BB46B4" w:rsidP="005F516E">
      <w:pPr>
        <w:pStyle w:val="Screenshot"/>
      </w:pPr>
      <w:bookmarkStart w:id="9" w:name="TS_D333D7B108F540D4810BABAE5853DF4A"/>
      <w:bookmarkEnd w:id="9"/>
      <w:r>
        <w:rPr>
          <w:noProof/>
          <w:lang w:eastAsia="ko-KR"/>
        </w:rPr>
        <w:drawing>
          <wp:inline distT="0" distB="0" distL="0" distR="0">
            <wp:extent cx="3052445" cy="554037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54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497840" cy="174625"/>
            <wp:effectExtent l="19050" t="0" r="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10" w:name="TS_EC2910F0DC9E458F87A348CF991C4CD2"/>
      <w:bookmarkStart w:id="11" w:name="_Toc369271511"/>
      <w:bookmarkEnd w:id="10"/>
      <w:proofErr w:type="spellStart"/>
      <w:r>
        <w:rPr>
          <w:rFonts w:hint="eastAsia"/>
        </w:rPr>
        <w:lastRenderedPageBreak/>
        <w:t>선택세트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11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87065" cy="2877820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12" w:name="TS_F924BA7EE9564452B9550002EE2A888F"/>
      <w:bookmarkStart w:id="13" w:name="_Toc369271512"/>
      <w:bookmarkEnd w:id="12"/>
      <w:r>
        <w:rPr>
          <w:rFonts w:hint="eastAsia"/>
          <w:lang w:eastAsia="ko-KR"/>
        </w:rPr>
        <w:t>카탈로그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카탈로그</w:t>
      </w:r>
      <w:r>
        <w:rPr>
          <w:rFonts w:hint="eastAsia"/>
          <w:lang w:eastAsia="ko-KR"/>
        </w:rPr>
        <w:t xml:space="preserve"> (3) 7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13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11375" cy="2084070"/>
            <wp:effectExtent l="19050" t="0" r="317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</w:t>
      </w:r>
      <w:r w:rsidR="00130007">
        <w:rPr>
          <w:rFonts w:hint="eastAsia"/>
          <w:lang w:eastAsia="ko-KR"/>
        </w:rPr>
        <w:t xml:space="preserve"> </w:t>
      </w:r>
      <w:r>
        <w:rPr>
          <w:lang w:eastAsia="ko-KR"/>
        </w:rPr>
        <w:t> </w:t>
      </w:r>
      <w:r w:rsidR="00130007">
        <w:rPr>
          <w:rFonts w:hint="eastAsia"/>
          <w:lang w:eastAsia="ko-KR"/>
        </w:rPr>
        <w:t>등록할</w:t>
      </w:r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카탈로그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유형을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선택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후</w:t>
      </w:r>
      <w:r w:rsidR="00130007">
        <w:rPr>
          <w:rFonts w:hint="eastAsia"/>
          <w:lang w:eastAsia="ko-KR"/>
        </w:rPr>
        <w:t xml:space="preserve"> </w:t>
      </w:r>
      <w:proofErr w:type="spellStart"/>
      <w:r w:rsidR="00130007">
        <w:rPr>
          <w:rFonts w:hint="eastAsia"/>
          <w:lang w:eastAsia="ko-KR"/>
        </w:rPr>
        <w:t>두번</w:t>
      </w:r>
      <w:proofErr w:type="spell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클릭합니다</w:t>
      </w:r>
    </w:p>
    <w:p w:rsidR="005F516E" w:rsidRDefault="005F516E" w:rsidP="005F516E">
      <w:pPr>
        <w:pStyle w:val="3"/>
      </w:pPr>
      <w:bookmarkStart w:id="14" w:name="TS_6566B542DB8E4BDE83B7A62365B99A38"/>
      <w:bookmarkStart w:id="15" w:name="_Toc369271513"/>
      <w:bookmarkEnd w:id="14"/>
      <w:proofErr w:type="spellStart"/>
      <w:r>
        <w:rPr>
          <w:rFonts w:hint="eastAsia"/>
        </w:rPr>
        <w:lastRenderedPageBreak/>
        <w:t>선택세트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15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15665" cy="3093085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16" w:name="TS_4B5F13F3363144BDB060D1A0575AE40A"/>
      <w:bookmarkStart w:id="17" w:name="_Toc369271514"/>
      <w:bookmarkEnd w:id="16"/>
      <w:proofErr w:type="spellStart"/>
      <w:r>
        <w:rPr>
          <w:rFonts w:hint="eastAsia"/>
        </w:rPr>
        <w:t>플랜트</w:t>
      </w:r>
      <w:proofErr w:type="spellEnd"/>
      <w:r>
        <w:rPr>
          <w:rFonts w:hint="eastAsia"/>
        </w:rPr>
        <w:t xml:space="preserve"> (3) 6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17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5956935" cy="187960"/>
            <wp:effectExtent l="19050" t="0" r="5715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18" w:name="TS_A65430AA5AAA41249361A02F2FB7A5A7"/>
      <w:bookmarkStart w:id="19" w:name="_Toc369271515"/>
      <w:bookmarkEnd w:id="18"/>
      <w:proofErr w:type="spellStart"/>
      <w:r>
        <w:rPr>
          <w:rFonts w:hint="eastAsia"/>
        </w:rPr>
        <w:lastRenderedPageBreak/>
        <w:t>선택세트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19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124710"/>
            <wp:effectExtent l="19050" t="0" r="889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5F516E">
        <w:rPr>
          <w:rFonts w:hint="eastAsia"/>
          <w:b/>
          <w:lang w:eastAsia="ko-KR"/>
        </w:rPr>
        <w:t>생성</w:t>
      </w:r>
      <w:proofErr w:type="gramEnd"/>
      <w:r w:rsidRPr="005F516E">
        <w:rPr>
          <w:rFonts w:hint="eastAsia"/>
          <w:b/>
          <w:lang w:eastAsia="ko-KR"/>
        </w:rPr>
        <w:t>/</w:t>
      </w:r>
      <w:r w:rsidRPr="005F516E">
        <w:rPr>
          <w:rFonts w:hint="eastAsia"/>
          <w:b/>
          <w:lang w:eastAsia="ko-KR"/>
        </w:rPr>
        <w:t>변경</w:t>
      </w:r>
      <w:r w:rsidRPr="005F516E">
        <w:rPr>
          <w:rFonts w:hint="eastAsia"/>
          <w:b/>
          <w:lang w:eastAsia="ko-KR"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833755" cy="187960"/>
            <wp:effectExtent l="19050" t="0" r="4445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</w:pPr>
      <w:bookmarkStart w:id="20" w:name="TS_999DB31ED93A4437B89FB2F452E31CD3"/>
      <w:bookmarkStart w:id="21" w:name="_Toc369271516"/>
      <w:bookmarkEnd w:id="20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선텍된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세트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21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5F516E">
        <w:rPr>
          <w:rFonts w:hint="eastAsia"/>
          <w:b/>
          <w:lang w:eastAsia="ko-KR"/>
        </w:rPr>
        <w:t>신규</w:t>
      </w:r>
      <w:proofErr w:type="gramEnd"/>
      <w:r w:rsidRPr="005F516E">
        <w:rPr>
          <w:rFonts w:hint="eastAsia"/>
          <w:b/>
          <w:lang w:eastAsia="ko-KR"/>
        </w:rPr>
        <w:t xml:space="preserve"> </w:t>
      </w:r>
      <w:proofErr w:type="spellStart"/>
      <w:r w:rsidRPr="005F516E">
        <w:rPr>
          <w:rFonts w:hint="eastAsia"/>
          <w:b/>
          <w:lang w:eastAsia="ko-KR"/>
        </w:rPr>
        <w:t>엔트리</w:t>
      </w:r>
      <w:proofErr w:type="spellEnd"/>
      <w:r w:rsidRPr="005F516E">
        <w:rPr>
          <w:rFonts w:hint="eastAsia"/>
          <w:b/>
          <w:lang w:eastAsia="ko-KR"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22" w:name="TS_76BF3B97F6F04C17AB14BC0949B86FD9"/>
      <w:bookmarkStart w:id="23" w:name="_Toc369271517"/>
      <w:bookmarkEnd w:id="2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3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89425" cy="3509645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50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>(1) </w:t>
      </w:r>
      <w:r w:rsidR="00130007">
        <w:rPr>
          <w:rFonts w:hint="eastAsia"/>
          <w:lang w:eastAsia="ko-KR"/>
        </w:rPr>
        <w:t xml:space="preserve"> </w:t>
      </w:r>
      <w:proofErr w:type="spellStart"/>
      <w:r w:rsidRPr="005F516E">
        <w:rPr>
          <w:rFonts w:hint="eastAsia"/>
        </w:rPr>
        <w:t>코드를</w:t>
      </w:r>
      <w:proofErr w:type="spellEnd"/>
      <w:r w:rsidRPr="005F516E">
        <w:rPr>
          <w:rFonts w:hint="eastAsia"/>
        </w:rPr>
        <w:t xml:space="preserve"> </w:t>
      </w:r>
      <w:proofErr w:type="spellStart"/>
      <w:r w:rsidRPr="005F516E">
        <w:rPr>
          <w:rFonts w:hint="eastAsia"/>
        </w:rPr>
        <w:t>입력합니다</w:t>
      </w:r>
      <w:proofErr w:type="spellEnd"/>
      <w:r w:rsidRPr="005F516E">
        <w:rPr>
          <w:rFonts w:hint="eastAsia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24" w:name="TS_B5358129F874424DB86DE6590A19E296"/>
      <w:bookmarkStart w:id="25" w:name="_Toc369271518"/>
      <w:bookmarkEnd w:id="2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5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864485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86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코트</w:t>
      </w:r>
      <w:proofErr w:type="gramEnd"/>
      <w:r w:rsidR="00130007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26" w:name="TS_D803425E829B41B792E0C86CFB7883AD"/>
      <w:bookmarkStart w:id="27" w:name="_Toc369271519"/>
      <w:bookmarkEnd w:id="26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7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2044065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4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80645" cy="80645"/>
            <wp:effectExtent l="19050" t="0" r="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28" w:name="TS_7BCCDD41726F4DF08F216DA1CB58AA92"/>
      <w:bookmarkStart w:id="29" w:name="_Toc369271520"/>
      <w:bookmarkEnd w:id="28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9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447290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44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클릭하여</w:t>
      </w:r>
      <w:r w:rsidRPr="005F516E">
        <w:rPr>
          <w:rFonts w:hint="eastAsia"/>
          <w:b/>
          <w:lang w:eastAsia="ko-KR"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1774825" cy="147955"/>
            <wp:effectExtent l="19050" t="0" r="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30" w:name="TS_EA67932E839F4D3EB07AC7A06859A284"/>
      <w:bookmarkStart w:id="31" w:name="_Toc369271521"/>
      <w:bookmarkEnd w:id="30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31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43400" cy="1896110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27" name="그림 27" descr="359E83B2EFC24A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359E83B2EFC24AB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32" w:name="TS_2A58C2B7FB264D74A10D57EC6740073F"/>
      <w:bookmarkStart w:id="33" w:name="_Toc369271522"/>
      <w:bookmarkEnd w:id="32"/>
      <w:proofErr w:type="spellStart"/>
      <w:r>
        <w:rPr>
          <w:rFonts w:hint="eastAsia"/>
        </w:rPr>
        <w:lastRenderedPageBreak/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선텍된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세트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33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5701665"/>
            <wp:effectExtent l="19050" t="0" r="254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570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 </w:t>
      </w:r>
      <w:r w:rsidRPr="005F516E">
        <w:rPr>
          <w:rFonts w:hint="eastAsia"/>
          <w:b/>
          <w:lang w:eastAsia="ko-KR"/>
        </w:rPr>
        <w:t> </w:t>
      </w:r>
      <w:r w:rsidR="00130007">
        <w:rPr>
          <w:rFonts w:hint="eastAsia"/>
          <w:lang w:eastAsia="ko-KR"/>
        </w:rPr>
        <w:t>등록한</w:t>
      </w:r>
      <w:proofErr w:type="gramEnd"/>
      <w:r w:rsidR="00130007">
        <w:rPr>
          <w:rFonts w:hint="eastAsia"/>
          <w:lang w:eastAsia="ko-KR"/>
        </w:rPr>
        <w:t xml:space="preserve"> </w:t>
      </w:r>
      <w:proofErr w:type="spellStart"/>
      <w:r w:rsidR="00130007"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>을</w:t>
      </w:r>
      <w:proofErr w:type="spellEnd"/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</w:pPr>
      <w:bookmarkStart w:id="34" w:name="TS_0FFC3FF5AD024C6AAF72B121AAD5CA24"/>
      <w:bookmarkStart w:id="35" w:name="_Toc369271523"/>
      <w:bookmarkEnd w:id="34"/>
      <w:proofErr w:type="spellStart"/>
      <w:r>
        <w:rPr>
          <w:rFonts w:hint="eastAsia"/>
        </w:rPr>
        <w:lastRenderedPageBreak/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선텍된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세트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35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769870"/>
            <wp:effectExtent l="19050" t="0" r="8890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76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5F516E">
        <w:rPr>
          <w:rFonts w:hint="eastAsia"/>
          <w:b/>
          <w:lang w:eastAsia="ko-KR"/>
        </w:rPr>
        <w:t>'</w:t>
      </w:r>
      <w:r w:rsidR="00130007">
        <w:rPr>
          <w:rFonts w:hint="eastAsia"/>
          <w:b/>
          <w:lang w:eastAsia="ko-KR"/>
        </w:rPr>
        <w:t>선택세트코드</w:t>
      </w:r>
      <w:r w:rsidRPr="005F516E">
        <w:rPr>
          <w:rFonts w:hint="eastAsia"/>
          <w:b/>
          <w:lang w:eastAsia="ko-KR"/>
        </w:rPr>
        <w:t>'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아이콘을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</w:t>
      </w:r>
      <w:r w:rsidR="00130007">
        <w:rPr>
          <w:rFonts w:hint="eastAsia"/>
          <w:lang w:eastAsia="ko-KR"/>
        </w:rPr>
        <w:t>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36" w:name="TS_A77640EE6AF34DA586E827983E28AE27"/>
      <w:bookmarkStart w:id="37" w:name="_Toc369271524"/>
      <w:bookmarkEnd w:id="36"/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"</w:t>
      </w:r>
      <w:r>
        <w:rPr>
          <w:rFonts w:hint="eastAsia"/>
          <w:lang w:eastAsia="ko-KR"/>
        </w:rPr>
        <w:t>선택세트코드</w:t>
      </w:r>
      <w:r>
        <w:rPr>
          <w:rFonts w:hint="eastAsia"/>
          <w:lang w:eastAsia="ko-KR"/>
        </w:rPr>
        <w:t xml:space="preserve">": </w:t>
      </w:r>
      <w:r>
        <w:rPr>
          <w:rFonts w:hint="eastAsia"/>
          <w:lang w:eastAsia="ko-KR"/>
        </w:rPr>
        <w:t>개요</w:t>
      </w:r>
      <w:bookmarkEnd w:id="37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5F516E">
        <w:rPr>
          <w:rFonts w:hint="eastAsia"/>
          <w:b/>
          <w:lang w:eastAsia="ko-KR"/>
        </w:rPr>
        <w:t>신규</w:t>
      </w:r>
      <w:proofErr w:type="gramEnd"/>
      <w:r w:rsidRPr="005F516E">
        <w:rPr>
          <w:rFonts w:hint="eastAsia"/>
          <w:b/>
          <w:lang w:eastAsia="ko-KR"/>
        </w:rPr>
        <w:t xml:space="preserve"> </w:t>
      </w:r>
      <w:proofErr w:type="spellStart"/>
      <w:r w:rsidRPr="005F516E">
        <w:rPr>
          <w:rFonts w:hint="eastAsia"/>
          <w:b/>
          <w:lang w:eastAsia="ko-KR"/>
        </w:rPr>
        <w:t>엔트리</w:t>
      </w:r>
      <w:proofErr w:type="spellEnd"/>
      <w:r w:rsidRPr="005F516E">
        <w:rPr>
          <w:rFonts w:hint="eastAsia"/>
          <w:b/>
          <w:lang w:eastAsia="ko-KR"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38" w:name="TS_A07874C40D93438B838C202E26C7B19F"/>
      <w:bookmarkStart w:id="39" w:name="_Toc369271525"/>
      <w:bookmarkEnd w:id="38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39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65980" cy="3711575"/>
            <wp:effectExtent l="19050" t="0" r="127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40" w:name="TS_AF0D00A4247F4B0D936663111C8B0931"/>
      <w:bookmarkStart w:id="41" w:name="_Toc369271526"/>
      <w:bookmarkEnd w:id="40"/>
      <w:proofErr w:type="spellStart"/>
      <w:r>
        <w:rPr>
          <w:rFonts w:hint="eastAsia"/>
        </w:rPr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41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89611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130007">
        <w:rPr>
          <w:rFonts w:hint="eastAsia"/>
          <w:lang w:eastAsia="ko-KR"/>
        </w:rPr>
        <w:t>코드</w:t>
      </w:r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그룹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 w:rsidR="00130007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</w:pPr>
      <w:bookmarkStart w:id="42" w:name="TS_4B9270EDF134485C9B0D26E1814DE22C"/>
      <w:bookmarkStart w:id="43" w:name="_Toc369271527"/>
      <w:bookmarkEnd w:id="42"/>
      <w:proofErr w:type="spellStart"/>
      <w:r>
        <w:rPr>
          <w:rFonts w:hint="eastAsia"/>
        </w:rPr>
        <w:lastRenderedPageBreak/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43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896110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130007">
        <w:rPr>
          <w:rFonts w:hint="eastAsia"/>
          <w:lang w:eastAsia="ko-KR"/>
        </w:rPr>
        <w:t>코드</w:t>
      </w:r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그룹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내에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항목을</w:t>
      </w:r>
      <w:r w:rsidRPr="00130007">
        <w:rPr>
          <w:rFonts w:hint="eastAsia"/>
          <w:lang w:eastAsia="ko-KR"/>
        </w:rPr>
        <w:t> </w:t>
      </w:r>
      <w:r w:rsidR="00130007" w:rsidRPr="00130007"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</w:pPr>
      <w:bookmarkStart w:id="44" w:name="TS_711D4FCB7D8746A88F0F29B998B4252D"/>
      <w:bookmarkStart w:id="45" w:name="_Toc369271528"/>
      <w:bookmarkEnd w:id="44"/>
      <w:proofErr w:type="spellStart"/>
      <w:r>
        <w:rPr>
          <w:rFonts w:hint="eastAsia"/>
        </w:rPr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45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896110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130007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>
        <w:rPr>
          <w:rFonts w:hint="eastAsia"/>
          <w:lang w:eastAsia="ko-KR"/>
        </w:rPr>
        <w:t>코드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 w:rsidRPr="00130007">
        <w:rPr>
          <w:rFonts w:hint="eastAsia"/>
          <w:lang w:eastAsia="ko-KR"/>
        </w:rPr>
        <w:t> </w:t>
      </w:r>
      <w:r w:rsidRPr="00130007">
        <w:rPr>
          <w:rFonts w:hint="eastAsia"/>
          <w:lang w:eastAsia="ko-KR"/>
        </w:rPr>
        <w:t>클릭합니다</w:t>
      </w:r>
      <w:r w:rsidR="005F516E">
        <w:rPr>
          <w:rFonts w:hint="eastAsia"/>
          <w:lang w:eastAsia="ko-KR"/>
        </w:rPr>
        <w:t>.</w:t>
      </w:r>
    </w:p>
    <w:p w:rsidR="00130007" w:rsidRPr="00130007" w:rsidRDefault="00130007" w:rsidP="005F516E">
      <w:pPr>
        <w:pStyle w:val="p"/>
        <w:rPr>
          <w:lang w:eastAsia="ko-KR"/>
        </w:rPr>
      </w:pPr>
    </w:p>
    <w:p w:rsidR="005F516E" w:rsidRDefault="005F516E" w:rsidP="005F516E">
      <w:pPr>
        <w:pStyle w:val="3"/>
        <w:rPr>
          <w:lang w:eastAsia="ko-KR"/>
        </w:rPr>
      </w:pPr>
      <w:bookmarkStart w:id="46" w:name="TS_EF32E915365B4D40BC70F9F61E8494F6"/>
      <w:bookmarkStart w:id="47" w:name="_Toc369271529"/>
      <w:bookmarkEnd w:id="46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7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67045" cy="2178685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217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 </w:t>
      </w:r>
      <w:r w:rsidRPr="005F516E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드롭다운</w:t>
      </w:r>
      <w:r w:rsidR="00130007">
        <w:rPr>
          <w:rFonts w:hint="eastAsia"/>
          <w:lang w:eastAsia="ko-KR"/>
        </w:rPr>
        <w:t>을</w:t>
      </w:r>
      <w:proofErr w:type="spellEnd"/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목록이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48" w:name="TS_1A462332E0044DCC83A5F358D294D5EF"/>
      <w:bookmarkStart w:id="49" w:name="_Toc369271530"/>
      <w:bookmarkEnd w:id="48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9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407285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4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gramStart"/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> </w:t>
      </w:r>
      <w:r w:rsidRPr="005F516E">
        <w:rPr>
          <w:rFonts w:hint="eastAsia"/>
          <w:b/>
          <w:lang w:eastAsia="ko-KR"/>
        </w:rPr>
        <w:t> </w:t>
      </w:r>
      <w:proofErr w:type="gramEnd"/>
      <w:r w:rsidR="00BB46B4">
        <w:rPr>
          <w:noProof/>
          <w:lang w:eastAsia="ko-KR" w:bidi="ar-SA"/>
        </w:rPr>
        <w:drawing>
          <wp:inline distT="0" distB="0" distL="0" distR="0">
            <wp:extent cx="1196975" cy="147955"/>
            <wp:effectExtent l="19050" t="0" r="3175" b="0"/>
            <wp:docPr id="41" name="그림 4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50" w:name="TS_37DCCCFFF6454D89B50C786D47A94231"/>
      <w:bookmarkStart w:id="51" w:name="_Toc369271531"/>
      <w:bookmarkEnd w:id="50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1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67045" cy="2299335"/>
            <wp:effectExtent l="19050" t="0" r="0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07" w:rsidRDefault="00130007" w:rsidP="00130007">
      <w:pPr>
        <w:pStyle w:val="p"/>
        <w:rPr>
          <w:lang w:eastAsia="ko-KR"/>
        </w:rPr>
      </w:pPr>
      <w:bookmarkStart w:id="52" w:name="TS_062032FCFD9443F0BE6A823EB68EC5DB"/>
      <w:bookmarkEnd w:id="52"/>
      <w:r>
        <w:rPr>
          <w:lang w:eastAsia="ko-KR"/>
        </w:rPr>
        <w:t>(1</w:t>
      </w:r>
      <w:proofErr w:type="gramStart"/>
      <w:r>
        <w:rPr>
          <w:lang w:eastAsia="ko-KR"/>
        </w:rPr>
        <w:t xml:space="preserve">) </w:t>
      </w:r>
      <w:r w:rsidRPr="005F516E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드롭다운을</w:t>
      </w:r>
      <w:proofErr w:type="spellEnd"/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목록이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53" w:name="_Toc36927153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3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635885"/>
            <wp:effectExtent l="19050" t="0" r="0" b="0"/>
            <wp:docPr id="44" name="그림 4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63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gramStart"/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> </w:t>
      </w:r>
      <w:r w:rsidRPr="005F516E">
        <w:rPr>
          <w:rFonts w:hint="eastAsia"/>
          <w:b/>
          <w:lang w:eastAsia="ko-KR"/>
        </w:rPr>
        <w:t> </w:t>
      </w:r>
      <w:proofErr w:type="gramEnd"/>
      <w:r w:rsidR="00BB46B4">
        <w:rPr>
          <w:noProof/>
          <w:lang w:eastAsia="ko-KR" w:bidi="ar-SA"/>
        </w:rPr>
        <w:drawing>
          <wp:inline distT="0" distB="0" distL="0" distR="0">
            <wp:extent cx="1196975" cy="147955"/>
            <wp:effectExtent l="19050" t="0" r="3175" b="0"/>
            <wp:docPr id="45" name="그림 4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ieldic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54" w:name="TS_96062F0426924B67BFAC06807C719437"/>
      <w:bookmarkStart w:id="55" w:name="_Toc369271533"/>
      <w:bookmarkEnd w:id="54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5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111375"/>
            <wp:effectExtent l="19050" t="0" r="8890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</w:t>
      </w:r>
      <w:r w:rsidR="00130007">
        <w:rPr>
          <w:rFonts w:hint="eastAsia"/>
          <w:lang w:eastAsia="ko-KR"/>
        </w:rPr>
        <w:t xml:space="preserve"> </w:t>
      </w:r>
      <w:r>
        <w:rPr>
          <w:lang w:eastAsia="ko-KR"/>
        </w:rPr>
        <w:t> </w:t>
      </w:r>
      <w:r w:rsidR="00130007">
        <w:rPr>
          <w:rFonts w:hint="eastAsia"/>
          <w:lang w:eastAsia="ko-KR"/>
        </w:rPr>
        <w:t>합격에</w:t>
      </w:r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대한</w:t>
      </w:r>
      <w:r w:rsidR="00130007">
        <w:rPr>
          <w:rFonts w:hint="eastAsia"/>
          <w:lang w:eastAsia="ko-KR"/>
        </w:rPr>
        <w:t xml:space="preserve"> </w:t>
      </w:r>
      <w:r w:rsidRPr="005F516E">
        <w:rPr>
          <w:rFonts w:hint="eastAsia"/>
          <w:lang w:eastAsia="ko-KR"/>
        </w:rPr>
        <w:t>품질점수를</w:t>
      </w:r>
      <w:r w:rsidRPr="005F516E">
        <w:rPr>
          <w:rFonts w:hint="eastAsia"/>
          <w:lang w:eastAsia="ko-KR"/>
        </w:rPr>
        <w:t xml:space="preserve"> </w:t>
      </w:r>
      <w:r w:rsidRPr="005F516E">
        <w:rPr>
          <w:rFonts w:hint="eastAsia"/>
          <w:lang w:eastAsia="ko-KR"/>
        </w:rPr>
        <w:t>입력합니다</w:t>
      </w:r>
      <w:r w:rsidRPr="005F516E"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56" w:name="TS_FA88A00EFCBD4CF18692D7C8B29375D4"/>
      <w:bookmarkStart w:id="57" w:name="_Toc369271534"/>
      <w:bookmarkEnd w:id="56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7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32025"/>
            <wp:effectExtent l="19050" t="0" r="889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3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불합격에</w:t>
      </w:r>
      <w:proofErr w:type="gramEnd"/>
      <w:r w:rsidR="00130007">
        <w:rPr>
          <w:rFonts w:hint="eastAsia"/>
          <w:lang w:eastAsia="ko-KR"/>
        </w:rPr>
        <w:t xml:space="preserve"> </w:t>
      </w:r>
      <w:r w:rsidR="00130007">
        <w:rPr>
          <w:rFonts w:hint="eastAsia"/>
          <w:lang w:eastAsia="ko-KR"/>
        </w:rPr>
        <w:t>대한</w:t>
      </w:r>
      <w:r w:rsidR="00130007">
        <w:rPr>
          <w:rFonts w:hint="eastAsia"/>
          <w:lang w:eastAsia="ko-KR"/>
        </w:rPr>
        <w:t xml:space="preserve"> </w:t>
      </w:r>
      <w:r w:rsidRPr="005F516E">
        <w:rPr>
          <w:rFonts w:hint="eastAsia"/>
          <w:lang w:eastAsia="ko-KR"/>
        </w:rPr>
        <w:t>품질점수를</w:t>
      </w:r>
      <w:r w:rsidRPr="005F516E">
        <w:rPr>
          <w:rFonts w:hint="eastAsia"/>
          <w:lang w:eastAsia="ko-KR"/>
        </w:rPr>
        <w:t xml:space="preserve"> </w:t>
      </w:r>
      <w:r w:rsidRPr="005F516E">
        <w:rPr>
          <w:rFonts w:hint="eastAsia"/>
          <w:lang w:eastAsia="ko-KR"/>
        </w:rPr>
        <w:t>입력합니다</w:t>
      </w:r>
      <w:r w:rsidRPr="005F516E">
        <w:rPr>
          <w:rFonts w:hint="eastAsia"/>
          <w:lang w:eastAsia="ko-KR"/>
        </w:rPr>
        <w:t>.</w:t>
      </w:r>
    </w:p>
    <w:p w:rsidR="005F516E" w:rsidRDefault="005F516E" w:rsidP="005F516E">
      <w:pPr>
        <w:pStyle w:val="3"/>
        <w:rPr>
          <w:lang w:eastAsia="ko-KR"/>
        </w:rPr>
      </w:pPr>
      <w:bookmarkStart w:id="58" w:name="TS_2A889B4C39D54E4BBA644775518E8AAD"/>
      <w:bookmarkStart w:id="59" w:name="_Toc369271535"/>
      <w:bookmarkEnd w:id="58"/>
      <w:r>
        <w:rPr>
          <w:rFonts w:hint="eastAsia"/>
          <w:lang w:eastAsia="ko-KR"/>
        </w:rPr>
        <w:lastRenderedPageBreak/>
        <w:t>변경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"</w:t>
      </w:r>
      <w:r>
        <w:rPr>
          <w:rFonts w:hint="eastAsia"/>
          <w:lang w:eastAsia="ko-KR"/>
        </w:rPr>
        <w:t>선택세트코드</w:t>
      </w:r>
      <w:r>
        <w:rPr>
          <w:rFonts w:hint="eastAsia"/>
          <w:lang w:eastAsia="ko-KR"/>
        </w:rPr>
        <w:t xml:space="preserve">": </w:t>
      </w:r>
      <w:r>
        <w:rPr>
          <w:rFonts w:hint="eastAsia"/>
          <w:lang w:eastAsia="ko-KR"/>
        </w:rPr>
        <w:t>개요</w:t>
      </w:r>
      <w:bookmarkEnd w:id="59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E" w:rsidRDefault="005F516E" w:rsidP="005F516E">
      <w:pPr>
        <w:pStyle w:val="p"/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9" name="그림 4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5F516E" w:rsidRDefault="005F516E" w:rsidP="005F516E">
      <w:pPr>
        <w:pStyle w:val="3"/>
      </w:pPr>
      <w:bookmarkStart w:id="60" w:name="TS_96E8082E2EE54B49AF44E78EC59E4ABE"/>
      <w:bookmarkStart w:id="61" w:name="_Toc369271536"/>
      <w:bookmarkEnd w:id="60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선텍된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세트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61"/>
      <w:proofErr w:type="spellEnd"/>
    </w:p>
    <w:p w:rsidR="005F516E" w:rsidRDefault="00BB46B4" w:rsidP="005F516E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50" name="그림 5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130007" w:rsidRDefault="005F516E" w:rsidP="00130007">
      <w:pPr>
        <w:pStyle w:val="p"/>
        <w:rPr>
          <w:lang w:eastAsia="ko-KR"/>
        </w:rPr>
      </w:pPr>
      <w:r>
        <w:t xml:space="preserve">(1)  </w:t>
      </w:r>
      <w:r w:rsidRPr="005F516E">
        <w:rPr>
          <w:rFonts w:hint="eastAsia"/>
          <w:b/>
        </w:rPr>
        <w:t> </w:t>
      </w:r>
      <w:r w:rsidR="00BB46B4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1" name="그림 5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  <w:bookmarkStart w:id="62" w:name="TS_CA7851693F9B46EA9CC52FE50AB6C26C"/>
      <w:bookmarkEnd w:id="62"/>
    </w:p>
    <w:sectPr w:rsidR="002A3D58" w:rsidRPr="00130007" w:rsidSect="00D2440A">
      <w:headerReference w:type="default" r:id="rId49"/>
      <w:footerReference w:type="default" r:id="rId50"/>
      <w:headerReference w:type="first" r:id="rId51"/>
      <w:footerReference w:type="first" r:id="rId52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60A" w:rsidRDefault="00B5160A" w:rsidP="00BA0026">
      <w:r>
        <w:separator/>
      </w:r>
    </w:p>
  </w:endnote>
  <w:endnote w:type="continuationSeparator" w:id="0">
    <w:p w:rsidR="00B5160A" w:rsidRDefault="00B5160A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BB46B4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15110" w:rsidRPr="00F15110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1511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15110">
      <w:rPr>
        <w:sz w:val="18"/>
        <w:szCs w:val="18"/>
        <w:lang w:val="en-US"/>
      </w:rPr>
      <w:fldChar w:fldCharType="separate"/>
    </w:r>
    <w:r w:rsidR="005F516E">
      <w:rPr>
        <w:noProof/>
        <w:sz w:val="18"/>
        <w:szCs w:val="18"/>
        <w:lang w:val="en-US"/>
      </w:rPr>
      <w:t>2013-10-04</w:t>
    </w:r>
    <w:r w:rsidR="00F1511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1511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15110">
      <w:rPr>
        <w:sz w:val="18"/>
        <w:szCs w:val="18"/>
        <w:lang w:val="en-US"/>
      </w:rPr>
      <w:fldChar w:fldCharType="separate"/>
    </w:r>
    <w:r w:rsidR="00A7596D">
      <w:rPr>
        <w:noProof/>
        <w:sz w:val="18"/>
        <w:szCs w:val="18"/>
        <w:lang w:val="en-US"/>
      </w:rPr>
      <w:t>1</w:t>
    </w:r>
    <w:r w:rsidR="00F15110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BB46B4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15110" w:rsidRPr="00F15110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1511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15110">
      <w:rPr>
        <w:sz w:val="18"/>
        <w:szCs w:val="18"/>
        <w:lang w:val="en-US"/>
      </w:rPr>
      <w:fldChar w:fldCharType="separate"/>
    </w:r>
    <w:r w:rsidR="005F516E">
      <w:rPr>
        <w:noProof/>
        <w:sz w:val="18"/>
        <w:szCs w:val="18"/>
        <w:lang w:val="en-US"/>
      </w:rPr>
      <w:t>2013-10-04</w:t>
    </w:r>
    <w:r w:rsidR="00F1511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1511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15110">
      <w:rPr>
        <w:sz w:val="18"/>
        <w:szCs w:val="18"/>
        <w:lang w:val="en-US"/>
      </w:rPr>
      <w:fldChar w:fldCharType="separate"/>
    </w:r>
    <w:r w:rsidR="005F516E">
      <w:rPr>
        <w:noProof/>
        <w:sz w:val="18"/>
        <w:szCs w:val="18"/>
        <w:lang w:val="en-US"/>
      </w:rPr>
      <w:t>17</w:t>
    </w:r>
    <w:r w:rsidR="00F15110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60A" w:rsidRDefault="00B5160A" w:rsidP="00BA0026">
      <w:r>
        <w:separator/>
      </w:r>
    </w:p>
  </w:footnote>
  <w:footnote w:type="continuationSeparator" w:id="0">
    <w:p w:rsidR="00B5160A" w:rsidRDefault="00B5160A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15110" w:rsidP="007A50C0">
    <w:pPr>
      <w:pStyle w:val="TitleHeader"/>
    </w:pPr>
    <w:r>
      <w:fldChar w:fldCharType="begin"/>
    </w:r>
    <w:r w:rsidR="00661466">
      <w:instrText xml:space="preserve"> TITLE  </w:instrText>
    </w:r>
    <w:r>
      <w:fldChar w:fldCharType="separate"/>
    </w:r>
    <w:proofErr w:type="spellStart"/>
    <w:r w:rsidR="005F516E">
      <w:rPr>
        <w:rFonts w:hint="eastAsia"/>
      </w:rPr>
      <w:t>카탈로그</w:t>
    </w:r>
    <w:proofErr w:type="spellEnd"/>
    <w:r w:rsidR="005F516E">
      <w:rPr>
        <w:rFonts w:hint="eastAsia"/>
      </w:rPr>
      <w:t xml:space="preserve"> (</w:t>
    </w:r>
    <w:proofErr w:type="spellStart"/>
    <w:r w:rsidR="005F516E">
      <w:rPr>
        <w:rFonts w:hint="eastAsia"/>
      </w:rPr>
      <w:t>선택세트</w:t>
    </w:r>
    <w:proofErr w:type="spellEnd"/>
    <w:r w:rsidR="005F516E">
      <w:rPr>
        <w:rFonts w:hint="eastAsia"/>
      </w:rPr>
      <w:t>)</w:t>
    </w:r>
    <w:r>
      <w:fldChar w:fldCharType="end"/>
    </w:r>
  </w:p>
  <w:p w:rsidR="00EF6EAC" w:rsidRPr="00A751BD" w:rsidRDefault="00F15110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15110" w:rsidP="00A751BD">
    <w:pPr>
      <w:pStyle w:val="TitleHeader"/>
    </w:pPr>
    <w:r>
      <w:fldChar w:fldCharType="begin"/>
    </w:r>
    <w:r w:rsidR="00661466">
      <w:instrText xml:space="preserve"> TITLE  </w:instrText>
    </w:r>
    <w:r>
      <w:fldChar w:fldCharType="separate"/>
    </w:r>
    <w:proofErr w:type="spellStart"/>
    <w:r w:rsidR="005F516E">
      <w:rPr>
        <w:rFonts w:hint="eastAsia"/>
      </w:rPr>
      <w:t>카탈로그</w:t>
    </w:r>
    <w:proofErr w:type="spellEnd"/>
    <w:r w:rsidR="005F516E">
      <w:rPr>
        <w:rFonts w:hint="eastAsia"/>
      </w:rPr>
      <w:t xml:space="preserve"> (</w:t>
    </w:r>
    <w:proofErr w:type="spellStart"/>
    <w:r w:rsidR="005F516E">
      <w:rPr>
        <w:rFonts w:hint="eastAsia"/>
      </w:rPr>
      <w:t>선택세트</w:t>
    </w:r>
    <w:proofErr w:type="spellEnd"/>
    <w:r w:rsidR="005F516E">
      <w:rPr>
        <w:rFonts w:hint="eastAsia"/>
      </w:rPr>
      <w:t>)</w:t>
    </w:r>
    <w:r>
      <w:fldChar w:fldCharType="end"/>
    </w:r>
  </w:p>
  <w:p w:rsidR="00EF6EAC" w:rsidRPr="008643CE" w:rsidRDefault="00F15110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A93A810C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15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F521C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3000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20EB6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16E"/>
    <w:rsid w:val="005F5DF8"/>
    <w:rsid w:val="006408FA"/>
    <w:rsid w:val="00647C7C"/>
    <w:rsid w:val="00660658"/>
    <w:rsid w:val="00661466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1699D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75BF4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596D"/>
    <w:rsid w:val="00A7676A"/>
    <w:rsid w:val="00A84191"/>
    <w:rsid w:val="00A9427C"/>
    <w:rsid w:val="00AD3020"/>
    <w:rsid w:val="00AF3CDE"/>
    <w:rsid w:val="00B32B90"/>
    <w:rsid w:val="00B469AE"/>
    <w:rsid w:val="00B5160A"/>
    <w:rsid w:val="00B52215"/>
    <w:rsid w:val="00B623A1"/>
    <w:rsid w:val="00B62507"/>
    <w:rsid w:val="00B77882"/>
    <w:rsid w:val="00B93CA6"/>
    <w:rsid w:val="00B94BC7"/>
    <w:rsid w:val="00BA0026"/>
    <w:rsid w:val="00BB46B4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DF521C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15110"/>
    <w:rsid w:val="00F3616C"/>
    <w:rsid w:val="00F36756"/>
    <w:rsid w:val="00F43832"/>
    <w:rsid w:val="00F4575B"/>
    <w:rsid w:val="00F54DA7"/>
    <w:rsid w:val="00F56B21"/>
    <w:rsid w:val="00F653A9"/>
    <w:rsid w:val="00F71242"/>
    <w:rsid w:val="00FA1546"/>
    <w:rsid w:val="00FB0A28"/>
    <w:rsid w:val="00FB578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5F516E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5F516E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130007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130007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975BF4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F4EAD-6673-46EB-8999-65443650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19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카탈로그 (선택세트)</dc:title>
  <dc:creator/>
  <cp:lastModifiedBy/>
  <cp:revision>1</cp:revision>
  <dcterms:created xsi:type="dcterms:W3CDTF">2013-10-04T01:30:00Z</dcterms:created>
  <dcterms:modified xsi:type="dcterms:W3CDTF">2013-11-05T07:12:00Z</dcterms:modified>
</cp:coreProperties>
</file>