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Default="00BA25E4" w:rsidP="00BA25E4">
      <w:pPr>
        <w:rPr>
          <w:lang w:eastAsia="ko-KR"/>
        </w:rPr>
      </w:pPr>
    </w:p>
    <w:p w:rsidR="00BA25E4" w:rsidRPr="004B35D3" w:rsidRDefault="00BA25E4" w:rsidP="00BA25E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BA25E4" w:rsidRDefault="00BA25E4" w:rsidP="005B5C22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BA25E4" w:rsidRDefault="00BA25E4" w:rsidP="00BA25E4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4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자재 마스터 검사 설정 </w:t>
      </w:r>
    </w:p>
    <w:p w:rsidR="00BA25E4" w:rsidRPr="003E6868" w:rsidRDefault="00BA25E4" w:rsidP="00BA25E4">
      <w:pPr>
        <w:rPr>
          <w:rFonts w:ascii="맑은 고딕" w:eastAsia="맑은 고딕" w:hAnsi="맑은 고딕"/>
          <w:szCs w:val="20"/>
          <w:lang w:eastAsia="ko-KR"/>
        </w:rPr>
      </w:pPr>
    </w:p>
    <w:p w:rsidR="00BA25E4" w:rsidRPr="003E6868" w:rsidRDefault="00BA25E4" w:rsidP="00BA25E4">
      <w:pPr>
        <w:rPr>
          <w:rFonts w:ascii="맑은 고딕" w:eastAsia="맑은 고딕" w:hAnsi="맑은 고딕"/>
          <w:szCs w:val="20"/>
          <w:lang w:eastAsia="ko-KR"/>
        </w:rPr>
      </w:pPr>
    </w:p>
    <w:p w:rsidR="00BA25E4" w:rsidRDefault="00BA25E4" w:rsidP="00BA25E4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BA25E4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BA25E4" w:rsidRPr="004B35D3" w:rsidRDefault="00BA25E4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0F6720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BA25E4" w:rsidRPr="003E6868" w:rsidRDefault="004377BD" w:rsidP="004377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ERP구축 2차 TFT</w:t>
            </w:r>
          </w:p>
        </w:tc>
      </w:tr>
    </w:tbl>
    <w:p w:rsidR="00BA25E4" w:rsidRDefault="00E973BF" w:rsidP="00BA25E4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1312;mso-position-horizontal-relative:margin;mso-position-vertical-relative:text" o:connectortype="straight" strokecolor="#103991" strokeweight="2.25pt">
            <w10:wrap anchorx="margin"/>
          </v:shape>
        </w:pict>
      </w:r>
      <w:r w:rsidR="00BA25E4">
        <w:rPr>
          <w:lang w:eastAsia="ko-KR"/>
        </w:rPr>
        <w:br w:type="page"/>
      </w:r>
    </w:p>
    <w:p w:rsidR="00BA25E4" w:rsidRDefault="00BA25E4" w:rsidP="00BA25E4">
      <w:pPr>
        <w:rPr>
          <w:rFonts w:ascii="맑은 고딕" w:eastAsia="맑은 고딕" w:hAnsi="맑은 고딕"/>
          <w:szCs w:val="20"/>
          <w:lang w:eastAsia="ko-KR"/>
        </w:rPr>
      </w:pPr>
    </w:p>
    <w:p w:rsidR="00BA25E4" w:rsidRPr="004B35D3" w:rsidRDefault="00BA25E4" w:rsidP="00BA25E4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BA25E4" w:rsidRPr="004B35D3" w:rsidRDefault="00BA25E4" w:rsidP="00BA25E4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BA25E4" w:rsidRPr="004B35D3" w:rsidRDefault="00BA25E4" w:rsidP="00BA25E4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BA25E4" w:rsidRPr="004B35D3" w:rsidRDefault="00BA25E4" w:rsidP="00BA25E4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BA25E4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AB7EDB" w:rsidRDefault="00BA25E4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A25E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E4" w:rsidRPr="004B35D3" w:rsidRDefault="00BA25E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0F6720" w:rsidRDefault="000F6720">
      <w:pPr>
        <w:rPr>
          <w:rFonts w:cs="굴림"/>
          <w:b/>
          <w:bCs/>
          <w:color w:val="000000"/>
          <w:sz w:val="26"/>
          <w:szCs w:val="26"/>
          <w:lang w:eastAsia="ko-KR"/>
        </w:rPr>
      </w:pPr>
      <w:r>
        <w:rPr>
          <w:rFonts w:cs="굴림"/>
          <w:b/>
          <w:bCs/>
          <w:color w:val="000000"/>
          <w:sz w:val="26"/>
          <w:szCs w:val="26"/>
          <w:lang w:eastAsia="ko-KR"/>
        </w:rPr>
        <w:br w:type="page"/>
      </w: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BA25E4" w:rsidRDefault="00BA25E4">
          <w:pPr>
            <w:pStyle w:val="TOC"/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6A587C" w:rsidRDefault="00E973BF">
          <w:pPr>
            <w:pStyle w:val="20"/>
            <w:tabs>
              <w:tab w:val="left" w:pos="500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E973BF">
            <w:rPr>
              <w:caps/>
              <w:lang w:eastAsia="ko-KR"/>
            </w:rPr>
            <w:fldChar w:fldCharType="begin"/>
          </w:r>
          <w:r w:rsidR="00BA25E4">
            <w:rPr>
              <w:lang w:eastAsia="ko-KR"/>
            </w:rPr>
            <w:instrText xml:space="preserve"> TOC \o "1-3" \h \z \u </w:instrText>
          </w:r>
          <w:r w:rsidRPr="00E973BF">
            <w:rPr>
              <w:caps/>
              <w:lang w:eastAsia="ko-KR"/>
            </w:rPr>
            <w:fldChar w:fldCharType="separate"/>
          </w:r>
          <w:hyperlink w:anchor="_Toc369271154" w:history="1">
            <w:r w:rsidR="006A587C" w:rsidRPr="004E1BAC">
              <w:rPr>
                <w:rStyle w:val="a4"/>
                <w:rFonts w:ascii="Times New Roman" w:hAnsi="Times New Roman"/>
                <w:noProof/>
                <w:snapToGrid w:val="0"/>
                <w:w w:val="0"/>
                <w:lang w:eastAsia="ko-KR"/>
              </w:rPr>
              <w:t>1.1.</w:t>
            </w:r>
            <w:r w:rsidR="006A587C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rFonts w:cs="굴림"/>
                <w:bCs/>
                <w:noProof/>
                <w:lang w:eastAsia="ko-KR"/>
              </w:rPr>
              <w:t xml:space="preserve">Process </w:t>
            </w:r>
            <w:r w:rsidR="006A587C" w:rsidRPr="004E1BAC">
              <w:rPr>
                <w:rStyle w:val="a4"/>
                <w:rFonts w:cs="굴림"/>
                <w:bCs/>
                <w:noProof/>
                <w:lang w:eastAsia="ko-KR"/>
              </w:rPr>
              <w:t>개요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55" w:history="1">
            <w:r w:rsidR="006A587C" w:rsidRPr="004E1BAC">
              <w:rPr>
                <w:rStyle w:val="a4"/>
                <w:noProof/>
                <w:lang w:eastAsia="ko-KR"/>
              </w:rPr>
              <w:t>1.1.1.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정의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및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목적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56" w:history="1">
            <w:r w:rsidR="006A587C" w:rsidRPr="004E1BAC">
              <w:rPr>
                <w:rStyle w:val="a4"/>
                <w:noProof/>
                <w:lang w:eastAsia="ko-KR"/>
              </w:rPr>
              <w:t>1.1.2.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운영원칙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57" w:history="1">
            <w:r w:rsidR="006A587C" w:rsidRPr="004E1BAC">
              <w:rPr>
                <w:rStyle w:val="a4"/>
                <w:noProof/>
                <w:lang w:eastAsia="ko-KR"/>
              </w:rPr>
              <w:t>1.1.3.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프로세스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흐름도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20"/>
            <w:tabs>
              <w:tab w:val="left" w:pos="500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1158" w:history="1">
            <w:r w:rsidR="006A587C" w:rsidRPr="004E1BAC">
              <w:rPr>
                <w:rStyle w:val="a4"/>
                <w:rFonts w:ascii="Times New Roman" w:hAnsi="Times New Roman"/>
                <w:noProof/>
                <w:snapToGrid w:val="0"/>
                <w:w w:val="0"/>
                <w:lang w:eastAsia="ko-KR"/>
              </w:rPr>
              <w:t>1.2.</w:t>
            </w:r>
            <w:r w:rsidR="006A587C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자재마스터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검사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설정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59" w:history="1">
            <w:r w:rsidR="006A587C" w:rsidRPr="004E1BAC">
              <w:rPr>
                <w:rStyle w:val="a4"/>
                <w:noProof/>
              </w:rPr>
              <w:t>1.2.1.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SAP Easy Access SEBANG ERP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0" w:history="1">
            <w:r w:rsidR="006A587C" w:rsidRPr="004E1BAC">
              <w:rPr>
                <w:rStyle w:val="a4"/>
                <w:noProof/>
              </w:rPr>
              <w:t>1.2.2.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자재</w:t>
            </w:r>
            <w:r w:rsidR="006A587C" w:rsidRPr="004E1BAC">
              <w:rPr>
                <w:rStyle w:val="a4"/>
                <w:noProof/>
              </w:rPr>
              <w:t xml:space="preserve"> </w:t>
            </w:r>
            <w:r w:rsidR="006A587C" w:rsidRPr="004E1BAC">
              <w:rPr>
                <w:rStyle w:val="a4"/>
                <w:noProof/>
              </w:rPr>
              <w:t>변경</w:t>
            </w:r>
            <w:r w:rsidR="006A587C" w:rsidRPr="004E1BAC">
              <w:rPr>
                <w:rStyle w:val="a4"/>
                <w:noProof/>
              </w:rPr>
              <w:t xml:space="preserve"> (</w:t>
            </w:r>
            <w:r w:rsidR="006A587C" w:rsidRPr="004E1BAC">
              <w:rPr>
                <w:rStyle w:val="a4"/>
                <w:noProof/>
              </w:rPr>
              <w:t>초기</w:t>
            </w:r>
            <w:r w:rsidR="006A587C" w:rsidRPr="004E1BAC">
              <w:rPr>
                <w:rStyle w:val="a4"/>
                <w:noProof/>
              </w:rPr>
              <w:t xml:space="preserve"> </w:t>
            </w:r>
            <w:r w:rsidR="006A587C" w:rsidRPr="004E1BAC">
              <w:rPr>
                <w:rStyle w:val="a4"/>
                <w:noProof/>
              </w:rPr>
              <w:t>화면</w:t>
            </w:r>
            <w:r w:rsidR="006A587C" w:rsidRPr="004E1BAC">
              <w:rPr>
                <w:rStyle w:val="a4"/>
                <w:noProof/>
              </w:rPr>
              <w:t>)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1" w:history="1">
            <w:r w:rsidR="006A587C" w:rsidRPr="004E1BAC">
              <w:rPr>
                <w:rStyle w:val="a4"/>
                <w:noProof/>
              </w:rPr>
              <w:t>1.2.3.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자재</w:t>
            </w:r>
            <w:r w:rsidR="006A587C" w:rsidRPr="004E1BAC">
              <w:rPr>
                <w:rStyle w:val="a4"/>
                <w:noProof/>
              </w:rPr>
              <w:t xml:space="preserve"> </w:t>
            </w:r>
            <w:r w:rsidR="006A587C" w:rsidRPr="004E1BAC">
              <w:rPr>
                <w:rStyle w:val="a4"/>
                <w:noProof/>
              </w:rPr>
              <w:t>변경</w:t>
            </w:r>
            <w:r w:rsidR="006A587C" w:rsidRPr="004E1BAC">
              <w:rPr>
                <w:rStyle w:val="a4"/>
                <w:noProof/>
              </w:rPr>
              <w:t xml:space="preserve"> (</w:t>
            </w:r>
            <w:r w:rsidR="006A587C" w:rsidRPr="004E1BAC">
              <w:rPr>
                <w:rStyle w:val="a4"/>
                <w:noProof/>
              </w:rPr>
              <w:t>초기</w:t>
            </w:r>
            <w:r w:rsidR="006A587C" w:rsidRPr="004E1BAC">
              <w:rPr>
                <w:rStyle w:val="a4"/>
                <w:noProof/>
              </w:rPr>
              <w:t xml:space="preserve"> </w:t>
            </w:r>
            <w:r w:rsidR="006A587C" w:rsidRPr="004E1BAC">
              <w:rPr>
                <w:rStyle w:val="a4"/>
                <w:noProof/>
              </w:rPr>
              <w:t>화면</w:t>
            </w:r>
            <w:r w:rsidR="006A587C" w:rsidRPr="004E1BAC">
              <w:rPr>
                <w:rStyle w:val="a4"/>
                <w:noProof/>
              </w:rPr>
              <w:t>)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2" w:history="1">
            <w:r w:rsidR="006A587C" w:rsidRPr="004E1BAC">
              <w:rPr>
                <w:rStyle w:val="a4"/>
                <w:noProof/>
              </w:rPr>
              <w:t>1.2.4.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뷰</w:t>
            </w:r>
            <w:r w:rsidR="006A587C" w:rsidRPr="004E1BAC">
              <w:rPr>
                <w:rStyle w:val="a4"/>
                <w:noProof/>
              </w:rPr>
              <w:t xml:space="preserve"> </w:t>
            </w:r>
            <w:r w:rsidR="006A587C" w:rsidRPr="004E1BAC">
              <w:rPr>
                <w:rStyle w:val="a4"/>
                <w:noProof/>
              </w:rPr>
              <w:t>선택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3" w:history="1">
            <w:r w:rsidR="006A587C" w:rsidRPr="004E1BAC">
              <w:rPr>
                <w:rStyle w:val="a4"/>
                <w:noProof/>
              </w:rPr>
              <w:t>1.2.5.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뷰</w:t>
            </w:r>
            <w:r w:rsidR="006A587C" w:rsidRPr="004E1BAC">
              <w:rPr>
                <w:rStyle w:val="a4"/>
                <w:noProof/>
              </w:rPr>
              <w:t xml:space="preserve"> </w:t>
            </w:r>
            <w:r w:rsidR="006A587C" w:rsidRPr="004E1BAC">
              <w:rPr>
                <w:rStyle w:val="a4"/>
                <w:noProof/>
              </w:rPr>
              <w:t>선택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4" w:history="1">
            <w:r w:rsidR="006A587C" w:rsidRPr="004E1BAC">
              <w:rPr>
                <w:rStyle w:val="a4"/>
                <w:noProof/>
              </w:rPr>
              <w:t>1.2.6.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조직</w:t>
            </w:r>
            <w:r w:rsidR="006A587C" w:rsidRPr="004E1BAC">
              <w:rPr>
                <w:rStyle w:val="a4"/>
                <w:noProof/>
              </w:rPr>
              <w:t xml:space="preserve"> </w:t>
            </w:r>
            <w:r w:rsidR="006A587C" w:rsidRPr="004E1BAC">
              <w:rPr>
                <w:rStyle w:val="a4"/>
                <w:noProof/>
              </w:rPr>
              <w:t>레벨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5" w:history="1">
            <w:r w:rsidR="006A587C" w:rsidRPr="004E1BAC">
              <w:rPr>
                <w:rStyle w:val="a4"/>
                <w:noProof/>
              </w:rPr>
              <w:t>1.2.7.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입력가능값</w:t>
            </w:r>
            <w:r w:rsidR="006A587C" w:rsidRPr="004E1BAC">
              <w:rPr>
                <w:rStyle w:val="a4"/>
                <w:noProof/>
              </w:rPr>
              <w:t xml:space="preserve">: </w:t>
            </w:r>
            <w:r w:rsidR="006A587C" w:rsidRPr="004E1BAC">
              <w:rPr>
                <w:rStyle w:val="a4"/>
                <w:noProof/>
              </w:rPr>
              <w:t>플랜트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6" w:history="1">
            <w:r w:rsidR="006A587C" w:rsidRPr="004E1BAC">
              <w:rPr>
                <w:rStyle w:val="a4"/>
                <w:noProof/>
              </w:rPr>
              <w:t>1.2.8.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입력가능값</w:t>
            </w:r>
            <w:r w:rsidR="006A587C" w:rsidRPr="004E1BAC">
              <w:rPr>
                <w:rStyle w:val="a4"/>
                <w:noProof/>
              </w:rPr>
              <w:t xml:space="preserve">: </w:t>
            </w:r>
            <w:r w:rsidR="006A587C" w:rsidRPr="004E1BAC">
              <w:rPr>
                <w:rStyle w:val="a4"/>
                <w:noProof/>
              </w:rPr>
              <w:t>플랜트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7" w:history="1">
            <w:r w:rsidR="006A587C" w:rsidRPr="004E1BAC">
              <w:rPr>
                <w:rStyle w:val="a4"/>
                <w:noProof/>
              </w:rPr>
              <w:t>1.2.9.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</w:rPr>
              <w:t>조직</w:t>
            </w:r>
            <w:r w:rsidR="006A587C" w:rsidRPr="004E1BAC">
              <w:rPr>
                <w:rStyle w:val="a4"/>
                <w:noProof/>
              </w:rPr>
              <w:t xml:space="preserve"> </w:t>
            </w:r>
            <w:r w:rsidR="006A587C" w:rsidRPr="004E1BAC">
              <w:rPr>
                <w:rStyle w:val="a4"/>
                <w:noProof/>
              </w:rPr>
              <w:t>레벨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8" w:history="1">
            <w:r w:rsidR="006A587C" w:rsidRPr="004E1BAC">
              <w:rPr>
                <w:rStyle w:val="a4"/>
                <w:noProof/>
                <w:lang w:eastAsia="ko-KR"/>
              </w:rPr>
              <w:t>1.2.10.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자재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SLI01561 </w:t>
            </w:r>
            <w:r w:rsidR="006A587C" w:rsidRPr="004E1BAC">
              <w:rPr>
                <w:rStyle w:val="a4"/>
                <w:noProof/>
                <w:lang w:eastAsia="ko-KR"/>
              </w:rPr>
              <w:t>변경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(</w:t>
            </w:r>
            <w:r w:rsidR="006A587C" w:rsidRPr="004E1BAC">
              <w:rPr>
                <w:rStyle w:val="a4"/>
                <w:noProof/>
                <w:lang w:eastAsia="ko-KR"/>
              </w:rPr>
              <w:t>반제품</w:t>
            </w:r>
            <w:r w:rsidR="006A587C" w:rsidRPr="004E1BAC">
              <w:rPr>
                <w:rStyle w:val="a4"/>
                <w:noProof/>
                <w:lang w:eastAsia="ko-KR"/>
              </w:rPr>
              <w:t>)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69" w:history="1">
            <w:r w:rsidR="006A587C" w:rsidRPr="004E1BAC">
              <w:rPr>
                <w:rStyle w:val="a4"/>
                <w:noProof/>
                <w:lang w:eastAsia="ko-KR"/>
              </w:rPr>
              <w:t>1.2.11.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플랜트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1200 </w:t>
            </w:r>
            <w:r w:rsidR="006A587C" w:rsidRPr="004E1BAC">
              <w:rPr>
                <w:rStyle w:val="a4"/>
                <w:noProof/>
                <w:lang w:eastAsia="ko-KR"/>
              </w:rPr>
              <w:t>자재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SLI01561 : </w:t>
            </w:r>
            <w:r w:rsidR="006A587C" w:rsidRPr="004E1BAC">
              <w:rPr>
                <w:rStyle w:val="a4"/>
                <w:noProof/>
                <w:lang w:eastAsia="ko-KR"/>
              </w:rPr>
              <w:t>검사가동준비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데이타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70" w:history="1">
            <w:r w:rsidR="006A587C" w:rsidRPr="004E1BAC">
              <w:rPr>
                <w:rStyle w:val="a4"/>
                <w:noProof/>
                <w:lang w:eastAsia="ko-KR"/>
              </w:rPr>
              <w:t>1.2.12.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플랜트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1200 </w:t>
            </w:r>
            <w:r w:rsidR="006A587C" w:rsidRPr="004E1BAC">
              <w:rPr>
                <w:rStyle w:val="a4"/>
                <w:noProof/>
                <w:lang w:eastAsia="ko-KR"/>
              </w:rPr>
              <w:t>자재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SLI01561 : </w:t>
            </w:r>
            <w:r w:rsidR="006A587C" w:rsidRPr="004E1BAC">
              <w:rPr>
                <w:rStyle w:val="a4"/>
                <w:noProof/>
                <w:lang w:eastAsia="ko-KR"/>
              </w:rPr>
              <w:t>검사가동준비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데이타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71" w:history="1">
            <w:r w:rsidR="006A587C" w:rsidRPr="004E1BAC">
              <w:rPr>
                <w:rStyle w:val="a4"/>
                <w:noProof/>
                <w:lang w:eastAsia="ko-KR"/>
              </w:rPr>
              <w:t>1.2.13.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검사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유형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(3)</w:t>
            </w:r>
            <w:r w:rsidR="006A587C" w:rsidRPr="004E1BAC">
              <w:rPr>
                <w:rStyle w:val="a4"/>
                <w:noProof/>
                <w:lang w:eastAsia="ko-KR"/>
              </w:rPr>
              <w:t>개인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값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리스트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: </w:t>
            </w:r>
            <w:r w:rsidR="006A587C" w:rsidRPr="004E1BAC">
              <w:rPr>
                <w:rStyle w:val="a4"/>
                <w:noProof/>
                <w:lang w:eastAsia="ko-KR"/>
              </w:rPr>
              <w:t>검사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유형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(3) 3 </w:t>
            </w:r>
            <w:r w:rsidR="006A587C" w:rsidRPr="004E1BAC">
              <w:rPr>
                <w:rStyle w:val="a4"/>
                <w:noProof/>
                <w:lang w:eastAsia="ko-KR"/>
              </w:rPr>
              <w:t>엔트리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있음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72" w:history="1">
            <w:r w:rsidR="006A587C" w:rsidRPr="004E1BAC">
              <w:rPr>
                <w:rStyle w:val="a4"/>
                <w:noProof/>
                <w:lang w:eastAsia="ko-KR"/>
              </w:rPr>
              <w:t>1.2.14.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플랜트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1200 </w:t>
            </w:r>
            <w:r w:rsidR="006A587C" w:rsidRPr="004E1BAC">
              <w:rPr>
                <w:rStyle w:val="a4"/>
                <w:noProof/>
                <w:lang w:eastAsia="ko-KR"/>
              </w:rPr>
              <w:t>자재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SLI01561 : </w:t>
            </w:r>
            <w:r w:rsidR="006A587C" w:rsidRPr="004E1BAC">
              <w:rPr>
                <w:rStyle w:val="a4"/>
                <w:noProof/>
                <w:lang w:eastAsia="ko-KR"/>
              </w:rPr>
              <w:t>검사가동준비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데이타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73" w:history="1">
            <w:r w:rsidR="006A587C" w:rsidRPr="004E1BAC">
              <w:rPr>
                <w:rStyle w:val="a4"/>
                <w:noProof/>
                <w:lang w:eastAsia="ko-KR"/>
              </w:rPr>
              <w:t>1.2.15.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플랜트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1200 </w:t>
            </w:r>
            <w:r w:rsidR="006A587C" w:rsidRPr="004E1BAC">
              <w:rPr>
                <w:rStyle w:val="a4"/>
                <w:noProof/>
                <w:lang w:eastAsia="ko-KR"/>
              </w:rPr>
              <w:t>자재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SLI01561 : </w:t>
            </w:r>
            <w:r w:rsidR="006A587C" w:rsidRPr="004E1BAC">
              <w:rPr>
                <w:rStyle w:val="a4"/>
                <w:noProof/>
                <w:lang w:eastAsia="ko-KR"/>
              </w:rPr>
              <w:t>검사가동준비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데이타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74" w:history="1">
            <w:r w:rsidR="006A587C" w:rsidRPr="004E1BAC">
              <w:rPr>
                <w:rStyle w:val="a4"/>
                <w:noProof/>
                <w:lang w:eastAsia="ko-KR"/>
              </w:rPr>
              <w:t>1.2.16.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플랜트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1200 </w:t>
            </w:r>
            <w:r w:rsidR="006A587C" w:rsidRPr="004E1BAC">
              <w:rPr>
                <w:rStyle w:val="a4"/>
                <w:noProof/>
                <w:lang w:eastAsia="ko-KR"/>
              </w:rPr>
              <w:t>자재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SLI01561 : </w:t>
            </w:r>
            <w:r w:rsidR="006A587C" w:rsidRPr="004E1BAC">
              <w:rPr>
                <w:rStyle w:val="a4"/>
                <w:noProof/>
                <w:lang w:eastAsia="ko-KR"/>
              </w:rPr>
              <w:t>검사가동준비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</w:t>
            </w:r>
            <w:r w:rsidR="006A587C" w:rsidRPr="004E1BAC">
              <w:rPr>
                <w:rStyle w:val="a4"/>
                <w:noProof/>
                <w:lang w:eastAsia="ko-KR"/>
              </w:rPr>
              <w:t>데이타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587C" w:rsidRDefault="00E973B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175" w:history="1">
            <w:r w:rsidR="006A587C" w:rsidRPr="004E1BAC">
              <w:rPr>
                <w:rStyle w:val="a4"/>
                <w:noProof/>
                <w:lang w:eastAsia="ko-KR"/>
              </w:rPr>
              <w:t>1.2.17.</w:t>
            </w:r>
            <w:r w:rsidR="006A587C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6A587C" w:rsidRPr="004E1BAC">
              <w:rPr>
                <w:rStyle w:val="a4"/>
                <w:noProof/>
                <w:lang w:eastAsia="ko-KR"/>
              </w:rPr>
              <w:t>자재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SLI01561 </w:t>
            </w:r>
            <w:r w:rsidR="006A587C" w:rsidRPr="004E1BAC">
              <w:rPr>
                <w:rStyle w:val="a4"/>
                <w:noProof/>
                <w:lang w:eastAsia="ko-KR"/>
              </w:rPr>
              <w:t>변경</w:t>
            </w:r>
            <w:r w:rsidR="006A587C" w:rsidRPr="004E1BAC">
              <w:rPr>
                <w:rStyle w:val="a4"/>
                <w:noProof/>
                <w:lang w:eastAsia="ko-KR"/>
              </w:rPr>
              <w:t xml:space="preserve"> (</w:t>
            </w:r>
            <w:r w:rsidR="006A587C" w:rsidRPr="004E1BAC">
              <w:rPr>
                <w:rStyle w:val="a4"/>
                <w:noProof/>
                <w:lang w:eastAsia="ko-KR"/>
              </w:rPr>
              <w:t>반제품</w:t>
            </w:r>
            <w:r w:rsidR="006A587C" w:rsidRPr="004E1BAC">
              <w:rPr>
                <w:rStyle w:val="a4"/>
                <w:noProof/>
                <w:lang w:eastAsia="ko-KR"/>
              </w:rPr>
              <w:t>)</w:t>
            </w:r>
            <w:r w:rsidR="006A587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587C">
              <w:rPr>
                <w:noProof/>
                <w:webHidden/>
              </w:rPr>
              <w:instrText xml:space="preserve"> PAGEREF _Toc369271175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A587C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A25E4" w:rsidRPr="00BA25E4" w:rsidRDefault="00E973BF" w:rsidP="00BA25E4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545167" w:rsidRDefault="00545167">
      <w:pPr>
        <w:rPr>
          <w:b/>
          <w:kern w:val="28"/>
          <w:sz w:val="40"/>
          <w:szCs w:val="20"/>
          <w:lang w:eastAsia="ko-KR" w:bidi="ar-SA"/>
        </w:rPr>
      </w:pPr>
      <w:r>
        <w:rPr>
          <w:lang w:eastAsia="ko-KR"/>
        </w:rPr>
        <w:br w:type="page"/>
      </w:r>
    </w:p>
    <w:p w:rsidR="00545167" w:rsidRDefault="00545167" w:rsidP="00545167">
      <w:pPr>
        <w:pStyle w:val="2"/>
        <w:rPr>
          <w:rFonts w:cs="굴림"/>
          <w:bCs/>
          <w:color w:val="000000"/>
          <w:kern w:val="0"/>
          <w:szCs w:val="40"/>
          <w:lang w:eastAsia="ko-KR"/>
        </w:rPr>
      </w:pP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lastRenderedPageBreak/>
        <w:t xml:space="preserve"> </w:t>
      </w:r>
      <w:bookmarkStart w:id="0" w:name="_Toc369271154"/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 xml:space="preserve">Process </w:t>
      </w: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>개요</w:t>
      </w:r>
      <w:bookmarkEnd w:id="0"/>
    </w:p>
    <w:p w:rsidR="00545167" w:rsidRPr="00545167" w:rsidRDefault="00545167" w:rsidP="00545167">
      <w:pPr>
        <w:pStyle w:val="3"/>
        <w:rPr>
          <w:szCs w:val="36"/>
          <w:lang w:eastAsia="ko-KR"/>
        </w:rPr>
      </w:pPr>
      <w:bookmarkStart w:id="1" w:name="_Toc369271155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1"/>
    </w:p>
    <w:p w:rsidR="00545167" w:rsidRPr="00545167" w:rsidRDefault="00545167" w:rsidP="00545167">
      <w:pPr>
        <w:snapToGrid w:val="0"/>
        <w:ind w:leftChars="780" w:left="1560"/>
        <w:rPr>
          <w:rFonts w:cs="굴림"/>
          <w:color w:val="000000"/>
          <w:sz w:val="26"/>
          <w:szCs w:val="26"/>
          <w:lang w:eastAsia="ko-KR"/>
        </w:rPr>
      </w:pP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자재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545167">
        <w:rPr>
          <w:rFonts w:cs="굴림" w:hint="eastAsia"/>
          <w:color w:val="000000"/>
          <w:sz w:val="26"/>
          <w:szCs w:val="26"/>
          <w:lang w:eastAsia="ko-KR"/>
        </w:rPr>
        <w:t>마스터별</w:t>
      </w:r>
      <w:proofErr w:type="spellEnd"/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검사유형을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설정하여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자재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입고에서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제품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출하까지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전반적인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체계를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설정하는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프로세스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545167" w:rsidRPr="00F84845" w:rsidRDefault="00545167" w:rsidP="00545167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545167" w:rsidRPr="00F84845" w:rsidRDefault="00545167" w:rsidP="00545167">
      <w:pPr>
        <w:pStyle w:val="3"/>
        <w:rPr>
          <w:lang w:eastAsia="ko-KR"/>
        </w:rPr>
      </w:pPr>
      <w:bookmarkStart w:id="2" w:name="_Toc369271156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2"/>
    </w:p>
    <w:p w:rsidR="00545167" w:rsidRPr="00545167" w:rsidRDefault="00545167" w:rsidP="00545167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545167">
        <w:rPr>
          <w:rFonts w:cs="굴림" w:hint="eastAsia"/>
          <w:color w:val="000000"/>
          <w:sz w:val="26"/>
          <w:szCs w:val="26"/>
          <w:lang w:eastAsia="ko-KR"/>
        </w:rPr>
        <w:t>신규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자재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코드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생성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검사유무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및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유형을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판단함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545167" w:rsidRDefault="00545167" w:rsidP="00152D58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유형이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지정된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경우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로트가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생성되며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사용결정을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요함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152D58" w:rsidRPr="00152D58" w:rsidRDefault="00152D58" w:rsidP="00152D58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</w:p>
    <w:p w:rsidR="00152D58" w:rsidRDefault="00152D58" w:rsidP="00152D58">
      <w:pPr>
        <w:pStyle w:val="3"/>
        <w:rPr>
          <w:lang w:eastAsia="ko-KR"/>
        </w:rPr>
      </w:pPr>
      <w:bookmarkStart w:id="3" w:name="_Toc369271157"/>
      <w:r>
        <w:rPr>
          <w:rFonts w:hint="eastAsia"/>
          <w:lang w:eastAsia="ko-KR"/>
        </w:rPr>
        <w:t>프로세스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흐름도</w:t>
      </w:r>
      <w:bookmarkEnd w:id="3"/>
    </w:p>
    <w:p w:rsidR="00152D58" w:rsidRPr="00152D58" w:rsidRDefault="00152D58" w:rsidP="00152D58">
      <w:pPr>
        <w:rPr>
          <w:lang w:eastAsia="ko-KR"/>
        </w:rPr>
      </w:pPr>
      <w:r>
        <w:rPr>
          <w:b/>
          <w:noProof/>
          <w:sz w:val="26"/>
          <w:szCs w:val="26"/>
          <w:lang w:eastAsia="ko-KR" w:bidi="ar-SA"/>
        </w:rPr>
        <w:drawing>
          <wp:inline distT="0" distB="0" distL="0" distR="0">
            <wp:extent cx="6313170" cy="4754880"/>
            <wp:effectExtent l="19050" t="0" r="0" b="0"/>
            <wp:docPr id="3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17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D58" w:rsidRPr="00152D58" w:rsidRDefault="00152D58" w:rsidP="00152D58">
      <w:pPr>
        <w:pStyle w:val="2"/>
        <w:numPr>
          <w:ilvl w:val="0"/>
          <w:numId w:val="0"/>
        </w:numPr>
        <w:ind w:left="992"/>
        <w:rPr>
          <w:lang w:eastAsia="ko-KR"/>
        </w:rPr>
      </w:pPr>
    </w:p>
    <w:p w:rsidR="00E11987" w:rsidRDefault="00BA25E4" w:rsidP="00152D58">
      <w:pPr>
        <w:pStyle w:val="2"/>
        <w:rPr>
          <w:lang w:eastAsia="ko-KR"/>
        </w:rPr>
      </w:pPr>
      <w:r w:rsidRPr="00545167">
        <w:rPr>
          <w:sz w:val="26"/>
          <w:szCs w:val="26"/>
          <w:lang w:eastAsia="ko-KR"/>
        </w:rPr>
        <w:br w:type="page"/>
      </w:r>
      <w:bookmarkStart w:id="4" w:name="_Toc369271158"/>
      <w:r w:rsidR="00E11987">
        <w:rPr>
          <w:rFonts w:hint="eastAsia"/>
          <w:lang w:eastAsia="ko-KR"/>
        </w:rPr>
        <w:lastRenderedPageBreak/>
        <w:t>자재마스터</w:t>
      </w:r>
      <w:r w:rsidR="00E11987">
        <w:rPr>
          <w:rFonts w:hint="eastAsia"/>
          <w:lang w:eastAsia="ko-KR"/>
        </w:rPr>
        <w:t xml:space="preserve"> </w:t>
      </w:r>
      <w:r w:rsidR="00E11987">
        <w:rPr>
          <w:rFonts w:hint="eastAsia"/>
          <w:lang w:eastAsia="ko-KR"/>
        </w:rPr>
        <w:t>검사</w:t>
      </w:r>
      <w:r w:rsidR="00E11987">
        <w:rPr>
          <w:rFonts w:hint="eastAsia"/>
          <w:lang w:eastAsia="ko-KR"/>
        </w:rPr>
        <w:t xml:space="preserve"> </w:t>
      </w:r>
      <w:r w:rsidR="00E11987">
        <w:rPr>
          <w:rFonts w:hint="eastAsia"/>
          <w:lang w:eastAsia="ko-KR"/>
        </w:rPr>
        <w:t>설정</w:t>
      </w:r>
      <w:bookmarkEnd w:id="4"/>
      <w:r w:rsidR="00E11987">
        <w:rPr>
          <w:rFonts w:hint="eastAsia"/>
          <w:lang w:eastAsia="ko-KR"/>
        </w:rPr>
        <w:t xml:space="preserve"> </w:t>
      </w:r>
    </w:p>
    <w:p w:rsidR="00E11987" w:rsidRDefault="00E11987" w:rsidP="00BA25E4">
      <w:pPr>
        <w:pStyle w:val="3"/>
      </w:pPr>
      <w:bookmarkStart w:id="5" w:name="TS_496BABD9BA6C40EEBB313D3D997DA4D3"/>
      <w:bookmarkStart w:id="6" w:name="_Toc369271159"/>
      <w:bookmarkEnd w:id="5"/>
      <w:r>
        <w:t>SAP Easy Access SEBANG ERP</w:t>
      </w:r>
      <w:bookmarkStart w:id="7" w:name="TS_0F330FDACBAC496B85DB2EE1DCC70912"/>
      <w:bookmarkEnd w:id="6"/>
      <w:bookmarkEnd w:id="7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5190490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519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</w:pPr>
      <w:r>
        <w:t xml:space="preserve">(1)  </w:t>
      </w:r>
      <w:r w:rsidRPr="00E11987">
        <w:rPr>
          <w:rFonts w:hint="eastAsia"/>
          <w:b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511175" cy="161290"/>
            <wp:effectExtent l="19050" t="0" r="317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E11987" w:rsidRDefault="00E11987" w:rsidP="00E11987">
      <w:pPr>
        <w:pStyle w:val="3"/>
      </w:pPr>
      <w:bookmarkStart w:id="8" w:name="TS_876558DD19C94684ACA637634ECD43A2"/>
      <w:bookmarkStart w:id="9" w:name="_Toc369271160"/>
      <w:bookmarkEnd w:id="8"/>
      <w:proofErr w:type="spellStart"/>
      <w:r>
        <w:rPr>
          <w:rFonts w:hint="eastAsia"/>
        </w:rPr>
        <w:lastRenderedPageBreak/>
        <w:t>자재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proofErr w:type="spellEnd"/>
      <w:r>
        <w:rPr>
          <w:rFonts w:hint="eastAsia"/>
        </w:rPr>
        <w:t>)</w:t>
      </w:r>
      <w:bookmarkEnd w:id="9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64915" cy="2662555"/>
            <wp:effectExtent l="19050" t="0" r="6985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E11987">
        <w:rPr>
          <w:rFonts w:hint="eastAsia"/>
          <w:lang w:eastAsia="ko-KR"/>
        </w:rPr>
        <w:t>자재코드를</w:t>
      </w:r>
      <w:r w:rsidRPr="00E11987">
        <w:rPr>
          <w:rFonts w:hint="eastAsia"/>
          <w:lang w:eastAsia="ko-KR"/>
        </w:rPr>
        <w:t xml:space="preserve"> </w:t>
      </w:r>
      <w:r w:rsidRPr="00E11987">
        <w:rPr>
          <w:rFonts w:hint="eastAsia"/>
          <w:lang w:eastAsia="ko-KR"/>
        </w:rPr>
        <w:t>입력합니다</w:t>
      </w:r>
      <w:r w:rsidRPr="00E11987">
        <w:rPr>
          <w:rFonts w:hint="eastAsia"/>
          <w:lang w:eastAsia="ko-KR"/>
        </w:rPr>
        <w:t>. </w:t>
      </w:r>
    </w:p>
    <w:p w:rsidR="00E11987" w:rsidRDefault="00E11987" w:rsidP="00E11987">
      <w:pPr>
        <w:pStyle w:val="3"/>
      </w:pPr>
      <w:bookmarkStart w:id="10" w:name="TS_5E767AAA2261406AB26A280B6582D4F2"/>
      <w:bookmarkStart w:id="11" w:name="_Toc369271161"/>
      <w:bookmarkEnd w:id="10"/>
      <w:proofErr w:type="spellStart"/>
      <w:r>
        <w:rPr>
          <w:rFonts w:hint="eastAsia"/>
        </w:rPr>
        <w:t>자재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proofErr w:type="spellEnd"/>
      <w:r>
        <w:rPr>
          <w:rFonts w:hint="eastAsia"/>
        </w:rPr>
        <w:t>)</w:t>
      </w:r>
      <w:bookmarkEnd w:id="11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1896110"/>
            <wp:effectExtent l="19050" t="0" r="889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</w:pPr>
      <w:r>
        <w:t xml:space="preserve">(1)  </w:t>
      </w:r>
      <w:r w:rsidRPr="00E11987">
        <w:rPr>
          <w:rFonts w:hint="eastAsia"/>
          <w:b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11987" w:rsidRDefault="00E11987" w:rsidP="00E11987">
      <w:pPr>
        <w:pStyle w:val="3"/>
      </w:pPr>
      <w:bookmarkStart w:id="12" w:name="TS_F707CF73D3934AB9AE53BC483C3F61F3"/>
      <w:bookmarkStart w:id="13" w:name="_Toc369271162"/>
      <w:bookmarkEnd w:id="12"/>
      <w:r>
        <w:rPr>
          <w:rFonts w:hint="eastAsia"/>
        </w:rPr>
        <w:lastRenderedPageBreak/>
        <w:t>뷰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13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52245" cy="1950085"/>
            <wp:effectExtent l="19050" t="0" r="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11987">
        <w:rPr>
          <w:rFonts w:hint="eastAsia"/>
          <w:b/>
          <w:lang w:eastAsia="ko-KR"/>
        </w:rPr>
        <w:t> </w:t>
      </w:r>
      <w:proofErr w:type="gramEnd"/>
      <w:r w:rsidR="0035400F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  <w:r w:rsidR="00B84B3C">
        <w:rPr>
          <w:rFonts w:hint="eastAsia"/>
          <w:lang w:eastAsia="ko-KR"/>
        </w:rPr>
        <w:t xml:space="preserve"> (</w:t>
      </w:r>
      <w:r w:rsidR="00B84B3C">
        <w:rPr>
          <w:rFonts w:hint="eastAsia"/>
          <w:lang w:eastAsia="ko-KR"/>
        </w:rPr>
        <w:t>품질관리</w:t>
      </w:r>
      <w:r w:rsidR="00B84B3C">
        <w:rPr>
          <w:rFonts w:hint="eastAsia"/>
          <w:lang w:eastAsia="ko-KR"/>
        </w:rPr>
        <w:t>)</w:t>
      </w:r>
    </w:p>
    <w:p w:rsidR="00E11987" w:rsidRDefault="00E11987" w:rsidP="00E11987">
      <w:pPr>
        <w:pStyle w:val="3"/>
      </w:pPr>
      <w:bookmarkStart w:id="14" w:name="TS_24A6CB9FF5F6403698264E68E004CF16"/>
      <w:bookmarkStart w:id="15" w:name="_Toc369271163"/>
      <w:bookmarkEnd w:id="14"/>
      <w:r>
        <w:rPr>
          <w:rFonts w:hint="eastAsia"/>
        </w:rPr>
        <w:t>뷰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15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52245" cy="1950085"/>
            <wp:effectExtent l="19050" t="0" r="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11987">
        <w:rPr>
          <w:rFonts w:hint="eastAsia"/>
          <w:b/>
          <w:lang w:eastAsia="ko-KR"/>
        </w:rPr>
        <w:t>계속</w:t>
      </w:r>
      <w:proofErr w:type="gramEnd"/>
      <w:r w:rsidRPr="00E11987">
        <w:rPr>
          <w:rFonts w:hint="eastAsia"/>
          <w:b/>
          <w:lang w:eastAsia="ko-KR"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11987" w:rsidRDefault="00E11987" w:rsidP="00E11987">
      <w:pPr>
        <w:pStyle w:val="3"/>
      </w:pPr>
      <w:bookmarkStart w:id="16" w:name="TS_B65FDF0F7F4443288DF1D0CC30604FE1"/>
      <w:bookmarkStart w:id="17" w:name="_Toc369271164"/>
      <w:bookmarkEnd w:id="16"/>
      <w:proofErr w:type="spellStart"/>
      <w:r>
        <w:rPr>
          <w:rFonts w:hint="eastAsia"/>
        </w:rPr>
        <w:t>조직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레벨</w:t>
      </w:r>
      <w:bookmarkEnd w:id="17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05355" cy="605155"/>
            <wp:effectExtent l="19050" t="0" r="4445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60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</w:pPr>
      <w:r>
        <w:t xml:space="preserve">(1)  </w:t>
      </w:r>
      <w:r w:rsidRPr="00E11987">
        <w:rPr>
          <w:rFonts w:hint="eastAsia"/>
          <w:b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34620" cy="121285"/>
            <wp:effectExtent l="19050" t="0" r="0" b="0"/>
            <wp:docPr id="17" name="그림 17" descr="9EE293A7FB98DD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9EE293A7FB98DD8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11987" w:rsidRDefault="00E11987" w:rsidP="00E11987">
      <w:pPr>
        <w:pStyle w:val="3"/>
      </w:pPr>
      <w:bookmarkStart w:id="18" w:name="TS_203908F5E70344E5942ADBD7FED8F277"/>
      <w:bookmarkStart w:id="19" w:name="_Toc369271165"/>
      <w:bookmarkEnd w:id="18"/>
      <w:proofErr w:type="spellStart"/>
      <w:r>
        <w:rPr>
          <w:rFonts w:hint="eastAsia"/>
        </w:rPr>
        <w:lastRenderedPageBreak/>
        <w:t>입력가능값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플랜트</w:t>
      </w:r>
      <w:bookmarkEnd w:id="19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196975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19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rPr>
          <w:lang w:eastAsia="ko-KR"/>
        </w:rPr>
        <w:t>(1) </w:t>
      </w:r>
      <w:r w:rsidR="00B84B3C">
        <w:rPr>
          <w:rFonts w:hint="eastAsia"/>
          <w:lang w:eastAsia="ko-KR"/>
        </w:rPr>
        <w:t>원하는</w:t>
      </w:r>
      <w:r w:rsidR="00B84B3C">
        <w:rPr>
          <w:rFonts w:hint="eastAsia"/>
          <w:lang w:eastAsia="ko-KR"/>
        </w:rPr>
        <w:t xml:space="preserve"> </w:t>
      </w:r>
      <w:r w:rsidR="00B84B3C">
        <w:rPr>
          <w:rFonts w:hint="eastAsia"/>
          <w:lang w:eastAsia="ko-KR"/>
        </w:rPr>
        <w:t>플랜트를</w:t>
      </w:r>
      <w:r w:rsidR="00B84B3C">
        <w:rPr>
          <w:rFonts w:hint="eastAsia"/>
          <w:lang w:eastAsia="ko-KR"/>
        </w:rPr>
        <w:t xml:space="preserve"> </w:t>
      </w:r>
      <w:r w:rsidR="00B84B3C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E11987" w:rsidRDefault="00E11987" w:rsidP="00E11987">
      <w:pPr>
        <w:pStyle w:val="3"/>
      </w:pPr>
      <w:bookmarkStart w:id="20" w:name="TS_CB6A2D6DE8574B15A4845181BF1497ED"/>
      <w:bookmarkStart w:id="21" w:name="_Toc369271166"/>
      <w:bookmarkEnd w:id="20"/>
      <w:proofErr w:type="spellStart"/>
      <w:r>
        <w:rPr>
          <w:rFonts w:hint="eastAsia"/>
        </w:rPr>
        <w:t>입력가능값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플랜트</w:t>
      </w:r>
      <w:bookmarkEnd w:id="21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196975"/>
            <wp:effectExtent l="19050" t="0" r="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19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11987">
        <w:rPr>
          <w:rFonts w:hint="eastAsia"/>
          <w:b/>
          <w:lang w:eastAsia="ko-KR"/>
        </w:rPr>
        <w:t>선택</w:t>
      </w:r>
      <w:proofErr w:type="gramEnd"/>
      <w:r w:rsidRPr="00E11987">
        <w:rPr>
          <w:rFonts w:hint="eastAsia"/>
          <w:b/>
          <w:lang w:eastAsia="ko-KR"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363220" cy="187960"/>
            <wp:effectExtent l="19050" t="0" r="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11987" w:rsidRDefault="00E11987" w:rsidP="00E11987">
      <w:pPr>
        <w:pStyle w:val="3"/>
      </w:pPr>
      <w:bookmarkStart w:id="22" w:name="TS_726EDBE99E834B8F8FF134937077834E"/>
      <w:bookmarkStart w:id="23" w:name="_Toc369271167"/>
      <w:bookmarkEnd w:id="22"/>
      <w:proofErr w:type="spellStart"/>
      <w:r>
        <w:rPr>
          <w:rFonts w:hint="eastAsia"/>
        </w:rPr>
        <w:t>조직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레벨</w:t>
      </w:r>
      <w:bookmarkEnd w:id="23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05355" cy="605155"/>
            <wp:effectExtent l="19050" t="0" r="4445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60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11987">
        <w:rPr>
          <w:rFonts w:hint="eastAsia"/>
          <w:b/>
          <w:lang w:eastAsia="ko-KR"/>
        </w:rPr>
        <w:t>계속</w:t>
      </w:r>
      <w:proofErr w:type="gramEnd"/>
      <w:r w:rsidRPr="00E11987">
        <w:rPr>
          <w:rFonts w:hint="eastAsia"/>
          <w:b/>
          <w:lang w:eastAsia="ko-KR"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11987" w:rsidRDefault="00E11987" w:rsidP="00E11987">
      <w:pPr>
        <w:pStyle w:val="3"/>
        <w:rPr>
          <w:lang w:eastAsia="ko-KR"/>
        </w:rPr>
      </w:pPr>
      <w:bookmarkStart w:id="24" w:name="TS_3940A885B4B04581B2850D434D0A0D2B"/>
      <w:bookmarkStart w:id="25" w:name="_Toc369271168"/>
      <w:bookmarkEnd w:id="24"/>
      <w:r>
        <w:rPr>
          <w:rFonts w:hint="eastAsia"/>
          <w:lang w:eastAsia="ko-KR"/>
        </w:rPr>
        <w:lastRenderedPageBreak/>
        <w:t>자재</w:t>
      </w:r>
      <w:r>
        <w:rPr>
          <w:rFonts w:hint="eastAsia"/>
          <w:lang w:eastAsia="ko-KR"/>
        </w:rPr>
        <w:t xml:space="preserve"> SLI01561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 (</w:t>
      </w:r>
      <w:r>
        <w:rPr>
          <w:rFonts w:hint="eastAsia"/>
          <w:lang w:eastAsia="ko-KR"/>
        </w:rPr>
        <w:t>반제품</w:t>
      </w:r>
      <w:r>
        <w:rPr>
          <w:rFonts w:hint="eastAsia"/>
          <w:lang w:eastAsia="ko-KR"/>
        </w:rPr>
        <w:t>)</w:t>
      </w:r>
      <w:bookmarkEnd w:id="25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86400" cy="2716530"/>
            <wp:effectExtent l="19050" t="0" r="0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1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</w:pPr>
      <w:r>
        <w:t xml:space="preserve">(1)  </w:t>
      </w:r>
      <w:r w:rsidRPr="00E11987">
        <w:rPr>
          <w:rFonts w:hint="eastAsia"/>
          <w:b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210310" cy="215265"/>
            <wp:effectExtent l="19050" t="0" r="8890" b="0"/>
            <wp:docPr id="24" name="그림 2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11987" w:rsidRDefault="00E11987" w:rsidP="00E11987">
      <w:pPr>
        <w:pStyle w:val="3"/>
        <w:rPr>
          <w:lang w:eastAsia="ko-KR"/>
        </w:rPr>
      </w:pPr>
      <w:bookmarkStart w:id="26" w:name="TS_8EE1861EF23B4E8CB3B4B56E776676FB"/>
      <w:bookmarkStart w:id="27" w:name="_Toc369271169"/>
      <w:bookmarkEnd w:id="26"/>
      <w:r>
        <w:rPr>
          <w:rFonts w:hint="eastAsia"/>
          <w:lang w:eastAsia="ko-KR"/>
        </w:rPr>
        <w:t>플랜트</w:t>
      </w:r>
      <w:r>
        <w:rPr>
          <w:rFonts w:hint="eastAsia"/>
          <w:lang w:eastAsia="ko-KR"/>
        </w:rPr>
        <w:t xml:space="preserve"> 1200 </w:t>
      </w:r>
      <w:r>
        <w:rPr>
          <w:rFonts w:hint="eastAsia"/>
          <w:lang w:eastAsia="ko-KR"/>
        </w:rPr>
        <w:t>자재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SLI01561 :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검사가동준비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데이타</w:t>
      </w:r>
      <w:bookmarkEnd w:id="27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783840" cy="1950085"/>
            <wp:effectExtent l="19050" t="0" r="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11987">
        <w:rPr>
          <w:rFonts w:hint="eastAsia"/>
          <w:b/>
          <w:lang w:eastAsia="ko-KR"/>
        </w:rPr>
        <w:t>검사유형</w:t>
      </w:r>
      <w:proofErr w:type="gramEnd"/>
      <w:r w:rsidRPr="00E11987">
        <w:rPr>
          <w:rFonts w:hint="eastAsia"/>
          <w:b/>
          <w:lang w:eastAsia="ko-KR"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779780" cy="187960"/>
            <wp:effectExtent l="19050" t="0" r="1270" b="0"/>
            <wp:docPr id="26" name="그림 2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11987" w:rsidRDefault="00E11987" w:rsidP="00E11987">
      <w:pPr>
        <w:pStyle w:val="3"/>
        <w:rPr>
          <w:lang w:eastAsia="ko-KR"/>
        </w:rPr>
      </w:pPr>
      <w:bookmarkStart w:id="28" w:name="TS_7C9DE46F75A445FD94EBCF8BCC1D4BBC"/>
      <w:bookmarkStart w:id="29" w:name="_Toc369271170"/>
      <w:bookmarkEnd w:id="28"/>
      <w:r>
        <w:rPr>
          <w:rFonts w:hint="eastAsia"/>
          <w:lang w:eastAsia="ko-KR"/>
        </w:rPr>
        <w:lastRenderedPageBreak/>
        <w:t>플랜트</w:t>
      </w:r>
      <w:r>
        <w:rPr>
          <w:rFonts w:hint="eastAsia"/>
          <w:lang w:eastAsia="ko-KR"/>
        </w:rPr>
        <w:t xml:space="preserve"> 1200 </w:t>
      </w:r>
      <w:r>
        <w:rPr>
          <w:rFonts w:hint="eastAsia"/>
          <w:lang w:eastAsia="ko-KR"/>
        </w:rPr>
        <w:t>자재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SLI01561 :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검사가동준비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데이타</w:t>
      </w:r>
      <w:bookmarkEnd w:id="29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783840" cy="1950085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</w:pPr>
      <w:r>
        <w:t xml:space="preserve">(1)  </w:t>
      </w:r>
      <w:r w:rsidRPr="00E11987">
        <w:rPr>
          <w:rFonts w:hint="eastAsia"/>
          <w:b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21285" cy="121285"/>
            <wp:effectExtent l="19050" t="0" r="0" b="0"/>
            <wp:docPr id="28" name="그림 28" descr="981BF16615A39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981BF16615A3938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11987" w:rsidRDefault="00E11987" w:rsidP="00E11987">
      <w:pPr>
        <w:pStyle w:val="3"/>
        <w:rPr>
          <w:lang w:eastAsia="ko-KR"/>
        </w:rPr>
      </w:pPr>
      <w:bookmarkStart w:id="30" w:name="TS_95281B6893D44979BFE260E5D57D872B"/>
      <w:bookmarkStart w:id="31" w:name="_Toc369271171"/>
      <w:bookmarkEnd w:id="30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유형</w:t>
      </w:r>
      <w:r>
        <w:rPr>
          <w:rFonts w:hint="eastAsia"/>
          <w:lang w:eastAsia="ko-KR"/>
        </w:rPr>
        <w:t xml:space="preserve"> (3)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유형</w:t>
      </w:r>
      <w:r>
        <w:rPr>
          <w:rFonts w:hint="eastAsia"/>
          <w:lang w:eastAsia="ko-KR"/>
        </w:rPr>
        <w:t xml:space="preserve"> (3) 3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31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16760" cy="2016760"/>
            <wp:effectExtent l="19050" t="0" r="254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t xml:space="preserve">(1)  </w:t>
      </w:r>
      <w:r w:rsidRPr="00E11987">
        <w:rPr>
          <w:rFonts w:hint="eastAsia"/>
          <w:b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282575" cy="121285"/>
            <wp:effectExtent l="19050" t="0" r="3175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B84B3C" w:rsidRDefault="00B84B3C" w:rsidP="00E11987">
      <w:pPr>
        <w:pStyle w:val="p"/>
        <w:rPr>
          <w:lang w:eastAsia="ko-KR"/>
        </w:rPr>
      </w:pPr>
    </w:p>
    <w:p w:rsidR="00B84B3C" w:rsidRDefault="00B84B3C" w:rsidP="005B5C22">
      <w:pPr>
        <w:pStyle w:val="p"/>
        <w:numPr>
          <w:ilvl w:val="0"/>
          <w:numId w:val="3"/>
        </w:numPr>
        <w:rPr>
          <w:lang w:eastAsia="ko-KR"/>
        </w:rPr>
      </w:pPr>
      <w:proofErr w:type="gramStart"/>
      <w:r>
        <w:rPr>
          <w:rFonts w:hint="eastAsia"/>
          <w:lang w:eastAsia="ko-KR"/>
        </w:rPr>
        <w:t>인수검사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01</w:t>
      </w:r>
    </w:p>
    <w:p w:rsidR="00B84B3C" w:rsidRDefault="00B84B3C" w:rsidP="00B84B3C">
      <w:pPr>
        <w:pStyle w:val="p"/>
        <w:ind w:left="760"/>
        <w:rPr>
          <w:lang w:eastAsia="ko-KR"/>
        </w:rPr>
      </w:pPr>
      <w:proofErr w:type="gramStart"/>
      <w:r>
        <w:rPr>
          <w:rFonts w:hint="eastAsia"/>
          <w:lang w:eastAsia="ko-KR"/>
        </w:rPr>
        <w:t>생산품검사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04</w:t>
      </w:r>
    </w:p>
    <w:p w:rsidR="00B84B3C" w:rsidRDefault="00B84B3C" w:rsidP="00B84B3C">
      <w:pPr>
        <w:pStyle w:val="p"/>
        <w:ind w:left="760"/>
        <w:rPr>
          <w:lang w:eastAsia="ko-KR"/>
        </w:rPr>
      </w:pPr>
      <w:proofErr w:type="gramStart"/>
      <w:r>
        <w:rPr>
          <w:rFonts w:hint="eastAsia"/>
          <w:lang w:eastAsia="ko-KR"/>
        </w:rPr>
        <w:t>공정검사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8902</w:t>
      </w:r>
    </w:p>
    <w:p w:rsidR="00B84B3C" w:rsidRDefault="00B84B3C" w:rsidP="00B84B3C">
      <w:pPr>
        <w:pStyle w:val="p"/>
        <w:ind w:left="760"/>
        <w:rPr>
          <w:lang w:eastAsia="ko-KR"/>
        </w:rPr>
      </w:pPr>
      <w:proofErr w:type="gramStart"/>
      <w:r>
        <w:rPr>
          <w:rFonts w:hint="eastAsia"/>
          <w:lang w:eastAsia="ko-KR"/>
        </w:rPr>
        <w:t>자주검사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8901</w:t>
      </w:r>
    </w:p>
    <w:p w:rsidR="00E11987" w:rsidRDefault="00E11987" w:rsidP="00E11987">
      <w:pPr>
        <w:pStyle w:val="3"/>
        <w:rPr>
          <w:lang w:eastAsia="ko-KR"/>
        </w:rPr>
      </w:pPr>
      <w:bookmarkStart w:id="32" w:name="TS_F8B8BAF782944A89A6103D82ACF6D0DE"/>
      <w:bookmarkStart w:id="33" w:name="_Toc369271172"/>
      <w:bookmarkEnd w:id="32"/>
      <w:r>
        <w:rPr>
          <w:rFonts w:hint="eastAsia"/>
          <w:lang w:eastAsia="ko-KR"/>
        </w:rPr>
        <w:lastRenderedPageBreak/>
        <w:t>플랜트</w:t>
      </w:r>
      <w:r>
        <w:rPr>
          <w:rFonts w:hint="eastAsia"/>
          <w:lang w:eastAsia="ko-KR"/>
        </w:rPr>
        <w:t xml:space="preserve"> 1200 </w:t>
      </w:r>
      <w:r>
        <w:rPr>
          <w:rFonts w:hint="eastAsia"/>
          <w:lang w:eastAsia="ko-KR"/>
        </w:rPr>
        <w:t>자재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SLI01561 :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검사가동준비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데이타</w:t>
      </w:r>
      <w:bookmarkEnd w:id="33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783840" cy="1950085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</w:pPr>
      <w:r>
        <w:t xml:space="preserve">(1)  </w:t>
      </w:r>
      <w:r w:rsidRPr="00E11987">
        <w:rPr>
          <w:rFonts w:hint="eastAsia"/>
          <w:b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21285" cy="121285"/>
            <wp:effectExtent l="19050" t="0" r="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11987" w:rsidRDefault="00E11987" w:rsidP="00E11987">
      <w:pPr>
        <w:pStyle w:val="3"/>
        <w:rPr>
          <w:lang w:eastAsia="ko-KR"/>
        </w:rPr>
      </w:pPr>
      <w:bookmarkStart w:id="34" w:name="TS_237F86F521854FC38031235E99680588"/>
      <w:bookmarkStart w:id="35" w:name="_Toc369271173"/>
      <w:bookmarkEnd w:id="34"/>
      <w:r>
        <w:rPr>
          <w:rFonts w:hint="eastAsia"/>
          <w:lang w:eastAsia="ko-KR"/>
        </w:rPr>
        <w:t>플랜트</w:t>
      </w:r>
      <w:r>
        <w:rPr>
          <w:rFonts w:hint="eastAsia"/>
          <w:lang w:eastAsia="ko-KR"/>
        </w:rPr>
        <w:t xml:space="preserve"> 1200 </w:t>
      </w:r>
      <w:r>
        <w:rPr>
          <w:rFonts w:hint="eastAsia"/>
          <w:lang w:eastAsia="ko-KR"/>
        </w:rPr>
        <w:t>자재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SLI01561 :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검사가동준비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데이타</w:t>
      </w:r>
      <w:bookmarkEnd w:id="35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783840" cy="195008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B84B3C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11987">
        <w:rPr>
          <w:rFonts w:hint="eastAsia"/>
          <w:b/>
          <w:lang w:eastAsia="ko-KR"/>
        </w:rPr>
        <w:t>계속</w:t>
      </w:r>
      <w:proofErr w:type="gramEnd"/>
      <w:r w:rsidRPr="00E11987">
        <w:rPr>
          <w:rFonts w:hint="eastAsia"/>
          <w:b/>
          <w:lang w:eastAsia="ko-KR"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  <w:bookmarkStart w:id="36" w:name="TS_304235017B1A436081EA4DCDC17559F7"/>
      <w:bookmarkEnd w:id="36"/>
    </w:p>
    <w:p w:rsidR="00B84B3C" w:rsidRPr="00B84B3C" w:rsidRDefault="00B84B3C" w:rsidP="00B84B3C">
      <w:pPr>
        <w:pStyle w:val="p"/>
        <w:rPr>
          <w:lang w:eastAsia="ko-KR"/>
        </w:rPr>
      </w:pPr>
    </w:p>
    <w:p w:rsidR="00E11987" w:rsidRDefault="00E11987" w:rsidP="00E11987">
      <w:pPr>
        <w:pStyle w:val="3"/>
        <w:rPr>
          <w:lang w:eastAsia="ko-KR"/>
        </w:rPr>
      </w:pPr>
      <w:bookmarkStart w:id="37" w:name="TS_A7A369CC14774BB789BBAE4E55C39D36"/>
      <w:bookmarkStart w:id="38" w:name="_Toc369271174"/>
      <w:bookmarkEnd w:id="37"/>
      <w:r>
        <w:rPr>
          <w:rFonts w:hint="eastAsia"/>
          <w:lang w:eastAsia="ko-KR"/>
        </w:rPr>
        <w:lastRenderedPageBreak/>
        <w:t>플랜트</w:t>
      </w:r>
      <w:r>
        <w:rPr>
          <w:rFonts w:hint="eastAsia"/>
          <w:lang w:eastAsia="ko-KR"/>
        </w:rPr>
        <w:t xml:space="preserve"> 1200 </w:t>
      </w:r>
      <w:r>
        <w:rPr>
          <w:rFonts w:hint="eastAsia"/>
          <w:lang w:eastAsia="ko-KR"/>
        </w:rPr>
        <w:t>자재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SLI01561 :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검사가동준비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데이타</w:t>
      </w:r>
      <w:bookmarkEnd w:id="38"/>
      <w:proofErr w:type="spellEnd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783840" cy="1950085"/>
            <wp:effectExtent l="19050" t="0" r="0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987" w:rsidRDefault="00E11987" w:rsidP="00E1198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B84B3C" w:rsidRPr="00B84B3C">
        <w:rPr>
          <w:rFonts w:hint="eastAsia"/>
          <w:lang w:eastAsia="ko-KR"/>
        </w:rPr>
        <w:t>검</w:t>
      </w:r>
      <w:r w:rsidR="00B84B3C">
        <w:rPr>
          <w:rFonts w:hint="eastAsia"/>
          <w:lang w:eastAsia="ko-KR"/>
        </w:rPr>
        <w:t>사계획</w:t>
      </w:r>
      <w:proofErr w:type="gramEnd"/>
      <w:r w:rsidR="00B84B3C">
        <w:rPr>
          <w:rFonts w:hint="eastAsia"/>
          <w:lang w:eastAsia="ko-KR"/>
        </w:rPr>
        <w:t xml:space="preserve"> </w:t>
      </w:r>
      <w:r w:rsidR="00B84B3C">
        <w:rPr>
          <w:rFonts w:hint="eastAsia"/>
          <w:lang w:eastAsia="ko-KR"/>
        </w:rPr>
        <w:t>사용</w:t>
      </w:r>
      <w:r w:rsidR="00B84B3C">
        <w:rPr>
          <w:rFonts w:hint="eastAsia"/>
          <w:lang w:eastAsia="ko-KR"/>
        </w:rPr>
        <w:t xml:space="preserve"> </w:t>
      </w:r>
      <w:r w:rsidR="00B84B3C">
        <w:rPr>
          <w:rFonts w:hint="eastAsia"/>
          <w:lang w:eastAsia="ko-KR"/>
        </w:rPr>
        <w:t>시</w:t>
      </w:r>
      <w:r w:rsidR="00B84B3C">
        <w:rPr>
          <w:rFonts w:hint="eastAsia"/>
          <w:lang w:eastAsia="ko-KR"/>
        </w:rPr>
        <w:t xml:space="preserve"> </w:t>
      </w:r>
      <w:r w:rsidR="00B84B3C">
        <w:rPr>
          <w:lang w:eastAsia="ko-KR"/>
        </w:rPr>
        <w:t>“</w:t>
      </w:r>
      <w:proofErr w:type="spellStart"/>
      <w:r w:rsidR="00B84B3C">
        <w:rPr>
          <w:rFonts w:hint="eastAsia"/>
          <w:lang w:eastAsia="ko-KR"/>
        </w:rPr>
        <w:t>무리스트가있는검사</w:t>
      </w:r>
      <w:proofErr w:type="spellEnd"/>
      <w:r w:rsidR="00B84B3C">
        <w:rPr>
          <w:lang w:eastAsia="ko-KR"/>
        </w:rPr>
        <w:t>”</w:t>
      </w:r>
      <w:r w:rsidR="00B84B3C">
        <w:rPr>
          <w:rFonts w:hint="eastAsia"/>
          <w:lang w:eastAsia="ko-KR"/>
        </w:rPr>
        <w:t xml:space="preserve">, </w:t>
      </w:r>
      <w:r w:rsidR="00B84B3C">
        <w:rPr>
          <w:lang w:eastAsia="ko-KR"/>
        </w:rPr>
        <w:t>“</w:t>
      </w:r>
      <w:r w:rsidR="00B84B3C">
        <w:rPr>
          <w:rFonts w:hint="eastAsia"/>
          <w:lang w:eastAsia="ko-KR"/>
        </w:rPr>
        <w:t>자동지정</w:t>
      </w:r>
      <w:r w:rsidR="00B84B3C">
        <w:rPr>
          <w:lang w:eastAsia="ko-KR"/>
        </w:rPr>
        <w:t>”</w:t>
      </w:r>
      <w:r w:rsidR="00B84B3C">
        <w:rPr>
          <w:rFonts w:hint="eastAsia"/>
          <w:lang w:eastAsia="ko-KR"/>
        </w:rPr>
        <w:t xml:space="preserve">, </w:t>
      </w:r>
      <w:r w:rsidR="00B84B3C">
        <w:rPr>
          <w:lang w:eastAsia="ko-KR"/>
        </w:rPr>
        <w:t>“</w:t>
      </w:r>
      <w:r w:rsidR="00B84B3C">
        <w:rPr>
          <w:rFonts w:hint="eastAsia"/>
          <w:lang w:eastAsia="ko-KR"/>
        </w:rPr>
        <w:t>특성검사</w:t>
      </w:r>
      <w:r w:rsidR="00B84B3C">
        <w:rPr>
          <w:lang w:eastAsia="ko-KR"/>
        </w:rPr>
        <w:t>”</w:t>
      </w:r>
      <w:proofErr w:type="spellStart"/>
      <w:r w:rsidR="00B84B3C">
        <w:rPr>
          <w:rFonts w:hint="eastAsia"/>
          <w:lang w:eastAsia="ko-KR"/>
        </w:rPr>
        <w:t>를</w:t>
      </w:r>
      <w:proofErr w:type="spellEnd"/>
      <w:r w:rsidR="00B84B3C">
        <w:rPr>
          <w:rFonts w:hint="eastAsia"/>
          <w:lang w:eastAsia="ko-KR"/>
        </w:rPr>
        <w:t xml:space="preserve"> </w:t>
      </w:r>
      <w:r w:rsidR="00B84B3C">
        <w:rPr>
          <w:rFonts w:hint="eastAsia"/>
          <w:lang w:eastAsia="ko-KR"/>
        </w:rPr>
        <w:t>선택합니다</w:t>
      </w:r>
      <w:r w:rsidR="00B84B3C">
        <w:rPr>
          <w:rFonts w:hint="eastAsia"/>
          <w:lang w:eastAsia="ko-KR"/>
        </w:rPr>
        <w:t>.</w:t>
      </w:r>
    </w:p>
    <w:p w:rsidR="00B84B3C" w:rsidRDefault="00B84B3C" w:rsidP="00E11987">
      <w:pPr>
        <w:pStyle w:val="p"/>
        <w:rPr>
          <w:lang w:eastAsia="ko-KR"/>
        </w:rPr>
      </w:pPr>
      <w:r>
        <w:rPr>
          <w:rFonts w:hint="eastAsia"/>
          <w:lang w:eastAsia="ko-KR"/>
        </w:rPr>
        <w:t>(2</w:t>
      </w:r>
      <w:proofErr w:type="gramStart"/>
      <w:r>
        <w:rPr>
          <w:rFonts w:hint="eastAsia"/>
          <w:lang w:eastAsia="ko-KR"/>
        </w:rPr>
        <w:t xml:space="preserve">)  </w:t>
      </w:r>
      <w:r>
        <w:rPr>
          <w:rFonts w:hint="eastAsia"/>
          <w:lang w:eastAsia="ko-KR"/>
        </w:rPr>
        <w:t>합</w:t>
      </w:r>
      <w:proofErr w:type="gramEnd"/>
      <w:r>
        <w:rPr>
          <w:rFonts w:hint="eastAsia"/>
          <w:lang w:eastAsia="ko-KR"/>
        </w:rPr>
        <w:t>/</w:t>
      </w:r>
      <w:r>
        <w:rPr>
          <w:rFonts w:hint="eastAsia"/>
          <w:lang w:eastAsia="ko-KR"/>
        </w:rPr>
        <w:t>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판정만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적용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상위</w:t>
      </w:r>
      <w:r>
        <w:rPr>
          <w:rFonts w:hint="eastAsia"/>
          <w:lang w:eastAsia="ko-KR"/>
        </w:rPr>
        <w:t xml:space="preserve"> 3</w:t>
      </w:r>
      <w:r>
        <w:rPr>
          <w:rFonts w:hint="eastAsia"/>
          <w:lang w:eastAsia="ko-KR"/>
        </w:rPr>
        <w:t>가지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해제합니다</w:t>
      </w:r>
      <w:r>
        <w:rPr>
          <w:rFonts w:hint="eastAsia"/>
          <w:lang w:eastAsia="ko-KR"/>
        </w:rPr>
        <w:t>.</w:t>
      </w:r>
    </w:p>
    <w:p w:rsidR="00B84B3C" w:rsidRPr="00B84B3C" w:rsidRDefault="00B84B3C" w:rsidP="00E11987">
      <w:pPr>
        <w:pStyle w:val="p"/>
        <w:rPr>
          <w:lang w:eastAsia="ko-KR"/>
        </w:rPr>
      </w:pPr>
      <w:r>
        <w:rPr>
          <w:rFonts w:hint="eastAsia"/>
          <w:lang w:eastAsia="ko-KR"/>
        </w:rPr>
        <w:t>(3</w:t>
      </w:r>
      <w:proofErr w:type="gramStart"/>
      <w:r>
        <w:rPr>
          <w:rFonts w:hint="eastAsia"/>
          <w:lang w:eastAsia="ko-KR"/>
        </w:rPr>
        <w:t xml:space="preserve">)  </w:t>
      </w:r>
      <w:r>
        <w:rPr>
          <w:rFonts w:hint="eastAsia"/>
          <w:lang w:eastAsia="ko-KR"/>
        </w:rPr>
        <w:t>인수검사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중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동적수정규칙을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적용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r>
        <w:rPr>
          <w:rFonts w:hint="eastAsia"/>
          <w:lang w:eastAsia="ko-KR"/>
        </w:rPr>
        <w:t>건너뛰기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허용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, </w:t>
      </w:r>
      <w:r>
        <w:rPr>
          <w:lang w:eastAsia="ko-KR"/>
        </w:rPr>
        <w:t>“</w:t>
      </w:r>
      <w:r>
        <w:rPr>
          <w:rFonts w:hint="eastAsia"/>
          <w:lang w:eastAsia="ko-KR"/>
        </w:rPr>
        <w:t>자동사용결정</w:t>
      </w:r>
      <w:r>
        <w:rPr>
          <w:lang w:eastAsia="ko-KR"/>
        </w:rPr>
        <w:t>”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E11987" w:rsidRDefault="00E11987" w:rsidP="00E11987">
      <w:pPr>
        <w:pStyle w:val="Screenshot"/>
      </w:pPr>
      <w:bookmarkStart w:id="39" w:name="TS_F3ADBA30A72743E48B0D0F11ACC7C1E4"/>
      <w:bookmarkEnd w:id="39"/>
    </w:p>
    <w:p w:rsidR="00E11987" w:rsidRDefault="00E11987" w:rsidP="00E11987">
      <w:pPr>
        <w:pStyle w:val="3"/>
        <w:rPr>
          <w:lang w:eastAsia="ko-KR"/>
        </w:rPr>
      </w:pPr>
      <w:bookmarkStart w:id="40" w:name="TS_CC7FAB754C52498B94E0EF8C85D02795"/>
      <w:bookmarkStart w:id="41" w:name="_Toc369271175"/>
      <w:bookmarkEnd w:id="40"/>
      <w:r>
        <w:rPr>
          <w:rFonts w:hint="eastAsia"/>
          <w:lang w:eastAsia="ko-KR"/>
        </w:rPr>
        <w:t>자재</w:t>
      </w:r>
      <w:r>
        <w:rPr>
          <w:rFonts w:hint="eastAsia"/>
          <w:lang w:eastAsia="ko-KR"/>
        </w:rPr>
        <w:t xml:space="preserve"> SLI01561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 (</w:t>
      </w:r>
      <w:r>
        <w:rPr>
          <w:rFonts w:hint="eastAsia"/>
          <w:lang w:eastAsia="ko-KR"/>
        </w:rPr>
        <w:t>반제품</w:t>
      </w:r>
      <w:r>
        <w:rPr>
          <w:rFonts w:hint="eastAsia"/>
          <w:lang w:eastAsia="ko-KR"/>
        </w:rPr>
        <w:t>)</w:t>
      </w:r>
      <w:bookmarkEnd w:id="41"/>
    </w:p>
    <w:p w:rsidR="00E11987" w:rsidRDefault="0035400F" w:rsidP="00E1198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E11987" w:rsidRDefault="00E11987" w:rsidP="00E11987">
      <w:pPr>
        <w:pStyle w:val="p"/>
      </w:pPr>
      <w:r>
        <w:t xml:space="preserve">(1)  </w:t>
      </w:r>
      <w:r w:rsidRPr="00E11987">
        <w:rPr>
          <w:rFonts w:hint="eastAsia"/>
          <w:b/>
        </w:rPr>
        <w:t> </w:t>
      </w:r>
      <w:r w:rsidR="0035400F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E11987" w:rsidSect="00D2440A">
      <w:headerReference w:type="default" r:id="rId40"/>
      <w:footerReference w:type="default" r:id="rId41"/>
      <w:headerReference w:type="first" r:id="rId42"/>
      <w:footerReference w:type="first" r:id="rId43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CCE" w:rsidRDefault="00000CCE" w:rsidP="00BA0026">
      <w:r>
        <w:separator/>
      </w:r>
    </w:p>
  </w:endnote>
  <w:endnote w:type="continuationSeparator" w:id="0">
    <w:p w:rsidR="00000CCE" w:rsidRDefault="00000CCE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35400F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973BF" w:rsidRPr="00E973BF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E973BF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E973BF">
      <w:rPr>
        <w:sz w:val="18"/>
        <w:szCs w:val="18"/>
        <w:lang w:val="en-US"/>
      </w:rPr>
      <w:fldChar w:fldCharType="separate"/>
    </w:r>
    <w:r w:rsidR="00E11987">
      <w:rPr>
        <w:noProof/>
        <w:sz w:val="18"/>
        <w:szCs w:val="18"/>
        <w:lang w:val="en-US"/>
      </w:rPr>
      <w:t>2013-10-04</w:t>
    </w:r>
    <w:r w:rsidR="00E973BF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E973BF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E973BF">
      <w:rPr>
        <w:sz w:val="18"/>
        <w:szCs w:val="18"/>
        <w:lang w:val="en-US"/>
      </w:rPr>
      <w:fldChar w:fldCharType="separate"/>
    </w:r>
    <w:r w:rsidR="004377BD">
      <w:rPr>
        <w:noProof/>
        <w:sz w:val="18"/>
        <w:szCs w:val="18"/>
        <w:lang w:val="en-US"/>
      </w:rPr>
      <w:t>1</w:t>
    </w:r>
    <w:r w:rsidR="00E973BF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35400F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973BF" w:rsidRPr="00E973BF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E973BF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E973BF">
      <w:rPr>
        <w:sz w:val="18"/>
        <w:szCs w:val="18"/>
        <w:lang w:val="en-US"/>
      </w:rPr>
      <w:fldChar w:fldCharType="separate"/>
    </w:r>
    <w:r w:rsidR="00E11987">
      <w:rPr>
        <w:noProof/>
        <w:sz w:val="18"/>
        <w:szCs w:val="18"/>
        <w:lang w:val="en-US"/>
      </w:rPr>
      <w:t>2013-10-04</w:t>
    </w:r>
    <w:r w:rsidR="00E973BF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E973BF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E973BF">
      <w:rPr>
        <w:sz w:val="18"/>
        <w:szCs w:val="18"/>
        <w:lang w:val="en-US"/>
      </w:rPr>
      <w:fldChar w:fldCharType="separate"/>
    </w:r>
    <w:r w:rsidR="00152D58">
      <w:rPr>
        <w:noProof/>
        <w:sz w:val="18"/>
        <w:szCs w:val="18"/>
        <w:lang w:val="en-US"/>
      </w:rPr>
      <w:t>6</w:t>
    </w:r>
    <w:r w:rsidR="00E973BF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CCE" w:rsidRDefault="00000CCE" w:rsidP="00BA0026">
      <w:r>
        <w:separator/>
      </w:r>
    </w:p>
  </w:footnote>
  <w:footnote w:type="continuationSeparator" w:id="0">
    <w:p w:rsidR="00000CCE" w:rsidRDefault="00000CCE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E973BF" w:rsidP="007A50C0">
    <w:pPr>
      <w:pStyle w:val="TitleHeader"/>
      <w:rPr>
        <w:lang w:eastAsia="ko-KR"/>
      </w:rPr>
    </w:pPr>
    <w:r>
      <w:fldChar w:fldCharType="begin"/>
    </w:r>
    <w:r w:rsidR="00C85843">
      <w:rPr>
        <w:lang w:eastAsia="ko-KR"/>
      </w:rPr>
      <w:instrText xml:space="preserve"> TITLE  </w:instrText>
    </w:r>
    <w:r>
      <w:fldChar w:fldCharType="separate"/>
    </w:r>
    <w:r w:rsidR="00E11987">
      <w:rPr>
        <w:rFonts w:hint="eastAsia"/>
        <w:lang w:eastAsia="ko-KR"/>
      </w:rPr>
      <w:t>자재마스터</w:t>
    </w:r>
    <w:r w:rsidR="00E11987">
      <w:rPr>
        <w:rFonts w:hint="eastAsia"/>
        <w:lang w:eastAsia="ko-KR"/>
      </w:rPr>
      <w:t xml:space="preserve"> </w:t>
    </w:r>
    <w:r w:rsidR="00E11987">
      <w:rPr>
        <w:rFonts w:hint="eastAsia"/>
        <w:lang w:eastAsia="ko-KR"/>
      </w:rPr>
      <w:t>검사</w:t>
    </w:r>
    <w:r w:rsidR="00E11987">
      <w:rPr>
        <w:rFonts w:hint="eastAsia"/>
        <w:lang w:eastAsia="ko-KR"/>
      </w:rPr>
      <w:t xml:space="preserve"> </w:t>
    </w:r>
    <w:r w:rsidR="00E11987">
      <w:rPr>
        <w:rFonts w:hint="eastAsia"/>
        <w:lang w:eastAsia="ko-KR"/>
      </w:rPr>
      <w:t>설정</w:t>
    </w:r>
    <w:r w:rsidR="00E11987">
      <w:rPr>
        <w:rFonts w:hint="eastAsia"/>
        <w:lang w:eastAsia="ko-KR"/>
      </w:rPr>
      <w:t xml:space="preserve"> (</w:t>
    </w:r>
    <w:r w:rsidR="00E11987">
      <w:rPr>
        <w:rFonts w:hint="eastAsia"/>
        <w:lang w:eastAsia="ko-KR"/>
      </w:rPr>
      <w:t>개별</w:t>
    </w:r>
    <w:r w:rsidR="00E11987">
      <w:rPr>
        <w:rFonts w:hint="eastAsia"/>
        <w:lang w:eastAsia="ko-KR"/>
      </w:rPr>
      <w:t xml:space="preserve"> </w:t>
    </w:r>
    <w:r w:rsidR="00E11987">
      <w:rPr>
        <w:rFonts w:hint="eastAsia"/>
        <w:lang w:eastAsia="ko-KR"/>
      </w:rPr>
      <w:t>변경</w:t>
    </w:r>
    <w:r w:rsidR="00E11987">
      <w:rPr>
        <w:rFonts w:hint="eastAsia"/>
        <w:lang w:eastAsia="ko-KR"/>
      </w:rPr>
      <w:t>)</w:t>
    </w:r>
    <w:r>
      <w:fldChar w:fldCharType="end"/>
    </w:r>
  </w:p>
  <w:p w:rsidR="00EF6EAC" w:rsidRPr="00A751BD" w:rsidRDefault="00E973BF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E973BF" w:rsidP="00A751BD">
    <w:pPr>
      <w:pStyle w:val="TitleHeader"/>
      <w:rPr>
        <w:lang w:eastAsia="ko-KR"/>
      </w:rPr>
    </w:pPr>
    <w:r>
      <w:fldChar w:fldCharType="begin"/>
    </w:r>
    <w:r w:rsidR="00C85843">
      <w:rPr>
        <w:lang w:eastAsia="ko-KR"/>
      </w:rPr>
      <w:instrText xml:space="preserve"> TITLE  </w:instrText>
    </w:r>
    <w:r>
      <w:fldChar w:fldCharType="separate"/>
    </w:r>
    <w:r w:rsidR="00E11987">
      <w:rPr>
        <w:rFonts w:hint="eastAsia"/>
        <w:lang w:eastAsia="ko-KR"/>
      </w:rPr>
      <w:t>자재마스터</w:t>
    </w:r>
    <w:r w:rsidR="00E11987">
      <w:rPr>
        <w:rFonts w:hint="eastAsia"/>
        <w:lang w:eastAsia="ko-KR"/>
      </w:rPr>
      <w:t xml:space="preserve"> </w:t>
    </w:r>
    <w:r w:rsidR="00E11987">
      <w:rPr>
        <w:rFonts w:hint="eastAsia"/>
        <w:lang w:eastAsia="ko-KR"/>
      </w:rPr>
      <w:t>검사</w:t>
    </w:r>
    <w:r w:rsidR="00E11987">
      <w:rPr>
        <w:rFonts w:hint="eastAsia"/>
        <w:lang w:eastAsia="ko-KR"/>
      </w:rPr>
      <w:t xml:space="preserve"> </w:t>
    </w:r>
    <w:r w:rsidR="00E11987">
      <w:rPr>
        <w:rFonts w:hint="eastAsia"/>
        <w:lang w:eastAsia="ko-KR"/>
      </w:rPr>
      <w:t>설정</w:t>
    </w:r>
    <w:r w:rsidR="00E11987">
      <w:rPr>
        <w:rFonts w:hint="eastAsia"/>
        <w:lang w:eastAsia="ko-KR"/>
      </w:rPr>
      <w:t xml:space="preserve"> (</w:t>
    </w:r>
    <w:r w:rsidR="00E11987">
      <w:rPr>
        <w:rFonts w:hint="eastAsia"/>
        <w:lang w:eastAsia="ko-KR"/>
      </w:rPr>
      <w:t>개별</w:t>
    </w:r>
    <w:r w:rsidR="00E11987">
      <w:rPr>
        <w:rFonts w:hint="eastAsia"/>
        <w:lang w:eastAsia="ko-KR"/>
      </w:rPr>
      <w:t xml:space="preserve"> </w:t>
    </w:r>
    <w:r w:rsidR="00E11987">
      <w:rPr>
        <w:rFonts w:hint="eastAsia"/>
        <w:lang w:eastAsia="ko-KR"/>
      </w:rPr>
      <w:t>변경</w:t>
    </w:r>
    <w:r w:rsidR="00E11987">
      <w:rPr>
        <w:rFonts w:hint="eastAsia"/>
        <w:lang w:eastAsia="ko-KR"/>
      </w:rPr>
      <w:t>)</w:t>
    </w:r>
    <w:r>
      <w:fldChar w:fldCharType="end"/>
    </w:r>
  </w:p>
  <w:p w:rsidR="00EF6EAC" w:rsidRPr="008643CE" w:rsidRDefault="00E973BF" w:rsidP="00A751BD">
    <w:pPr>
      <w:pStyle w:val="a5"/>
      <w:tabs>
        <w:tab w:val="right" w:pos="9900"/>
      </w:tabs>
      <w:rPr>
        <w:lang w:eastAsia="ko-KR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2288222C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3">
    <w:nsid w:val="7B2179BD"/>
    <w:multiLevelType w:val="hybridMultilevel"/>
    <w:tmpl w:val="BD10A9D0"/>
    <w:lvl w:ilvl="0" w:tplc="C95C7504">
      <w:start w:val="1"/>
      <w:numFmt w:val="bullet"/>
      <w:lvlText w:val="※"/>
      <w:lvlJc w:val="left"/>
      <w:pPr>
        <w:ind w:left="76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15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4511A"/>
    <w:rsid w:val="00000CCE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0F6720"/>
    <w:rsid w:val="00101676"/>
    <w:rsid w:val="00111FD9"/>
    <w:rsid w:val="00124503"/>
    <w:rsid w:val="001352D8"/>
    <w:rsid w:val="00152D58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5400F"/>
    <w:rsid w:val="003618DE"/>
    <w:rsid w:val="003B0741"/>
    <w:rsid w:val="003B0B63"/>
    <w:rsid w:val="003B5B89"/>
    <w:rsid w:val="003B5FA6"/>
    <w:rsid w:val="003E3CBA"/>
    <w:rsid w:val="00431A66"/>
    <w:rsid w:val="00436766"/>
    <w:rsid w:val="004377BD"/>
    <w:rsid w:val="004378C2"/>
    <w:rsid w:val="0044511A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45167"/>
    <w:rsid w:val="005534EC"/>
    <w:rsid w:val="0055397F"/>
    <w:rsid w:val="00582798"/>
    <w:rsid w:val="005A15D5"/>
    <w:rsid w:val="005A4650"/>
    <w:rsid w:val="005A69A7"/>
    <w:rsid w:val="005B5C22"/>
    <w:rsid w:val="005C1FF4"/>
    <w:rsid w:val="005C3BE2"/>
    <w:rsid w:val="005C3EB7"/>
    <w:rsid w:val="005D1954"/>
    <w:rsid w:val="005D7684"/>
    <w:rsid w:val="005F5DF8"/>
    <w:rsid w:val="006408FA"/>
    <w:rsid w:val="00647C7C"/>
    <w:rsid w:val="006505A2"/>
    <w:rsid w:val="00660658"/>
    <w:rsid w:val="006872F3"/>
    <w:rsid w:val="006947B4"/>
    <w:rsid w:val="006A587C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4505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005C8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84B3C"/>
    <w:rsid w:val="00B93CA6"/>
    <w:rsid w:val="00B94BC7"/>
    <w:rsid w:val="00BA0026"/>
    <w:rsid w:val="00BA25E4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6C65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5843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11987"/>
    <w:rsid w:val="00E347A8"/>
    <w:rsid w:val="00E40741"/>
    <w:rsid w:val="00E50265"/>
    <w:rsid w:val="00E5305F"/>
    <w:rsid w:val="00E542BA"/>
    <w:rsid w:val="00E76DFC"/>
    <w:rsid w:val="00E8753F"/>
    <w:rsid w:val="00E933FA"/>
    <w:rsid w:val="00E973BF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4CEC"/>
    <w:rsid w:val="00FB5886"/>
    <w:rsid w:val="00FD24B5"/>
    <w:rsid w:val="00FD2E86"/>
    <w:rsid w:val="00FD5E0A"/>
    <w:rsid w:val="00FD7DD1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qFormat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E11987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E11987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BA25E4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BA25E4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54516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eader" Target="head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08622-9B09-4F2D-A356-AAA590C73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12</Pages>
  <Words>493</Words>
  <Characters>2813</Characters>
  <Application>Microsoft Office Word</Application>
  <DocSecurity>0</DocSecurity>
  <Lines>23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자재마스터 검사 설정 (개별 변경)</vt:lpstr>
      <vt:lpstr/>
    </vt:vector>
  </TitlesOfParts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자재마스터 검사 설정 (개별 변경)</dc:title>
  <dc:creator/>
  <cp:lastModifiedBy/>
  <cp:revision>1</cp:revision>
  <dcterms:created xsi:type="dcterms:W3CDTF">2013-10-04T00:37:00Z</dcterms:created>
  <dcterms:modified xsi:type="dcterms:W3CDTF">2013-11-05T07:10:00Z</dcterms:modified>
</cp:coreProperties>
</file>