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174D27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 w:rsidRPr="005F11C9">
        <w:rPr>
          <w:rFonts w:ascii="맑은 고딕" w:eastAsia="맑은 고딕" w:hAnsi="맑은 고딕"/>
          <w:b/>
          <w:noProof/>
          <w:sz w:val="36"/>
          <w:szCs w:val="36"/>
          <w:lang w:eastAsia="ko-KR" w:bidi="ar-SA"/>
        </w:rPr>
        <w:drawing>
          <wp:anchor distT="0" distB="0" distL="114300" distR="114300" simplePos="0" relativeHeight="251657216" behindDoc="1" locked="0" layoutInCell="1" allowOverlap="1" wp14:anchorId="3E347C7D" wp14:editId="7E988AEB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5382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상세생산계획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B93A39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005382" w:rsidRPr="00005382" w:rsidRDefault="00005382" w:rsidP="00005382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 w:rsidRPr="00005382"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005382" w:rsidRPr="00005382" w:rsidRDefault="00005382" w:rsidP="00005382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005382" w:rsidRPr="00005382" w:rsidRDefault="00005382" w:rsidP="00005382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005382" w:rsidRPr="00005382" w:rsidRDefault="00005382" w:rsidP="00005382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005382" w:rsidRPr="00005382" w:rsidRDefault="00005382" w:rsidP="00005382">
      <w:pPr>
        <w:rPr>
          <w:rFonts w:ascii="맑은 고딕" w:eastAsia="맑은 고딕" w:hAnsi="맑은 고딕"/>
          <w:lang w:eastAsia="ko-KR"/>
        </w:rPr>
      </w:pPr>
    </w:p>
    <w:p w:rsidR="00005382" w:rsidRPr="00005382" w:rsidRDefault="00005382" w:rsidP="00005382">
      <w:pPr>
        <w:pStyle w:val="TOC2"/>
        <w:tabs>
          <w:tab w:val="left" w:pos="534"/>
          <w:tab w:val="right" w:leader="dot" w:pos="9629"/>
        </w:tabs>
        <w:rPr>
          <w:rFonts w:ascii="맑은 고딕" w:eastAsia="맑은 고딕" w:hAnsi="맑은 고딕" w:cstheme="minorBidi"/>
          <w:b w:val="0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hint="eastAsia"/>
          <w:b w:val="0"/>
          <w:caps/>
        </w:rPr>
        <w:fldChar w:fldCharType="begin"/>
      </w:r>
      <w:r w:rsidRPr="00005382">
        <w:rPr>
          <w:rFonts w:ascii="맑은 고딕" w:eastAsia="맑은 고딕" w:hAnsi="맑은 고딕" w:hint="eastAsia"/>
          <w:b w:val="0"/>
          <w:caps/>
          <w:lang w:eastAsia="ko-KR"/>
        </w:rPr>
        <w:instrText xml:space="preserve"> TOC \o "1-3" </w:instrText>
      </w:r>
      <w:r w:rsidRPr="00005382">
        <w:rPr>
          <w:rFonts w:ascii="맑은 고딕" w:eastAsia="맑은 고딕" w:hAnsi="맑은 고딕" w:hint="eastAsia"/>
          <w:b w:val="0"/>
          <w:caps/>
        </w:rPr>
        <w:fldChar w:fldCharType="separate"/>
      </w:r>
      <w:r w:rsidRPr="00005382">
        <w:rPr>
          <w:rFonts w:ascii="맑은 고딕" w:eastAsia="맑은 고딕" w:hAnsi="맑은 고딕" w:cs="Arial"/>
          <w:noProof/>
          <w:lang w:eastAsia="ko-KR"/>
        </w:rPr>
        <w:t>1.1.</w:t>
      </w:r>
      <w:r w:rsidRPr="00005382">
        <w:rPr>
          <w:rFonts w:ascii="맑은 고딕" w:eastAsia="맑은 고딕" w:hAnsi="맑은 고딕" w:cstheme="minorBidi" w:hint="eastAsia"/>
          <w:b w:val="0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>ZASE0090_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_Toc371435662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</w:rPr>
        <w:t>1.1.1.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</w:rPr>
        <w:t>R3Q(1)/521 SAP Easy Access SEBANG ERP</w:t>
      </w:r>
      <w:r w:rsidRPr="00005382">
        <w:rPr>
          <w:rFonts w:ascii="맑은 고딕" w:eastAsia="맑은 고딕" w:hAnsi="맑은 고딕"/>
          <w:noProof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</w:rPr>
        <w:instrText xml:space="preserve"> PAGEREF _Toc371435663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</w:rPr>
        <w:t>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_Toc371435664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_Toc371435665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_Toc371435666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_Toc371435667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1.1.6.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_Toc371435668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6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1.1.7.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근무시간관리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_Toc371435669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6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1.1.8.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근무시간관리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_Toc371435670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7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1.1.9.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근무시간관리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_Toc371435671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7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1.1.10.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_Toc371435672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8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1.1.11.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_Toc371435673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8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1.1.12.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라인별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생산능력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_Toc371435674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9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1.1.13.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_Toc371435675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9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1.1.14.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계획대상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오더관리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_Toc371435676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10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1.1.15.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계획대상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오더관리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_Toc371435677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10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1.1.16.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계획대상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오더관리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_Toc371435678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11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1.1.17.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_Toc371435679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11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1.1.18.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_Toc371435680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12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1.1.19.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_Toc371435681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12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1.1.20.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레이아웃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선택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_Toc371435682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13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1.1.21.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_Toc371435683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13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1.1.22.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_Toc371435684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1.1.23.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_Toc371435685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1.1.24.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_Toc371435686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1.1.25.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_Toc371435687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1.1.26.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_Toc371435688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16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1.1.27.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_Toc371435689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16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1.1.28.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작업장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선택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(1) 5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엔트리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있음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_Toc371435690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17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1.1.29.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>R3Q(1)/521 &amp; &amp; &amp; &amp;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_Toc371435691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17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1.1.30.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_Toc371435692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18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1.1.31.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_Toc371435693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18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lastRenderedPageBreak/>
        <w:t>1.1.32.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_Toc371435694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19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1.1.33.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계획오더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수량분할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_Toc371435695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19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1.1.34.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계획오더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수량분할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_Toc371435696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20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1.1.35.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계획오더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수량분할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_Toc371435697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20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1.1.36.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작업장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선택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(1) 5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엔트리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있음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_Toc371435698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21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1.1.37.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_Toc371435699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21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1.1.38.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_Toc371435700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22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1.1.39.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_Toc371435701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22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1.1.40.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정보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_Toc371435702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23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1.1.41.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_Toc371435703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23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1.1.42.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_Toc371435704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1.1.43.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_Toc371435705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24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1.1.44.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>R3Q(1)/521 &amp; &amp; &amp; &amp;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_Toc371435706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1.1.45.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_Toc371435707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25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1.1.46.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_Toc371435708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26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1.1.47.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페깅된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소요량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_Toc371435709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26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1.1.48.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페깅된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소요량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_Toc371435710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27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1.1.49.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페깅된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소요량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_Toc371435711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27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1.1.50.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_Toc371435712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28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1.1.51.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_Toc371435713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28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1.1.52.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재고</w:t>
      </w:r>
      <w:r w:rsidRPr="00005382">
        <w:rPr>
          <w:rFonts w:ascii="맑은 고딕" w:eastAsia="맑은 고딕" w:hAnsi="맑은 고딕" w:cs="Arial"/>
          <w:noProof/>
          <w:lang w:eastAsia="ko-KR"/>
        </w:rPr>
        <w:t>/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소요량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리스트</w:t>
      </w:r>
      <w:r w:rsidRPr="00005382">
        <w:rPr>
          <w:rFonts w:ascii="맑은 고딕" w:eastAsia="맑은 고딕" w:hAnsi="맑은 고딕" w:cs="Arial"/>
          <w:noProof/>
          <w:lang w:eastAsia="ko-KR"/>
        </w:rPr>
        <w:t>(14:43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시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기준</w:t>
      </w:r>
      <w:r w:rsidRPr="00005382">
        <w:rPr>
          <w:rFonts w:ascii="맑은 고딕" w:eastAsia="맑은 고딕" w:hAnsi="맑은 고딕" w:cs="Arial"/>
          <w:noProof/>
          <w:lang w:eastAsia="ko-KR"/>
        </w:rPr>
        <w:t>)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_Toc371435714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29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1.1.53.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_Toc371435715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29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1.1.54.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_Toc371435716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30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1.1.55.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제품별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능력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분석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_Toc371435717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30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1.1.56.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_Toc371435718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31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005382">
        <w:rPr>
          <w:rFonts w:ascii="맑은 고딕" w:eastAsia="맑은 고딕" w:hAnsi="맑은 고딕" w:cs="Arial"/>
          <w:noProof/>
          <w:lang w:eastAsia="ko-KR"/>
        </w:rPr>
        <w:t>1.1.57.</w:t>
      </w:r>
      <w:r w:rsidRPr="00005382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상세</w:t>
      </w:r>
      <w:r w:rsidRPr="00005382">
        <w:rPr>
          <w:rFonts w:ascii="맑은 고딕" w:eastAsia="맑은 고딕" w:hAnsi="맑은 고딕" w:cs="Arial"/>
          <w:noProof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noProof/>
          <w:lang w:eastAsia="ko-KR"/>
        </w:rPr>
        <w:t>생산계획</w:t>
      </w:r>
      <w:r w:rsidRPr="00005382">
        <w:rPr>
          <w:rFonts w:ascii="맑은 고딕" w:eastAsia="맑은 고딕" w:hAnsi="맑은 고딕"/>
          <w:noProof/>
          <w:lang w:eastAsia="ko-KR"/>
        </w:rPr>
        <w:tab/>
      </w:r>
      <w:r w:rsidRPr="00005382">
        <w:rPr>
          <w:rFonts w:ascii="맑은 고딕" w:eastAsia="맑은 고딕" w:hAnsi="맑은 고딕"/>
          <w:noProof/>
        </w:rPr>
        <w:fldChar w:fldCharType="begin"/>
      </w:r>
      <w:r w:rsidRPr="00005382">
        <w:rPr>
          <w:rFonts w:ascii="맑은 고딕" w:eastAsia="맑은 고딕" w:hAnsi="맑은 고딕"/>
          <w:noProof/>
          <w:lang w:eastAsia="ko-KR"/>
        </w:rPr>
        <w:instrText xml:space="preserve"> PAGEREF _Toc371435719 \h </w:instrText>
      </w:r>
      <w:r w:rsidRPr="00005382">
        <w:rPr>
          <w:rFonts w:ascii="맑은 고딕" w:eastAsia="맑은 고딕" w:hAnsi="맑은 고딕"/>
          <w:noProof/>
        </w:rPr>
      </w:r>
      <w:r w:rsidRPr="00005382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31</w:t>
      </w:r>
      <w:r w:rsidRPr="00005382">
        <w:rPr>
          <w:rFonts w:ascii="맑은 고딕" w:eastAsia="맑은 고딕" w:hAnsi="맑은 고딕"/>
          <w:noProof/>
        </w:rPr>
        <w:fldChar w:fldCharType="end"/>
      </w:r>
    </w:p>
    <w:p w:rsidR="00005382" w:rsidRPr="00005382" w:rsidRDefault="00005382" w:rsidP="00005382">
      <w:pPr>
        <w:tabs>
          <w:tab w:val="left" w:pos="4452"/>
        </w:tabs>
        <w:rPr>
          <w:rFonts w:ascii="맑은 고딕" w:eastAsia="맑은 고딕" w:hAnsi="맑은 고딕"/>
          <w:b/>
          <w:caps/>
          <w:lang w:eastAsia="ko-KR"/>
        </w:rPr>
      </w:pPr>
      <w:r w:rsidRPr="00005382">
        <w:rPr>
          <w:rFonts w:ascii="맑은 고딕" w:eastAsia="맑은 고딕" w:hAnsi="맑은 고딕" w:hint="eastAsia"/>
          <w:b/>
          <w:caps/>
        </w:rPr>
        <w:fldChar w:fldCharType="end"/>
      </w:r>
    </w:p>
    <w:p w:rsidR="00005382" w:rsidRPr="00005382" w:rsidRDefault="00005382" w:rsidP="00005382">
      <w:pPr>
        <w:pStyle w:val="Heading2"/>
        <w:numPr>
          <w:ilvl w:val="1"/>
          <w:numId w:val="3"/>
        </w:num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/>
          <w:b w:val="0"/>
          <w:lang w:eastAsia="ko-KR"/>
        </w:rPr>
        <w:br w:type="page"/>
      </w:r>
      <w:bookmarkStart w:id="1" w:name="_Toc371435662"/>
      <w:r w:rsidRPr="00005382">
        <w:rPr>
          <w:rFonts w:ascii="맑은 고딕" w:eastAsia="맑은 고딕" w:hAnsi="맑은 고딕" w:cs="Arial"/>
        </w:rPr>
        <w:lastRenderedPageBreak/>
        <w:t>ZASE0090_</w:t>
      </w:r>
      <w:r w:rsidRPr="00005382">
        <w:rPr>
          <w:rFonts w:ascii="맑은 고딕" w:eastAsia="맑은 고딕" w:hAnsi="맑은 고딕" w:cs="Arial" w:hint="eastAsia"/>
        </w:rPr>
        <w:t>상세생산계획</w:t>
      </w:r>
      <w:bookmarkEnd w:id="1"/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" w:name="TS_AB068C0E651A4B098414B87E44079BF3"/>
      <w:bookmarkStart w:id="3" w:name="_Toc371435663"/>
      <w:bookmarkEnd w:id="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>1)/521 SAP Easy Access SEBANG ERP</w:t>
      </w:r>
      <w:bookmarkEnd w:id="3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5CE1DD5" wp14:editId="5F5B4A65">
            <wp:extent cx="5391785" cy="2427605"/>
            <wp:effectExtent l="0" t="0" r="0" b="0"/>
            <wp:docPr id="335" name="Picture 3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imb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C41F29C" wp14:editId="1905366C">
            <wp:extent cx="1623695" cy="205105"/>
            <wp:effectExtent l="0" t="0" r="0" b="4445"/>
            <wp:docPr id="334" name="Picture 334" descr="85DACEB596D37B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85DACEB596D37B9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r w:rsidRPr="00005382">
        <w:rPr>
          <w:rFonts w:ascii="맑은 고딕" w:eastAsia="맑은 고딕" w:hAnsi="맑은 고딕" w:cs="Arial" w:hint="eastAsia"/>
        </w:rPr>
        <w:t>두</w:t>
      </w:r>
      <w:r w:rsidRPr="00005382">
        <w:rPr>
          <w:rFonts w:ascii="맑은 고딕" w:eastAsia="맑은 고딕" w:hAnsi="맑은 고딕" w:cs="Arial"/>
        </w:rPr>
        <w:t xml:space="preserve"> </w:t>
      </w:r>
      <w:r w:rsidRPr="00005382">
        <w:rPr>
          <w:rFonts w:ascii="맑은 고딕" w:eastAsia="맑은 고딕" w:hAnsi="맑은 고딕" w:cs="Arial" w:hint="eastAsia"/>
        </w:rPr>
        <w:t>번</w:t>
      </w:r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클릭합니다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" w:name="TS_0DA859BC8D304961A5B4866C7FC374D0"/>
      <w:bookmarkStart w:id="5" w:name="_Toc371435664"/>
      <w:bookmarkEnd w:id="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계획</w:t>
      </w:r>
      <w:bookmarkEnd w:id="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805885A" wp14:editId="074CCA9A">
            <wp:extent cx="5549265" cy="2443480"/>
            <wp:effectExtent l="0" t="0" r="0" b="0"/>
            <wp:docPr id="333" name="Picture 3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imb_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실행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28052A9F" wp14:editId="6940E3D6">
            <wp:extent cx="189230" cy="205105"/>
            <wp:effectExtent l="0" t="0" r="1270" b="4445"/>
            <wp:docPr id="332" name="Picture 3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rPr>
          <w:rFonts w:ascii="맑은 고딕" w:eastAsia="맑은 고딕" w:hAnsi="맑은 고딕"/>
          <w:lang w:eastAsia="ko-KR"/>
        </w:rPr>
      </w:pPr>
    </w:p>
    <w:p w:rsidR="00005382" w:rsidRPr="00005382" w:rsidRDefault="00005382" w:rsidP="00005382">
      <w:pPr>
        <w:rPr>
          <w:rFonts w:ascii="맑은 고딕" w:eastAsia="맑은 고딕" w:hAnsi="맑은 고딕"/>
          <w:lang w:eastAsia="ko-KR"/>
        </w:rPr>
      </w:pP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6" w:name="TS_F11BE8C681C3431987B5B1FD0F80E573"/>
      <w:bookmarkStart w:id="7" w:name="_Toc371435665"/>
      <w:bookmarkEnd w:id="6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9716CEB" wp14:editId="0F6C6DF5">
            <wp:extent cx="4966335" cy="2680335"/>
            <wp:effectExtent l="0" t="0" r="5715" b="5715"/>
            <wp:docPr id="331" name="Picture 3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imb_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335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DC309C6" wp14:editId="4E5ACC7E">
            <wp:extent cx="851535" cy="205105"/>
            <wp:effectExtent l="0" t="0" r="5715" b="4445"/>
            <wp:docPr id="330" name="Picture 3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8" w:name="TS_02C3DD2675644CA3BA1C5C8B5E645287"/>
      <w:bookmarkStart w:id="9" w:name="_Toc371435666"/>
      <w:bookmarkEnd w:id="8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C63D644" wp14:editId="6D1FB608">
            <wp:extent cx="4966335" cy="2664460"/>
            <wp:effectExtent l="0" t="0" r="5715" b="2540"/>
            <wp:docPr id="329" name="Picture 3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imb_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33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4974E1C" wp14:editId="6B9C7617">
            <wp:extent cx="851535" cy="205105"/>
            <wp:effectExtent l="0" t="0" r="5715" b="4445"/>
            <wp:docPr id="328" name="Picture 3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0" w:name="TS_EF763BAEE9384049BF8CFF1D0526545A"/>
      <w:bookmarkStart w:id="11" w:name="_Toc371435667"/>
      <w:bookmarkEnd w:id="10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anchor distT="0" distB="0" distL="114300" distR="114300" simplePos="0" relativeHeight="251660288" behindDoc="0" locked="0" layoutInCell="1" allowOverlap="1" wp14:anchorId="6C6B3C2D" wp14:editId="68F072DF">
            <wp:simplePos x="0" y="0"/>
            <wp:positionH relativeFrom="column">
              <wp:align>left</wp:align>
            </wp:positionH>
            <wp:positionV relativeFrom="paragraph">
              <wp:posOffset>-7425690</wp:posOffset>
            </wp:positionV>
            <wp:extent cx="3907155" cy="2660015"/>
            <wp:effectExtent l="0" t="0" r="0" b="6985"/>
            <wp:wrapSquare wrapText="right"/>
            <wp:docPr id="336" name="Picture 3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8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55" cy="266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5382">
        <w:rPr>
          <w:rFonts w:ascii="맑은 고딕" w:eastAsia="맑은 고딕" w:hAnsi="맑은 고딕"/>
        </w:rPr>
        <w:br w:type="textWrapping" w:clear="all"/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lastRenderedPageBreak/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B73BDD6" wp14:editId="52469900">
            <wp:extent cx="851535" cy="205105"/>
            <wp:effectExtent l="0" t="0" r="5715" b="4445"/>
            <wp:docPr id="327" name="Picture 3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2" w:name="TS_BFC02F51194B4794B957850711B22C48"/>
      <w:bookmarkStart w:id="13" w:name="_Toc371435668"/>
      <w:bookmarkEnd w:id="1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  <w:lang w:eastAsia="ko-KR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968822B" wp14:editId="39569E69">
            <wp:extent cx="3909695" cy="2664460"/>
            <wp:effectExtent l="0" t="0" r="0" b="2540"/>
            <wp:docPr id="326" name="Picture 3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19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B080679" wp14:editId="0DED321E">
            <wp:extent cx="993140" cy="205105"/>
            <wp:effectExtent l="0" t="0" r="0" b="4445"/>
            <wp:docPr id="325" name="Picture 3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4" w:name="TS_572363C2B479405FA843021AB0A4B42F"/>
      <w:bookmarkStart w:id="15" w:name="_Toc371435669"/>
      <w:bookmarkEnd w:id="1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근무시간관리</w:t>
      </w:r>
      <w:bookmarkEnd w:id="1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FA85A6D" wp14:editId="58A1E3E8">
            <wp:extent cx="3909695" cy="2664460"/>
            <wp:effectExtent l="0" t="0" r="0" b="2540"/>
            <wp:docPr id="324" name="Picture 3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4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실행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5B13317" wp14:editId="0A01E435">
            <wp:extent cx="189230" cy="205105"/>
            <wp:effectExtent l="0" t="0" r="1270" b="4445"/>
            <wp:docPr id="323" name="Picture 3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6" w:name="TS_7B98EB9AA6D64947A377E0DE3713DA57"/>
      <w:bookmarkStart w:id="17" w:name="_Toc371435670"/>
      <w:bookmarkEnd w:id="16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근무시간관리</w:t>
      </w:r>
      <w:bookmarkEnd w:id="1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59C797C" wp14:editId="5EED2E50">
            <wp:extent cx="3909695" cy="2664460"/>
            <wp:effectExtent l="0" t="0" r="0" b="2540"/>
            <wp:docPr id="322" name="Picture 3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6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lang w:eastAsia="ko-KR"/>
        </w:rPr>
        <w:t>내용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확인후에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noProof/>
          <w:lang w:eastAsia="ko-KR" w:bidi="ar-SA"/>
        </w:rPr>
        <w:drawing>
          <wp:inline distT="0" distB="0" distL="0" distR="0" wp14:anchorId="4C16899B" wp14:editId="17A9D148">
            <wp:extent cx="236220" cy="252095"/>
            <wp:effectExtent l="0" t="0" r="0" b="0"/>
            <wp:docPr id="321" name="Picture 321" descr="65A9A071A1CC6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7" descr="65A9A071A1CC628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8" w:name="TS_217AE6B6F82C4FB18C6AAEAE419FD9FE"/>
      <w:bookmarkStart w:id="19" w:name="_Toc371435671"/>
      <w:bookmarkEnd w:id="18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근무시간관리</w:t>
      </w:r>
      <w:bookmarkEnd w:id="1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8CE860E" wp14:editId="55F9AB30">
            <wp:extent cx="5502275" cy="1955165"/>
            <wp:effectExtent l="0" t="0" r="3175" b="6985"/>
            <wp:docPr id="320" name="Picture 3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8" descr="imb_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629440D" wp14:editId="58248AFA">
            <wp:extent cx="236220" cy="252095"/>
            <wp:effectExtent l="0" t="0" r="0" b="0"/>
            <wp:docPr id="319" name="Picture 319" descr="B075CA7DBD112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9" descr="B075CA7DBD1126BC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0" w:name="TS_6433B7BDBF2640E39A2023EC2ABE4913"/>
      <w:bookmarkStart w:id="21" w:name="_Toc371435672"/>
      <w:bookmarkEnd w:id="20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2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CF47403" wp14:editId="19134CBE">
            <wp:extent cx="3909695" cy="2664460"/>
            <wp:effectExtent l="0" t="0" r="0" b="2540"/>
            <wp:docPr id="318" name="Picture 3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24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lang w:eastAsia="ko-KR"/>
        </w:rPr>
        <w:t>라인을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선택</w:t>
      </w:r>
      <w:r w:rsidRPr="00005382">
        <w:rPr>
          <w:rFonts w:ascii="맑은 고딕" w:eastAsia="맑은 고딕" w:hAnsi="맑은 고딕" w:cs="Arial"/>
          <w:noProof/>
          <w:lang w:eastAsia="ko-KR" w:bidi="ar-SA"/>
        </w:rPr>
        <w:drawing>
          <wp:inline distT="0" distB="0" distL="0" distR="0" wp14:anchorId="1473CA9A" wp14:editId="3930248D">
            <wp:extent cx="220980" cy="189230"/>
            <wp:effectExtent l="0" t="0" r="7620" b="1270"/>
            <wp:docPr id="317" name="Picture 3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2" w:name="TS_F87EEFE5287A4D82BE8F10E4EBCEB890"/>
      <w:bookmarkStart w:id="23" w:name="_Toc371435673"/>
      <w:bookmarkEnd w:id="2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2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6F70E51" wp14:editId="4EECEBC7">
            <wp:extent cx="3909695" cy="2664460"/>
            <wp:effectExtent l="0" t="0" r="0" b="2540"/>
            <wp:docPr id="316" name="Picture 3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27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21E0D87" wp14:editId="05F9E4E4">
            <wp:extent cx="1103630" cy="205105"/>
            <wp:effectExtent l="0" t="0" r="1270" b="4445"/>
            <wp:docPr id="315" name="Picture 3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4" w:name="TS_5783FE5081484CA28C79B0A725173BB0"/>
      <w:bookmarkStart w:id="25" w:name="_Toc371435674"/>
      <w:bookmarkEnd w:id="24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라인별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생산능력</w:t>
      </w:r>
      <w:bookmarkEnd w:id="2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ECEA112" wp14:editId="380609C1">
            <wp:extent cx="3909695" cy="2664460"/>
            <wp:effectExtent l="0" t="0" r="0" b="2540"/>
            <wp:docPr id="314" name="Picture 3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4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AB0FF43" wp14:editId="533D987D">
            <wp:extent cx="236220" cy="252095"/>
            <wp:effectExtent l="0" t="0" r="0" b="0"/>
            <wp:docPr id="313" name="Picture 313" descr="AFEF316952A1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5" descr="AFEF316952A129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6" w:name="TS_782DFCD5738D4B7A9C54B7474FBA40AF"/>
      <w:bookmarkStart w:id="27" w:name="_Toc371435675"/>
      <w:bookmarkEnd w:id="26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2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D0FC381" wp14:editId="60CC32BC">
            <wp:extent cx="3909695" cy="2664460"/>
            <wp:effectExtent l="0" t="0" r="0" b="2540"/>
            <wp:docPr id="312" name="Picture 3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6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proofErr w:type="spellStart"/>
      <w:r w:rsidRPr="00005382">
        <w:rPr>
          <w:rFonts w:ascii="맑은 고딕" w:eastAsia="맑은 고딕" w:hAnsi="맑은 고딕" w:cs="Arial" w:hint="eastAsia"/>
          <w:b/>
          <w:lang w:eastAsia="ko-KR"/>
        </w:rPr>
        <w:t>계획대상오더관리</w:t>
      </w:r>
      <w:proofErr w:type="spellEnd"/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4C32E57" wp14:editId="1ED5837E">
            <wp:extent cx="1229995" cy="205105"/>
            <wp:effectExtent l="0" t="0" r="8255" b="4445"/>
            <wp:docPr id="311" name="Picture 3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8" w:name="TS_60614EFBD27E4BF081FB7C1CA3945CD2"/>
      <w:bookmarkStart w:id="29" w:name="_Toc371435676"/>
      <w:bookmarkEnd w:id="28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계획대상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오더관리</w:t>
      </w:r>
      <w:bookmarkEnd w:id="2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02241FC" wp14:editId="3D49FF6B">
            <wp:extent cx="3909695" cy="2664460"/>
            <wp:effectExtent l="0" t="0" r="0" b="2540"/>
            <wp:docPr id="310" name="Picture 3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8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실행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AD87F6B" wp14:editId="3E9D020A">
            <wp:extent cx="189230" cy="205105"/>
            <wp:effectExtent l="0" t="0" r="1270" b="4445"/>
            <wp:docPr id="309" name="Picture 30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9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0" w:name="TS_F23F649282C04C7A94D96FDF94362EB3"/>
      <w:bookmarkStart w:id="31" w:name="_Toc371435677"/>
      <w:bookmarkEnd w:id="30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계획대상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오더관리</w:t>
      </w:r>
      <w:bookmarkEnd w:id="3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8640F21" wp14:editId="21A52222">
            <wp:extent cx="3909695" cy="2664460"/>
            <wp:effectExtent l="0" t="0" r="0" b="2540"/>
            <wp:docPr id="308" name="Picture 30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0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71B2E38" wp14:editId="48C8F934">
            <wp:extent cx="252095" cy="252095"/>
            <wp:effectExtent l="0" t="0" r="0" b="0"/>
            <wp:docPr id="307" name="Picture 307" descr="C0A93A37333B23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1" descr="C0A93A37333B238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2" w:name="TS_5E6FE513E99544579D15B2ED5C82CED0"/>
      <w:bookmarkStart w:id="33" w:name="_Toc371435678"/>
      <w:bookmarkEnd w:id="32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계획대상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오더관리</w:t>
      </w:r>
      <w:bookmarkEnd w:id="3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10D1814" wp14:editId="4E61AF73">
            <wp:extent cx="3909695" cy="2664460"/>
            <wp:effectExtent l="0" t="0" r="0" b="2540"/>
            <wp:docPr id="306" name="Picture 30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2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494B61B" wp14:editId="281AEFCB">
            <wp:extent cx="236220" cy="252095"/>
            <wp:effectExtent l="0" t="0" r="0" b="0"/>
            <wp:docPr id="305" name="Picture 305" descr="445A5B8FF5C2EA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3" descr="445A5B8FF5C2EA8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4" w:name="TS_567A52BC294B42E1B36304E9A5E7653D"/>
      <w:bookmarkStart w:id="35" w:name="_Toc371435679"/>
      <w:bookmarkEnd w:id="3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3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C6E0B40" wp14:editId="14B25B30">
            <wp:extent cx="3909695" cy="2664460"/>
            <wp:effectExtent l="0" t="0" r="0" b="2540"/>
            <wp:docPr id="304" name="Picture 30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4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960F81D" wp14:editId="381B2270">
            <wp:extent cx="630555" cy="189230"/>
            <wp:effectExtent l="0" t="0" r="0" b="1270"/>
            <wp:docPr id="303" name="Picture 30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5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두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번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클릭합니다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(2) </w:t>
      </w:r>
      <w:r w:rsidRPr="00005382">
        <w:rPr>
          <w:rFonts w:ascii="맑은 고딕" w:eastAsia="맑은 고딕" w:hAnsi="맑은 고딕" w:cs="Arial" w:hint="eastAsia"/>
          <w:lang w:eastAsia="ko-KR"/>
        </w:rPr>
        <w:t>해당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라인의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계획대상오더들을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보고싶을시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상단레이아웃의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작업장을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더블클릭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6" w:name="TS_C4A86C2512D94231A641A49CC1DF8EFB"/>
      <w:bookmarkStart w:id="37" w:name="_Toc371435680"/>
      <w:bookmarkEnd w:id="36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3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404FB7B" wp14:editId="4E305A86">
            <wp:extent cx="3909695" cy="2664460"/>
            <wp:effectExtent l="0" t="0" r="0" b="2540"/>
            <wp:docPr id="302" name="Picture 30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6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proofErr w:type="gramStart"/>
      <w:r w:rsidRPr="00005382">
        <w:rPr>
          <w:rFonts w:ascii="맑은 고딕" w:eastAsia="맑은 고딕" w:hAnsi="맑은 고딕" w:cs="Arial" w:hint="eastAsia"/>
          <w:b/>
          <w:lang w:eastAsia="ko-KR"/>
        </w:rPr>
        <w:t>열기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proofErr w:type="gramEnd"/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클릭하면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선택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목록이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나타납니다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8" w:name="TS_76F6907A2B714C68A2EAA5F195F9E942"/>
      <w:bookmarkStart w:id="39" w:name="_Toc371435681"/>
      <w:bookmarkEnd w:id="38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3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00DB367" wp14:editId="18A83F67">
            <wp:extent cx="3909695" cy="2664460"/>
            <wp:effectExtent l="0" t="0" r="0" b="2540"/>
            <wp:docPr id="301" name="Picture 30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7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lang w:eastAsia="ko-KR"/>
        </w:rPr>
        <w:t>클릭하면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메뉴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항목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레이아웃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선택</w:t>
      </w:r>
      <w:proofErr w:type="gramStart"/>
      <w:r w:rsidRPr="00005382">
        <w:rPr>
          <w:rFonts w:ascii="맑은 고딕" w:eastAsia="맑은 고딕" w:hAnsi="맑은 고딕" w:cs="Arial"/>
          <w:b/>
          <w:lang w:eastAsia="ko-KR"/>
        </w:rPr>
        <w:t>...</w:t>
      </w:r>
      <w:proofErr w:type="gramEnd"/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099502C0" wp14:editId="3497394C">
            <wp:extent cx="1434465" cy="189230"/>
            <wp:effectExtent l="0" t="0" r="0" b="1270"/>
            <wp:docPr id="300" name="Picture 30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이</w:t>
      </w:r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실행됩니다</w:t>
      </w:r>
      <w:proofErr w:type="spellEnd"/>
      <w:r w:rsidRPr="00005382">
        <w:rPr>
          <w:rFonts w:ascii="맑은 고딕" w:eastAsia="맑은 고딕" w:hAnsi="맑은 고딕" w:cs="Arial"/>
        </w:rPr>
        <w:t>.</w:t>
      </w:r>
      <w:proofErr w:type="gramEnd"/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0" w:name="TS_D54BD4FD4D2B4FB498851CCEAC321978"/>
      <w:bookmarkStart w:id="41" w:name="_Toc371435682"/>
      <w:bookmarkEnd w:id="40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레이아웃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선택</w:t>
      </w:r>
      <w:bookmarkEnd w:id="4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87DDF45" wp14:editId="7FEB188E">
            <wp:extent cx="3909695" cy="2664460"/>
            <wp:effectExtent l="0" t="0" r="0" b="2540"/>
            <wp:docPr id="299" name="Picture 29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9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919EC27" wp14:editId="72859C03">
            <wp:extent cx="299720" cy="126365"/>
            <wp:effectExtent l="0" t="0" r="5080" b="6985"/>
            <wp:docPr id="298" name="Picture 29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두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번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클릭합니다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(2) </w:t>
      </w:r>
      <w:r w:rsidRPr="00005382">
        <w:rPr>
          <w:rFonts w:ascii="맑은 고딕" w:eastAsia="맑은 고딕" w:hAnsi="맑은 고딕" w:cs="Arial" w:hint="eastAsia"/>
          <w:lang w:eastAsia="ko-KR"/>
        </w:rPr>
        <w:t>작업순서</w:t>
      </w:r>
      <w:r w:rsidRPr="00005382">
        <w:rPr>
          <w:rFonts w:ascii="맑은 고딕" w:eastAsia="맑은 고딕" w:hAnsi="맑은 고딕" w:cs="Arial"/>
          <w:lang w:eastAsia="ko-KR"/>
        </w:rPr>
        <w:t xml:space="preserve"> 1)</w:t>
      </w:r>
      <w:r w:rsidRPr="00005382">
        <w:rPr>
          <w:rFonts w:ascii="맑은 고딕" w:eastAsia="맑은 고딕" w:hAnsi="맑은 고딕" w:cs="Arial" w:hint="eastAsia"/>
          <w:lang w:eastAsia="ko-KR"/>
        </w:rPr>
        <w:t>금형</w:t>
      </w:r>
      <w:r w:rsidRPr="00005382">
        <w:rPr>
          <w:rFonts w:ascii="맑은 고딕" w:eastAsia="맑은 고딕" w:hAnsi="맑은 고딕" w:cs="Arial"/>
          <w:lang w:eastAsia="ko-KR"/>
        </w:rPr>
        <w:t xml:space="preserve"> 2) GB/MF/PT 3)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극판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등등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라인의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특성에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맞게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레이아웃을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저장해놓은다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2" w:name="TS_E85082F3B3F84C67A8E199C87B37C29F"/>
      <w:bookmarkStart w:id="43" w:name="_Toc371435683"/>
      <w:bookmarkEnd w:id="4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4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ABF0512" wp14:editId="5D323F41">
            <wp:extent cx="3909695" cy="2664460"/>
            <wp:effectExtent l="0" t="0" r="0" b="2540"/>
            <wp:docPr id="297" name="Picture 29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1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(1) 1</w:t>
      </w:r>
      <w:r w:rsidRPr="00005382">
        <w:rPr>
          <w:rFonts w:ascii="맑은 고딕" w:eastAsia="맑은 고딕" w:hAnsi="맑은 고딕" w:cs="Arial" w:hint="eastAsia"/>
          <w:lang w:eastAsia="ko-KR"/>
        </w:rPr>
        <w:t>개오더</w:t>
      </w:r>
      <w:r w:rsidRPr="00005382">
        <w:rPr>
          <w:rFonts w:ascii="맑은 고딕" w:eastAsia="맑은 고딕" w:hAnsi="맑은 고딕" w:cs="Arial"/>
          <w:lang w:eastAsia="ko-KR"/>
        </w:rPr>
        <w:t xml:space="preserve">/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여러개오더를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선택하여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드래그하여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원하는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작업순서에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놓는다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4" w:name="TS_93B6D5EFC61A40C0AD17F398B135CAC1"/>
      <w:bookmarkStart w:id="45" w:name="_Toc371435684"/>
      <w:bookmarkEnd w:id="44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4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BB197E6" wp14:editId="171D32FD">
            <wp:extent cx="3909695" cy="2664460"/>
            <wp:effectExtent l="0" t="0" r="0" b="2540"/>
            <wp:docPr id="296" name="Picture 29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2" descr="imb_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639E50E" wp14:editId="06153F6D">
            <wp:extent cx="756920" cy="205105"/>
            <wp:effectExtent l="0" t="0" r="5080" b="4445"/>
            <wp:docPr id="295" name="Picture 29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3" descr="fieldicon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6" w:name="TS_C100D235F67543FA89011D18DBF4F17B"/>
      <w:bookmarkStart w:id="47" w:name="_Toc371435685"/>
      <w:bookmarkEnd w:id="46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4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82EFD4E" wp14:editId="3DB888D4">
            <wp:extent cx="3909695" cy="2664460"/>
            <wp:effectExtent l="0" t="0" r="0" b="2540"/>
            <wp:docPr id="294" name="Picture 29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4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proofErr w:type="gramStart"/>
      <w:r w:rsidRPr="00005382">
        <w:rPr>
          <w:rFonts w:ascii="맑은 고딕" w:eastAsia="맑은 고딕" w:hAnsi="맑은 고딕" w:cs="Arial" w:hint="eastAsia"/>
          <w:lang w:eastAsia="ko-KR"/>
        </w:rPr>
        <w:t>시작일</w:t>
      </w:r>
      <w:r w:rsidRPr="00005382">
        <w:rPr>
          <w:rFonts w:ascii="맑은 고딕" w:eastAsia="맑은 고딕" w:hAnsi="맑은 고딕" w:cs="Arial"/>
          <w:lang w:eastAsia="ko-KR"/>
        </w:rPr>
        <w:t xml:space="preserve"> ,</w:t>
      </w:r>
      <w:proofErr w:type="gram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시작시간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필드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가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이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채워집니다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8" w:name="TS_03F7C8FEF68E41B3B96BBD93C60B2E72"/>
      <w:bookmarkStart w:id="49" w:name="_Toc371435686"/>
      <w:bookmarkEnd w:id="48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4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B6611A4" wp14:editId="45BFBE9C">
            <wp:extent cx="3909695" cy="2664460"/>
            <wp:effectExtent l="0" t="0" r="0" b="2540"/>
            <wp:docPr id="293" name="Picture 29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5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8002E14" wp14:editId="69F49313">
            <wp:extent cx="173355" cy="173355"/>
            <wp:effectExtent l="0" t="0" r="0" b="0"/>
            <wp:docPr id="292" name="Picture 29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50" w:name="TS_E84ACCDF22AE41DAAA207E9645013081"/>
      <w:bookmarkStart w:id="51" w:name="_Toc371435687"/>
      <w:bookmarkEnd w:id="50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5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6BB29A0" wp14:editId="3538C447">
            <wp:extent cx="3909695" cy="2664460"/>
            <wp:effectExtent l="0" t="0" r="0" b="2540"/>
            <wp:docPr id="291" name="Picture 29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7" descr="imb_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DCEB9DF" wp14:editId="5EBD974C">
            <wp:extent cx="725170" cy="205105"/>
            <wp:effectExtent l="0" t="0" r="0" b="4445"/>
            <wp:docPr id="290" name="Picture 29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52" w:name="TS_1B6A0837FFD448DFBB4ABBC0E4EE0535"/>
      <w:bookmarkStart w:id="53" w:name="_Toc371435688"/>
      <w:bookmarkEnd w:id="52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5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A621F0B" wp14:editId="114DBA12">
            <wp:extent cx="3909695" cy="2664460"/>
            <wp:effectExtent l="0" t="0" r="0" b="2540"/>
            <wp:docPr id="289" name="Picture 28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9" descr="imb_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DE80C8B" wp14:editId="7A361FB0">
            <wp:extent cx="220980" cy="189230"/>
            <wp:effectExtent l="0" t="0" r="7620" b="1270"/>
            <wp:docPr id="288" name="Picture 28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54" w:name="TS_693CAAAEE24844069341F1733E668EF4"/>
      <w:bookmarkStart w:id="55" w:name="_Toc371435689"/>
      <w:bookmarkEnd w:id="5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5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96A920F" wp14:editId="58720B4F">
            <wp:extent cx="3909695" cy="2664460"/>
            <wp:effectExtent l="0" t="0" r="0" b="2540"/>
            <wp:docPr id="287" name="Picture 28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1" descr="imb_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2A28C8F1" wp14:editId="79B186F6">
            <wp:extent cx="756920" cy="205105"/>
            <wp:effectExtent l="0" t="0" r="5080" b="4445"/>
            <wp:docPr id="286" name="Picture 28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2" descr="fieldicon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56" w:name="TS_C249DC86111246F1A0003134853A36A3"/>
      <w:bookmarkStart w:id="57" w:name="_Toc371435690"/>
      <w:bookmarkEnd w:id="56"/>
      <w:proofErr w:type="spellStart"/>
      <w:r w:rsidRPr="00005382">
        <w:rPr>
          <w:rFonts w:ascii="맑은 고딕" w:eastAsia="맑은 고딕" w:hAnsi="맑은 고딕" w:cs="Arial" w:hint="eastAsia"/>
        </w:rPr>
        <w:lastRenderedPageBreak/>
        <w:t>작업장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선택</w:t>
      </w:r>
      <w:proofErr w:type="spellEnd"/>
      <w:r w:rsidRPr="00005382">
        <w:rPr>
          <w:rFonts w:ascii="맑은 고딕" w:eastAsia="맑은 고딕" w:hAnsi="맑은 고딕" w:cs="Arial"/>
        </w:rPr>
        <w:t xml:space="preserve"> (1) 5 </w:t>
      </w:r>
      <w:proofErr w:type="spellStart"/>
      <w:r w:rsidRPr="00005382">
        <w:rPr>
          <w:rFonts w:ascii="맑은 고딕" w:eastAsia="맑은 고딕" w:hAnsi="맑은 고딕" w:cs="Arial" w:hint="eastAsia"/>
        </w:rPr>
        <w:t>엔트리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있음</w:t>
      </w:r>
      <w:bookmarkEnd w:id="5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A937B29" wp14:editId="76E8AE08">
            <wp:extent cx="3909695" cy="2664460"/>
            <wp:effectExtent l="0" t="0" r="0" b="2540"/>
            <wp:docPr id="285" name="Picture 28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3" descr="imb_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7695673" wp14:editId="7F26690B">
            <wp:extent cx="709295" cy="110490"/>
            <wp:effectExtent l="0" t="0" r="0" b="3810"/>
            <wp:docPr id="284" name="Picture 28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4" descr="fieldicon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58" w:name="TS_093438BA68D84D5F8A331C4BBF8C5704"/>
      <w:bookmarkStart w:id="59" w:name="_Toc371435691"/>
      <w:bookmarkEnd w:id="58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>1)/521 &amp; &amp; &amp; &amp;</w:t>
      </w:r>
      <w:bookmarkEnd w:id="59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F98C114" wp14:editId="223426A9">
            <wp:extent cx="3909695" cy="2664460"/>
            <wp:effectExtent l="0" t="0" r="0" b="2540"/>
            <wp:docPr id="283" name="Picture 28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5" descr="imb_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계속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5BBE7C1" wp14:editId="54B6A018">
            <wp:extent cx="189230" cy="189230"/>
            <wp:effectExtent l="0" t="0" r="1270" b="1270"/>
            <wp:docPr id="282" name="Picture 28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6" descr="fieldicon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60" w:name="TS_0E422CECE75748D0869DE17261E176CA"/>
      <w:bookmarkStart w:id="61" w:name="_Toc371435692"/>
      <w:bookmarkEnd w:id="60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6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D288F68" wp14:editId="18128F0E">
            <wp:extent cx="3909695" cy="2664460"/>
            <wp:effectExtent l="0" t="0" r="0" b="2540"/>
            <wp:docPr id="281" name="Picture 28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7" descr="imb_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B06D2BF" wp14:editId="6FCFA7E0">
            <wp:extent cx="220980" cy="189230"/>
            <wp:effectExtent l="0" t="0" r="7620" b="1270"/>
            <wp:docPr id="280" name="Picture 28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8" descr="fieldicon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62" w:name="TS_17D9BF4E32484BD499A132D44514D37C"/>
      <w:bookmarkStart w:id="63" w:name="_Toc371435693"/>
      <w:bookmarkEnd w:id="6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6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C6828F3" wp14:editId="12F7AD66">
            <wp:extent cx="3909695" cy="2664460"/>
            <wp:effectExtent l="0" t="0" r="0" b="2540"/>
            <wp:docPr id="279" name="Picture 27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9" descr="imb_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2C3E198" wp14:editId="6FB25F41">
            <wp:extent cx="851535" cy="283845"/>
            <wp:effectExtent l="0" t="0" r="5715" b="1905"/>
            <wp:docPr id="278" name="Picture 278" descr="76B02955D5C32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0" descr="76B02955D5C3288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28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(2) </w:t>
      </w:r>
      <w:r w:rsidRPr="00005382">
        <w:rPr>
          <w:rFonts w:ascii="맑은 고딕" w:eastAsia="맑은 고딕" w:hAnsi="맑은 고딕" w:cs="Arial" w:hint="eastAsia"/>
          <w:lang w:eastAsia="ko-KR"/>
        </w:rPr>
        <w:t>작업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검토시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스케쥴대상에서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배제할시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선택후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클릭하면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대상오더관리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디스패치전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테이블로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이동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64" w:name="TS_1BBFC74BA7E649D18E5A812ADF0B9475"/>
      <w:bookmarkStart w:id="65" w:name="_Toc371435694"/>
      <w:bookmarkEnd w:id="64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6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8FD350E" wp14:editId="14E917E8">
            <wp:extent cx="5107940" cy="2254250"/>
            <wp:effectExtent l="0" t="0" r="0" b="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2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94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numPr>
          <w:ilvl w:val="0"/>
          <w:numId w:val="18"/>
        </w:num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D46CD23" wp14:editId="303897D9">
            <wp:extent cx="220980" cy="189230"/>
            <wp:effectExtent l="0" t="0" r="7620" b="1270"/>
            <wp:docPr id="276" name="Picture 27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2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numPr>
          <w:ilvl w:val="0"/>
          <w:numId w:val="18"/>
        </w:num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 w:hint="eastAsia"/>
          <w:b/>
          <w:lang w:eastAsia="ko-KR"/>
        </w:rPr>
        <w:t>라인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b/>
          <w:lang w:eastAsia="ko-KR"/>
        </w:rPr>
        <w:t>선택후에</w:t>
      </w:r>
      <w:proofErr w:type="spellEnd"/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b/>
          <w:lang w:eastAsia="ko-KR"/>
        </w:rPr>
        <w:t>오더분할</w:t>
      </w:r>
      <w:proofErr w:type="spellEnd"/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버튼을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클릭한다</w:t>
      </w:r>
      <w:r w:rsidRPr="00005382">
        <w:rPr>
          <w:rFonts w:ascii="맑은 고딕" w:eastAsia="맑은 고딕" w:hAnsi="맑은 고딕" w:cs="Arial"/>
          <w:b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66" w:name="TS_0057EFFA9AE74DDA88131DEB72BC35AA"/>
      <w:bookmarkStart w:id="67" w:name="_Toc371435695"/>
      <w:bookmarkEnd w:id="66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계획오더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수량분할</w:t>
      </w:r>
      <w:bookmarkEnd w:id="6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6263B66" wp14:editId="03C16A30">
            <wp:extent cx="3909695" cy="2664460"/>
            <wp:effectExtent l="0" t="0" r="0" b="2540"/>
            <wp:docPr id="275" name="Picture 27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3" descr="imb_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proofErr w:type="spellStart"/>
      <w:r w:rsidRPr="00005382">
        <w:rPr>
          <w:rFonts w:ascii="맑은 고딕" w:eastAsia="맑은 고딕" w:hAnsi="맑은 고딕" w:cs="Arial" w:hint="eastAsia"/>
        </w:rPr>
        <w:t>필드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가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이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채워집니다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68" w:name="TS_626065D292F74916B03733060297EC9D"/>
      <w:bookmarkStart w:id="69" w:name="_Toc371435696"/>
      <w:bookmarkEnd w:id="68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계획오더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수량분할</w:t>
      </w:r>
      <w:bookmarkEnd w:id="6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E135468" wp14:editId="3699F0A0">
            <wp:extent cx="3909695" cy="2664460"/>
            <wp:effectExtent l="0" t="0" r="0" b="2540"/>
            <wp:docPr id="274" name="Picture 27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4" descr="imb_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AB0F19B" wp14:editId="0131AC17">
            <wp:extent cx="205105" cy="189230"/>
            <wp:effectExtent l="0" t="0" r="4445" b="1270"/>
            <wp:docPr id="273" name="Picture 27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5" descr="fieldicon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70" w:name="TS_CD6D73720BAF465A90AC9F9102E46998"/>
      <w:bookmarkStart w:id="71" w:name="_Toc371435697"/>
      <w:bookmarkEnd w:id="70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계획오더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수량분할</w:t>
      </w:r>
      <w:bookmarkEnd w:id="7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9A3AD98" wp14:editId="474785BF">
            <wp:extent cx="3909695" cy="2664460"/>
            <wp:effectExtent l="0" t="0" r="0" b="2540"/>
            <wp:docPr id="272" name="Picture 27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6" descr="imb_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DE2DA6A" wp14:editId="22E1C8CF">
            <wp:extent cx="725170" cy="205105"/>
            <wp:effectExtent l="0" t="0" r="0" b="4445"/>
            <wp:docPr id="271" name="Picture 27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7" descr="fieldicon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72" w:name="TS_2CF219861F224A61BDB8AA31A1361513"/>
      <w:bookmarkStart w:id="73" w:name="_Toc371435698"/>
      <w:bookmarkEnd w:id="72"/>
      <w:proofErr w:type="spellStart"/>
      <w:r w:rsidRPr="00005382">
        <w:rPr>
          <w:rFonts w:ascii="맑은 고딕" w:eastAsia="맑은 고딕" w:hAnsi="맑은 고딕" w:cs="Arial" w:hint="eastAsia"/>
        </w:rPr>
        <w:lastRenderedPageBreak/>
        <w:t>작업장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선택</w:t>
      </w:r>
      <w:proofErr w:type="spellEnd"/>
      <w:r w:rsidRPr="00005382">
        <w:rPr>
          <w:rFonts w:ascii="맑은 고딕" w:eastAsia="맑은 고딕" w:hAnsi="맑은 고딕" w:cs="Arial"/>
        </w:rPr>
        <w:t xml:space="preserve"> (1) 5 </w:t>
      </w:r>
      <w:proofErr w:type="spellStart"/>
      <w:r w:rsidRPr="00005382">
        <w:rPr>
          <w:rFonts w:ascii="맑은 고딕" w:eastAsia="맑은 고딕" w:hAnsi="맑은 고딕" w:cs="Arial" w:hint="eastAsia"/>
        </w:rPr>
        <w:t>엔트리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있음</w:t>
      </w:r>
      <w:bookmarkEnd w:id="7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AE17ECC" wp14:editId="47CA2A88">
            <wp:extent cx="3909695" cy="2664460"/>
            <wp:effectExtent l="0" t="0" r="0" b="2540"/>
            <wp:docPr id="270" name="Picture 27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8" descr="imb_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31CE75C1" wp14:editId="5888387D">
            <wp:extent cx="520065" cy="94615"/>
            <wp:effectExtent l="0" t="0" r="0" b="635"/>
            <wp:docPr id="269" name="Picture 26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9" descr="fieldicon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74" w:name="TS_3ED8353E3849471F9BC941BB34C47007"/>
      <w:bookmarkStart w:id="75" w:name="_Toc371435699"/>
      <w:bookmarkEnd w:id="7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7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CEC0945" wp14:editId="062C918F">
            <wp:extent cx="3909695" cy="2664460"/>
            <wp:effectExtent l="0" t="0" r="0" b="2540"/>
            <wp:docPr id="268" name="Picture 26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0" descr="imb_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6D8C73B" wp14:editId="756009AF">
            <wp:extent cx="756920" cy="205105"/>
            <wp:effectExtent l="0" t="0" r="5080" b="4445"/>
            <wp:docPr id="267" name="Picture 26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1" descr="fieldicon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(2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006063F5" wp14:editId="0CE75858">
            <wp:extent cx="173355" cy="173355"/>
            <wp:effectExtent l="0" t="0" r="0" b="0"/>
            <wp:docPr id="266" name="Picture 26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2" descr="fieldicon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76" w:name="TS_1A332B4E6B394FFA923F5D5ED876965A"/>
      <w:bookmarkStart w:id="77" w:name="_Toc371435700"/>
      <w:bookmarkEnd w:id="76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7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234CD23" wp14:editId="5EAE7D2A">
            <wp:extent cx="3909695" cy="2664460"/>
            <wp:effectExtent l="0" t="0" r="0" b="2540"/>
            <wp:docPr id="265" name="Picture 26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3" descr="imb_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7048D75" wp14:editId="34B3B7E4">
            <wp:extent cx="725170" cy="205105"/>
            <wp:effectExtent l="0" t="0" r="0" b="4445"/>
            <wp:docPr id="264" name="Picture 26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4" descr="fieldicon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78" w:name="TS_6186254405E14903B4A179CC2D812BFD"/>
      <w:bookmarkStart w:id="79" w:name="_Toc371435701"/>
      <w:bookmarkEnd w:id="78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7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DA27F5D" wp14:editId="0DFD1550">
            <wp:extent cx="3909695" cy="2664460"/>
            <wp:effectExtent l="0" t="0" r="0" b="2540"/>
            <wp:docPr id="263" name="Picture 26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5" descr="imb_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1276193" wp14:editId="1ED71122">
            <wp:extent cx="756920" cy="205105"/>
            <wp:effectExtent l="0" t="0" r="5080" b="4445"/>
            <wp:docPr id="262" name="Picture 26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6" descr="fieldicon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80" w:name="TS_095F734F4CBB4A4BB0EC035EFAB884B7"/>
      <w:bookmarkStart w:id="81" w:name="_Toc371435702"/>
      <w:bookmarkEnd w:id="80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정보</w:t>
      </w:r>
      <w:bookmarkEnd w:id="8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BB8F8D4" wp14:editId="422EAEB0">
            <wp:extent cx="3909695" cy="2664460"/>
            <wp:effectExtent l="0" t="0" r="0" b="2540"/>
            <wp:docPr id="261" name="Picture 26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7" descr="imb_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3F06F54" wp14:editId="09EBB7BF">
            <wp:extent cx="157480" cy="157480"/>
            <wp:effectExtent l="0" t="0" r="0" b="0"/>
            <wp:docPr id="260" name="Picture 26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8" descr="fieldicon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82" w:name="TS_A7EA7251C13B41F9A14DA8057250BD95"/>
      <w:bookmarkStart w:id="83" w:name="_Toc371435703"/>
      <w:bookmarkEnd w:id="8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8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2F4BFC7" wp14:editId="726E0144">
            <wp:extent cx="3909695" cy="2664460"/>
            <wp:effectExtent l="0" t="0" r="0" b="2540"/>
            <wp:docPr id="259" name="Picture 25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9" descr="imb_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013394F4" wp14:editId="32E602DF">
            <wp:extent cx="173355" cy="173355"/>
            <wp:effectExtent l="0" t="0" r="0" b="0"/>
            <wp:docPr id="258" name="Picture 25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0" descr="fieldicon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84" w:name="TS_0A370F1C344D4EB1B1CED020339CD46A"/>
      <w:bookmarkStart w:id="85" w:name="_Toc371435704"/>
      <w:bookmarkEnd w:id="84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8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D0901A0" wp14:editId="1D902996">
            <wp:extent cx="3909695" cy="2664460"/>
            <wp:effectExtent l="0" t="0" r="0" b="2540"/>
            <wp:docPr id="257" name="Picture 25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1" descr="imb_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3E98222E" wp14:editId="6D640B83">
            <wp:extent cx="756920" cy="205105"/>
            <wp:effectExtent l="0" t="0" r="5080" b="4445"/>
            <wp:docPr id="256" name="Picture 25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2" descr="fieldicon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86" w:name="TS_DA5933666A604C7A960E185F8533BFB0"/>
      <w:bookmarkStart w:id="87" w:name="_Toc371435705"/>
      <w:bookmarkEnd w:id="86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8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21A8166" wp14:editId="3DE2F39B">
            <wp:extent cx="3909695" cy="2664460"/>
            <wp:effectExtent l="0" t="0" r="0" b="2540"/>
            <wp:docPr id="255" name="Picture 2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3" descr="imb_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6A85B13" wp14:editId="43BAB29B">
            <wp:extent cx="173355" cy="173355"/>
            <wp:effectExtent l="0" t="0" r="0" b="0"/>
            <wp:docPr id="254" name="Picture 25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4" descr="fieldicon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88" w:name="TS_352535EA2CAF4BE2A1BD826F12D7C96D"/>
      <w:bookmarkStart w:id="89" w:name="_Toc371435706"/>
      <w:bookmarkEnd w:id="88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>1)/521 &amp; &amp; &amp; &amp;</w:t>
      </w:r>
      <w:bookmarkEnd w:id="89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C62C1D1" wp14:editId="23B26324">
            <wp:extent cx="3909695" cy="2664460"/>
            <wp:effectExtent l="0" t="0" r="0" b="2540"/>
            <wp:docPr id="253" name="Picture 2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5" descr="imb_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(1) </w:t>
      </w:r>
      <w:r w:rsidRPr="00005382">
        <w:rPr>
          <w:rFonts w:ascii="맑은 고딕" w:eastAsia="맑은 고딕" w:hAnsi="맑은 고딕" w:cs="Arial" w:hint="eastAsia"/>
          <w:b/>
          <w:lang w:eastAsia="ko-KR"/>
        </w:rPr>
        <w:t>계속</w:t>
      </w:r>
      <w:r w:rsidRPr="00005382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0D922B6E" wp14:editId="3B98DC26">
            <wp:extent cx="189230" cy="189230"/>
            <wp:effectExtent l="0" t="0" r="1270" b="1270"/>
            <wp:docPr id="252" name="Picture 2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6" descr="fieldicon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클릭하십시오</w:t>
      </w:r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90" w:name="TS_310342429429446F9587686A3A54E7E6"/>
      <w:bookmarkStart w:id="91" w:name="_Toc371435707"/>
      <w:bookmarkEnd w:id="90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9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24278B1" wp14:editId="7B1D04CD">
            <wp:extent cx="3909695" cy="2664460"/>
            <wp:effectExtent l="0" t="0" r="0" b="2540"/>
            <wp:docPr id="251" name="Picture 2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7" descr="imb_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234E18E5" wp14:editId="061DDCBE">
            <wp:extent cx="220980" cy="189230"/>
            <wp:effectExtent l="0" t="0" r="7620" b="1270"/>
            <wp:docPr id="250" name="Picture 2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8" descr="fieldicon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92" w:name="TS_8D195EE3432D499BB10076490DC04BA7"/>
      <w:bookmarkStart w:id="93" w:name="_Toc371435708"/>
      <w:bookmarkEnd w:id="92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9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2AA0671" wp14:editId="0FC5F758">
            <wp:extent cx="3909695" cy="2664460"/>
            <wp:effectExtent l="0" t="0" r="0" b="2540"/>
            <wp:docPr id="249" name="Picture 2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9" descr="imb_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38AE99BA" wp14:editId="1D4C353C">
            <wp:extent cx="725170" cy="205105"/>
            <wp:effectExtent l="0" t="0" r="0" b="4445"/>
            <wp:docPr id="248" name="Picture 2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0" descr="fieldicon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94" w:name="TS_4D1C2733E94D4923B4D5DB9CE5829961"/>
      <w:bookmarkStart w:id="95" w:name="_Toc371435709"/>
      <w:bookmarkEnd w:id="9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페깅된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소요량</w:t>
      </w:r>
      <w:bookmarkEnd w:id="95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FA30F46" wp14:editId="7D8DA70D">
            <wp:extent cx="3909695" cy="2664460"/>
            <wp:effectExtent l="0" t="0" r="0" b="2540"/>
            <wp:docPr id="247" name="Picture 2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1" descr="imb_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3E4E8786" wp14:editId="65B1E570">
            <wp:extent cx="4871720" cy="220980"/>
            <wp:effectExtent l="0" t="0" r="5080" b="7620"/>
            <wp:docPr id="246" name="Picture 246" descr="1B8B8E7B86CC4B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2" descr="1B8B8E7B86CC4BB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72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96" w:name="TS_A975CAAC8CA341829007F84AE5C54CF5"/>
      <w:bookmarkStart w:id="97" w:name="_Toc371435710"/>
      <w:bookmarkEnd w:id="96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페깅된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소요량</w:t>
      </w:r>
      <w:bookmarkEnd w:id="9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4BBD7A5" wp14:editId="654CCC9A">
            <wp:extent cx="3909695" cy="2664460"/>
            <wp:effectExtent l="0" t="0" r="0" b="2540"/>
            <wp:docPr id="245" name="Picture 2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3" descr="imb_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E520CEE" wp14:editId="3CC6F043">
            <wp:extent cx="756920" cy="205105"/>
            <wp:effectExtent l="0" t="0" r="5080" b="4445"/>
            <wp:docPr id="244" name="Picture 2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4" descr="fieldicon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98" w:name="TS_DD73E4A121C3424AB9D346BF28DF693F"/>
      <w:bookmarkStart w:id="99" w:name="_Toc371435711"/>
      <w:bookmarkEnd w:id="98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페깅된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소요량</w:t>
      </w:r>
      <w:bookmarkEnd w:id="9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6FC0019" wp14:editId="7C9C9D0A">
            <wp:extent cx="3909695" cy="2664460"/>
            <wp:effectExtent l="0" t="0" r="0" b="2540"/>
            <wp:docPr id="243" name="Picture 2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5" descr="imb_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F41804C" wp14:editId="2EE39A3C">
            <wp:extent cx="283845" cy="252095"/>
            <wp:effectExtent l="0" t="0" r="1905" b="0"/>
            <wp:docPr id="242" name="Picture 242" descr="5B9AC2AB509FBA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6" descr="5B9AC2AB509FBA9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00" w:name="TS_9CF2AA0386D941CA9BF610D418C5A646"/>
      <w:bookmarkStart w:id="101" w:name="_Toc371435712"/>
      <w:bookmarkEnd w:id="100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01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CA0B33B" wp14:editId="6C08CA8E">
            <wp:extent cx="3909695" cy="2664460"/>
            <wp:effectExtent l="0" t="0" r="0" b="2540"/>
            <wp:docPr id="241" name="Picture 2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7" descr="imb_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284F879F" wp14:editId="0E12B71B">
            <wp:extent cx="220980" cy="189230"/>
            <wp:effectExtent l="0" t="0" r="7620" b="1270"/>
            <wp:docPr id="240" name="Picture 2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8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02" w:name="TS_BF6426745099442DB97C654A95ACA690"/>
      <w:bookmarkStart w:id="103" w:name="_Toc371435713"/>
      <w:bookmarkEnd w:id="102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0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F074033" wp14:editId="5436E9F9">
            <wp:extent cx="3909695" cy="2664460"/>
            <wp:effectExtent l="0" t="0" r="0" b="2540"/>
            <wp:docPr id="239" name="Picture 2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9" descr="imb_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9BAE2A0" wp14:editId="719506EA">
            <wp:extent cx="1166495" cy="205105"/>
            <wp:effectExtent l="0" t="0" r="0" b="4445"/>
            <wp:docPr id="238" name="Picture 2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0" descr="fieldicon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104" w:name="TS_35618F186F1042E782E5258F1D1FC782"/>
      <w:bookmarkStart w:id="105" w:name="_Toc371435714"/>
      <w:bookmarkEnd w:id="104"/>
      <w:r w:rsidRPr="00005382">
        <w:rPr>
          <w:rFonts w:ascii="맑은 고딕" w:eastAsia="맑은 고딕" w:hAnsi="맑은 고딕" w:cs="Arial"/>
          <w:lang w:eastAsia="ko-KR"/>
        </w:rPr>
        <w:lastRenderedPageBreak/>
        <w:t xml:space="preserve">R3Q(1)/521 </w:t>
      </w:r>
      <w:r w:rsidRPr="00005382">
        <w:rPr>
          <w:rFonts w:ascii="맑은 고딕" w:eastAsia="맑은 고딕" w:hAnsi="맑은 고딕" w:cs="Arial" w:hint="eastAsia"/>
          <w:lang w:eastAsia="ko-KR"/>
        </w:rPr>
        <w:t>재고</w:t>
      </w:r>
      <w:r w:rsidRPr="00005382">
        <w:rPr>
          <w:rFonts w:ascii="맑은 고딕" w:eastAsia="맑은 고딕" w:hAnsi="맑은 고딕" w:cs="Arial"/>
          <w:lang w:eastAsia="ko-KR"/>
        </w:rPr>
        <w:t>/</w:t>
      </w:r>
      <w:r w:rsidRPr="00005382">
        <w:rPr>
          <w:rFonts w:ascii="맑은 고딕" w:eastAsia="맑은 고딕" w:hAnsi="맑은 고딕" w:cs="Arial" w:hint="eastAsia"/>
          <w:lang w:eastAsia="ko-KR"/>
        </w:rPr>
        <w:t>소요량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리스트</w:t>
      </w:r>
      <w:r w:rsidRPr="00005382">
        <w:rPr>
          <w:rFonts w:ascii="맑은 고딕" w:eastAsia="맑은 고딕" w:hAnsi="맑은 고딕" w:cs="Arial"/>
          <w:lang w:eastAsia="ko-KR"/>
        </w:rPr>
        <w:t>(14:43</w:t>
      </w:r>
      <w:r w:rsidRPr="00005382">
        <w:rPr>
          <w:rFonts w:ascii="맑은 고딕" w:eastAsia="맑은 고딕" w:hAnsi="맑은 고딕" w:cs="Arial" w:hint="eastAsia"/>
          <w:lang w:eastAsia="ko-KR"/>
        </w:rPr>
        <w:t>시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기준</w:t>
      </w:r>
      <w:r w:rsidRPr="00005382">
        <w:rPr>
          <w:rFonts w:ascii="맑은 고딕" w:eastAsia="맑은 고딕" w:hAnsi="맑은 고딕" w:cs="Arial"/>
          <w:lang w:eastAsia="ko-KR"/>
        </w:rPr>
        <w:t>)</w:t>
      </w:r>
      <w:bookmarkEnd w:id="105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D372355" wp14:editId="47537C79">
            <wp:extent cx="3909695" cy="2664460"/>
            <wp:effectExtent l="0" t="0" r="0" b="2540"/>
            <wp:docPr id="237" name="Picture 2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1" descr="imb_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8DB0CE4" wp14:editId="368A65FD">
            <wp:extent cx="299720" cy="252095"/>
            <wp:effectExtent l="0" t="0" r="5080" b="0"/>
            <wp:docPr id="236" name="Picture 236" descr="A4E0F4553F12CA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2" descr="A4E0F4553F12CA93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06" w:name="TS_9CF68352572A49678ABEF77E05DC5D02"/>
      <w:bookmarkStart w:id="107" w:name="_Toc371435715"/>
      <w:bookmarkEnd w:id="106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07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677689C" wp14:editId="5DF5105F">
            <wp:extent cx="3909695" cy="2664460"/>
            <wp:effectExtent l="0" t="0" r="0" b="2540"/>
            <wp:docPr id="235" name="Picture 2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3" descr="imb_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D81F557" wp14:editId="1DADC281">
            <wp:extent cx="220980" cy="189230"/>
            <wp:effectExtent l="0" t="0" r="7620" b="1270"/>
            <wp:docPr id="234" name="Picture 2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4" descr="fieldicon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08" w:name="TS_8A6E4F08128542D2AC52B445754D54CB"/>
      <w:bookmarkStart w:id="109" w:name="_Toc371435716"/>
      <w:bookmarkEnd w:id="108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09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E0B95AC" wp14:editId="0D79B3EA">
            <wp:extent cx="3909695" cy="2664460"/>
            <wp:effectExtent l="0" t="0" r="0" b="2540"/>
            <wp:docPr id="233" name="Picture 2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5" descr="imb_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0F7D5FA" wp14:editId="0ED8939E">
            <wp:extent cx="1103630" cy="205105"/>
            <wp:effectExtent l="0" t="0" r="1270" b="4445"/>
            <wp:docPr id="232" name="Picture 2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6" descr="fieldicon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110" w:name="TS_DF9A61AB8C43489F9C3BECB7604C46E2"/>
      <w:bookmarkStart w:id="111" w:name="_Toc371435717"/>
      <w:bookmarkEnd w:id="110"/>
      <w:r w:rsidRPr="00005382">
        <w:rPr>
          <w:rFonts w:ascii="맑은 고딕" w:eastAsia="맑은 고딕" w:hAnsi="맑은 고딕" w:cs="Arial"/>
          <w:lang w:eastAsia="ko-KR"/>
        </w:rPr>
        <w:t xml:space="preserve">R3Q(1)/521 </w:t>
      </w:r>
      <w:r w:rsidRPr="00005382">
        <w:rPr>
          <w:rFonts w:ascii="맑은 고딕" w:eastAsia="맑은 고딕" w:hAnsi="맑은 고딕" w:cs="Arial" w:hint="eastAsia"/>
          <w:lang w:eastAsia="ko-KR"/>
        </w:rPr>
        <w:t>생산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제품별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능력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분석</w:t>
      </w:r>
      <w:bookmarkEnd w:id="111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5A3C5EE" wp14:editId="16ECF16A">
            <wp:extent cx="3909695" cy="2664460"/>
            <wp:effectExtent l="0" t="0" r="0" b="2540"/>
            <wp:docPr id="231" name="Picture 2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7" descr="imb_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</w:rPr>
      </w:pPr>
      <w:r w:rsidRPr="00005382">
        <w:rPr>
          <w:rFonts w:ascii="맑은 고딕" w:eastAsia="맑은 고딕" w:hAnsi="맑은 고딕" w:cs="Arial"/>
        </w:rPr>
        <w:t xml:space="preserve">(1) </w:t>
      </w:r>
      <w:r w:rsidRPr="00005382">
        <w:rPr>
          <w:rFonts w:ascii="맑은 고딕" w:eastAsia="맑은 고딕" w:hAnsi="맑은 고딕" w:cs="Arial"/>
          <w:b/>
        </w:rPr>
        <w:t> </w:t>
      </w:r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AF61A98" wp14:editId="6E66FDB3">
            <wp:extent cx="220980" cy="252095"/>
            <wp:effectExtent l="0" t="0" r="7620" b="0"/>
            <wp:docPr id="230" name="Picture 230" descr="31C63FE08F9C9F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8" descr="31C63FE08F9C9F9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</w:rPr>
        <w:t xml:space="preserve"> </w:t>
      </w:r>
      <w:proofErr w:type="gramStart"/>
      <w:r w:rsidRPr="00005382">
        <w:rPr>
          <w:rFonts w:ascii="맑은 고딕" w:eastAsia="맑은 고딕" w:hAnsi="맑은 고딕" w:cs="Arial" w:hint="eastAsia"/>
        </w:rPr>
        <w:t>을</w:t>
      </w:r>
      <w:r w:rsidRPr="00005382">
        <w:rPr>
          <w:rFonts w:ascii="맑은 고딕" w:eastAsia="맑은 고딕" w:hAnsi="맑은 고딕" w:cs="Arial"/>
        </w:rPr>
        <w:t>(</w:t>
      </w:r>
      <w:proofErr w:type="gramEnd"/>
      <w:r w:rsidRPr="00005382">
        <w:rPr>
          <w:rFonts w:ascii="맑은 고딕" w:eastAsia="맑은 고딕" w:hAnsi="맑은 고딕" w:cs="Arial" w:hint="eastAsia"/>
        </w:rPr>
        <w:t>를</w:t>
      </w:r>
      <w:r w:rsidRPr="00005382">
        <w:rPr>
          <w:rFonts w:ascii="맑은 고딕" w:eastAsia="맑은 고딕" w:hAnsi="맑은 고딕" w:cs="Arial"/>
        </w:rPr>
        <w:t xml:space="preserve">) </w:t>
      </w:r>
      <w:proofErr w:type="spellStart"/>
      <w:r w:rsidRPr="00005382">
        <w:rPr>
          <w:rFonts w:ascii="맑은 고딕" w:eastAsia="맑은 고딕" w:hAnsi="맑은 고딕" w:cs="Arial" w:hint="eastAsia"/>
        </w:rPr>
        <w:t>클릭하십시오</w:t>
      </w:r>
      <w:proofErr w:type="spellEnd"/>
      <w:r w:rsidRPr="00005382">
        <w:rPr>
          <w:rFonts w:ascii="맑은 고딕" w:eastAsia="맑은 고딕" w:hAnsi="맑은 고딕" w:cs="Arial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12" w:name="TS_187E5F8330104E6EBC55F455BA470149"/>
      <w:bookmarkStart w:id="113" w:name="_Toc371435718"/>
      <w:bookmarkEnd w:id="112"/>
      <w:proofErr w:type="gramStart"/>
      <w:r w:rsidRPr="00005382">
        <w:rPr>
          <w:rFonts w:ascii="맑은 고딕" w:eastAsia="맑은 고딕" w:hAnsi="맑은 고딕" w:cs="Arial"/>
        </w:rPr>
        <w:lastRenderedPageBreak/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13"/>
      <w:proofErr w:type="spellEnd"/>
    </w:p>
    <w:p w:rsidR="00005382" w:rsidRPr="00005382" w:rsidRDefault="00005382" w:rsidP="00005382">
      <w:pPr>
        <w:pStyle w:val="Screenshot"/>
        <w:rPr>
          <w:rFonts w:ascii="맑은 고딕" w:eastAsia="맑은 고딕" w:hAnsi="맑은 고딕"/>
        </w:rPr>
      </w:pPr>
      <w:r w:rsidRPr="00005382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01FBCFC" wp14:editId="5CA1B3E3">
            <wp:extent cx="5549265" cy="2711450"/>
            <wp:effectExtent l="0" t="0" r="0" b="0"/>
            <wp:docPr id="229" name="Picture 2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9" descr="imb_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005382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27EE8FA" wp14:editId="19BC9B0F">
            <wp:extent cx="220980" cy="189230"/>
            <wp:effectExtent l="0" t="0" r="7620" b="1270"/>
            <wp:docPr id="228" name="Picture 2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0" descr="fieldicon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을</w:t>
      </w:r>
      <w:r w:rsidRPr="00005382">
        <w:rPr>
          <w:rFonts w:ascii="맑은 고딕" w:eastAsia="맑은 고딕" w:hAnsi="맑은 고딕" w:cs="Arial"/>
          <w:lang w:eastAsia="ko-KR"/>
        </w:rPr>
        <w:t>(</w:t>
      </w:r>
      <w:r w:rsidRPr="00005382">
        <w:rPr>
          <w:rFonts w:ascii="맑은 고딕" w:eastAsia="맑은 고딕" w:hAnsi="맑은 고딕" w:cs="Arial" w:hint="eastAsia"/>
          <w:lang w:eastAsia="ko-KR"/>
        </w:rPr>
        <w:t>를</w:t>
      </w:r>
      <w:r w:rsidRPr="00005382">
        <w:rPr>
          <w:rFonts w:ascii="맑은 고딕" w:eastAsia="맑은 고딕" w:hAnsi="맑은 고딕" w:cs="Arial"/>
          <w:lang w:eastAsia="ko-KR"/>
        </w:rPr>
        <w:t xml:space="preserve">) </w:t>
      </w:r>
      <w:r w:rsidRPr="00005382">
        <w:rPr>
          <w:rFonts w:ascii="맑은 고딕" w:eastAsia="맑은 고딕" w:hAnsi="맑은 고딕" w:cs="Arial" w:hint="eastAsia"/>
          <w:lang w:eastAsia="ko-KR"/>
        </w:rPr>
        <w:t>드래그하여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다중선택한다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rPr>
          <w:rFonts w:ascii="맑은 고딕" w:eastAsia="맑은 고딕" w:hAnsi="맑은 고딕" w:cs="Arial"/>
          <w:lang w:eastAsia="ko-KR"/>
        </w:rPr>
      </w:pPr>
      <w:r w:rsidRPr="00005382">
        <w:rPr>
          <w:rFonts w:ascii="맑은 고딕" w:eastAsia="맑은 고딕" w:hAnsi="맑은 고딕" w:cs="Arial"/>
          <w:lang w:eastAsia="ko-KR"/>
        </w:rPr>
        <w:t xml:space="preserve">(2) </w:t>
      </w:r>
      <w:r w:rsidRPr="00005382">
        <w:rPr>
          <w:rFonts w:ascii="맑은 고딕" w:eastAsia="맑은 고딕" w:hAnsi="맑은 고딕" w:cs="Arial" w:hint="eastAsia"/>
          <w:lang w:eastAsia="ko-KR"/>
        </w:rPr>
        <w:t>다중선택하고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병합생산오더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버튼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r w:rsidRPr="00005382">
        <w:rPr>
          <w:rFonts w:ascii="맑은 고딕" w:eastAsia="맑은 고딕" w:hAnsi="맑은 고딕" w:cs="Arial" w:hint="eastAsia"/>
          <w:lang w:eastAsia="ko-KR"/>
        </w:rPr>
        <w:t>클릭하면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두개의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계획오더가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1</w:t>
      </w:r>
      <w:r w:rsidRPr="00005382">
        <w:rPr>
          <w:rFonts w:ascii="맑은 고딕" w:eastAsia="맑은 고딕" w:hAnsi="맑은 고딕" w:cs="Arial" w:hint="eastAsia"/>
          <w:lang w:eastAsia="ko-KR"/>
        </w:rPr>
        <w:t>개의</w:t>
      </w:r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생산오더로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  <w:lang w:eastAsia="ko-KR"/>
        </w:rPr>
        <w:t>생성이됨</w:t>
      </w:r>
      <w:proofErr w:type="spellEnd"/>
      <w:r w:rsidRPr="00005382">
        <w:rPr>
          <w:rFonts w:ascii="맑은 고딕" w:eastAsia="맑은 고딕" w:hAnsi="맑은 고딕" w:cs="Arial"/>
          <w:lang w:eastAsia="ko-KR"/>
        </w:rPr>
        <w:t>.</w:t>
      </w:r>
    </w:p>
    <w:p w:rsidR="00005382" w:rsidRPr="00005382" w:rsidRDefault="00005382" w:rsidP="00005382">
      <w:pPr>
        <w:pStyle w:val="Heading3"/>
        <w:numPr>
          <w:ilvl w:val="2"/>
          <w:numId w:val="3"/>
        </w:numPr>
        <w:ind w:left="1000" w:hanging="400"/>
        <w:rPr>
          <w:rFonts w:ascii="맑은 고딕" w:eastAsia="맑은 고딕" w:hAnsi="맑은 고딕" w:cs="Arial"/>
        </w:rPr>
      </w:pPr>
      <w:bookmarkStart w:id="114" w:name="TS_B591B946905B46C5982B18B3BA54425F"/>
      <w:bookmarkStart w:id="115" w:name="_Toc371435719"/>
      <w:bookmarkEnd w:id="114"/>
      <w:proofErr w:type="gramStart"/>
      <w:r w:rsidRPr="00005382">
        <w:rPr>
          <w:rFonts w:ascii="맑은 고딕" w:eastAsia="맑은 고딕" w:hAnsi="맑은 고딕" w:cs="Arial"/>
        </w:rPr>
        <w:t>R3Q(</w:t>
      </w:r>
      <w:proofErr w:type="gramEnd"/>
      <w:r w:rsidRPr="00005382">
        <w:rPr>
          <w:rFonts w:ascii="맑은 고딕" w:eastAsia="맑은 고딕" w:hAnsi="맑은 고딕" w:cs="Arial"/>
        </w:rPr>
        <w:t xml:space="preserve">1)/521 </w:t>
      </w:r>
      <w:proofErr w:type="spellStart"/>
      <w:r w:rsidRPr="00005382">
        <w:rPr>
          <w:rFonts w:ascii="맑은 고딕" w:eastAsia="맑은 고딕" w:hAnsi="맑은 고딕" w:cs="Arial" w:hint="eastAsia"/>
        </w:rPr>
        <w:t>상세</w:t>
      </w:r>
      <w:proofErr w:type="spellEnd"/>
      <w:r w:rsidRPr="00005382">
        <w:rPr>
          <w:rFonts w:ascii="맑은 고딕" w:eastAsia="맑은 고딕" w:hAnsi="맑은 고딕" w:cs="Arial"/>
        </w:rPr>
        <w:t xml:space="preserve"> </w:t>
      </w:r>
      <w:proofErr w:type="spellStart"/>
      <w:r w:rsidRPr="00005382">
        <w:rPr>
          <w:rFonts w:ascii="맑은 고딕" w:eastAsia="맑은 고딕" w:hAnsi="맑은 고딕" w:cs="Arial" w:hint="eastAsia"/>
        </w:rPr>
        <w:t>생산계획</w:t>
      </w:r>
      <w:bookmarkEnd w:id="115"/>
      <w:proofErr w:type="spellEnd"/>
    </w:p>
    <w:p w:rsidR="00475BA3" w:rsidRPr="00005382" w:rsidRDefault="00475BA3" w:rsidP="00005382">
      <w:pPr>
        <w:jc w:val="center"/>
        <w:outlineLvl w:val="0"/>
        <w:rPr>
          <w:rFonts w:ascii="맑은 고딕" w:eastAsia="맑은 고딕" w:hAnsi="맑은 고딕"/>
          <w:lang w:eastAsia="ko-KR"/>
        </w:rPr>
      </w:pPr>
    </w:p>
    <w:sectPr w:rsidR="00475BA3" w:rsidRPr="00005382" w:rsidSect="00475BA3">
      <w:headerReference w:type="default" r:id="rId110"/>
      <w:footerReference w:type="default" r:id="rId111"/>
      <w:footerReference w:type="first" r:id="rId112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928" w:rsidRDefault="000D6928" w:rsidP="00BA0026">
      <w:r>
        <w:separator/>
      </w:r>
    </w:p>
  </w:endnote>
  <w:endnote w:type="continuationSeparator" w:id="0">
    <w:p w:rsidR="000D6928" w:rsidRDefault="000D6928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4A02A5">
      <w:fldChar w:fldCharType="begin"/>
    </w:r>
    <w:r w:rsidR="004A02A5">
      <w:instrText>PAGE   \* MERGEFORMAT</w:instrText>
    </w:r>
    <w:r w:rsidR="004A02A5">
      <w:fldChar w:fldCharType="separate"/>
    </w:r>
    <w:r w:rsidR="00B93A39" w:rsidRPr="00B93A39">
      <w:rPr>
        <w:noProof/>
        <w:lang w:val="ko-KR" w:eastAsia="ko-KR"/>
      </w:rPr>
      <w:t>1</w:t>
    </w:r>
    <w:r w:rsidR="004A02A5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928" w:rsidRDefault="000D6928" w:rsidP="00BA0026">
      <w:r>
        <w:separator/>
      </w:r>
    </w:p>
  </w:footnote>
  <w:footnote w:type="continuationSeparator" w:id="0">
    <w:p w:rsidR="000D6928" w:rsidRDefault="000D6928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4A9E"/>
    <w:multiLevelType w:val="hybridMultilevel"/>
    <w:tmpl w:val="1792A216"/>
    <w:lvl w:ilvl="0" w:tplc="51B887A4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7D82B4A"/>
    <w:multiLevelType w:val="hybridMultilevel"/>
    <w:tmpl w:val="411427FC"/>
    <w:lvl w:ilvl="0" w:tplc="FB5E133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54724"/>
    <w:multiLevelType w:val="hybridMultilevel"/>
    <w:tmpl w:val="13A28FF0"/>
    <w:lvl w:ilvl="0" w:tplc="D19AA9FE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435D71"/>
    <w:multiLevelType w:val="hybridMultilevel"/>
    <w:tmpl w:val="8F16BE68"/>
    <w:lvl w:ilvl="0" w:tplc="C6F2A47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A8F0945"/>
    <w:multiLevelType w:val="hybridMultilevel"/>
    <w:tmpl w:val="8C7CECEE"/>
    <w:lvl w:ilvl="0" w:tplc="78C21A0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78B2EF9"/>
    <w:multiLevelType w:val="hybridMultilevel"/>
    <w:tmpl w:val="2020C388"/>
    <w:lvl w:ilvl="0" w:tplc="E572C27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E9C46DF"/>
    <w:multiLevelType w:val="hybridMultilevel"/>
    <w:tmpl w:val="E9AE3E84"/>
    <w:lvl w:ilvl="0" w:tplc="65165D8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8DD3609"/>
    <w:multiLevelType w:val="hybridMultilevel"/>
    <w:tmpl w:val="FADC674A"/>
    <w:lvl w:ilvl="0" w:tplc="2228E23E">
      <w:start w:val="1"/>
      <w:numFmt w:val="decimal"/>
      <w:lvlText w:val="(%1)"/>
      <w:lvlJc w:val="left"/>
      <w:pPr>
        <w:ind w:left="760" w:hanging="360"/>
      </w:pPr>
      <w:rPr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C41160D"/>
    <w:multiLevelType w:val="hybridMultilevel"/>
    <w:tmpl w:val="44AA927A"/>
    <w:lvl w:ilvl="0" w:tplc="C602E5A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11">
    <w:nsid w:val="563D19FF"/>
    <w:multiLevelType w:val="hybridMultilevel"/>
    <w:tmpl w:val="EF2A9FDA"/>
    <w:lvl w:ilvl="0" w:tplc="1E2277C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8D91F0E"/>
    <w:multiLevelType w:val="hybridMultilevel"/>
    <w:tmpl w:val="38B83690"/>
    <w:lvl w:ilvl="0" w:tplc="89CCC3B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2CA0643"/>
    <w:multiLevelType w:val="hybridMultilevel"/>
    <w:tmpl w:val="39D880F0"/>
    <w:lvl w:ilvl="0" w:tplc="A4B8CD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3333ADB"/>
    <w:multiLevelType w:val="hybridMultilevel"/>
    <w:tmpl w:val="CDF01E46"/>
    <w:lvl w:ilvl="0" w:tplc="ECCC1096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4F81572"/>
    <w:multiLevelType w:val="hybridMultilevel"/>
    <w:tmpl w:val="C686A038"/>
    <w:lvl w:ilvl="0" w:tplc="2732F5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05382"/>
    <w:rsid w:val="00016786"/>
    <w:rsid w:val="000234E0"/>
    <w:rsid w:val="00023B43"/>
    <w:rsid w:val="00053AD6"/>
    <w:rsid w:val="00070C3B"/>
    <w:rsid w:val="00074182"/>
    <w:rsid w:val="00086D7F"/>
    <w:rsid w:val="000C39E6"/>
    <w:rsid w:val="000D6928"/>
    <w:rsid w:val="000F26CB"/>
    <w:rsid w:val="000F38E1"/>
    <w:rsid w:val="000F5CD4"/>
    <w:rsid w:val="00101676"/>
    <w:rsid w:val="00111FD9"/>
    <w:rsid w:val="0012093D"/>
    <w:rsid w:val="00124503"/>
    <w:rsid w:val="00150232"/>
    <w:rsid w:val="00174D2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6766"/>
    <w:rsid w:val="004378C2"/>
    <w:rsid w:val="004477EA"/>
    <w:rsid w:val="00475BA3"/>
    <w:rsid w:val="00480F3E"/>
    <w:rsid w:val="004A02A5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11C9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3598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D6D1E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A39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72E1A"/>
    <w:rsid w:val="00F77947"/>
    <w:rsid w:val="00F82703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2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07" Type="http://schemas.openxmlformats.org/officeDocument/2006/relationships/image" Target="media/image98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87" Type="http://schemas.openxmlformats.org/officeDocument/2006/relationships/image" Target="media/image78.png"/><Relationship Id="rId102" Type="http://schemas.openxmlformats.org/officeDocument/2006/relationships/image" Target="media/image93.png"/><Relationship Id="rId110" Type="http://schemas.openxmlformats.org/officeDocument/2006/relationships/header" Target="header1.xml"/><Relationship Id="rId5" Type="http://schemas.microsoft.com/office/2007/relationships/stylesWithEffects" Target="stylesWithEffects.xml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13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14" Type="http://schemas.openxmlformats.org/officeDocument/2006/relationships/theme" Target="theme/theme1.xml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92" Type="http://schemas.openxmlformats.org/officeDocument/2006/relationships/image" Target="media/image8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2.png"/><Relationship Id="rId1" Type="http://schemas.openxmlformats.org/officeDocument/2006/relationships/image" Target="media/image10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76068AF-BC13-4006-AE7F-BBAB19CDA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1</Pages>
  <Words>967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2013-11-28T02:16:00Z</dcterms:created>
  <dcterms:modified xsi:type="dcterms:W3CDTF">2013-11-28T02:24:00Z</dcterms:modified>
</cp:coreProperties>
</file>