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4A4" w:rsidRDefault="006E54A4" w:rsidP="006E54A4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6E54A4" w:rsidRDefault="006E54A4" w:rsidP="006E54A4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6E54A4" w:rsidRDefault="006E54A4" w:rsidP="006E54A4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6E54A4" w:rsidRPr="004B35D3" w:rsidRDefault="006E54A4" w:rsidP="006E54A4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 ERP 프로젝트</w:t>
      </w:r>
    </w:p>
    <w:p w:rsidR="006E54A4" w:rsidRDefault="006E54A4" w:rsidP="002246FC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6E54A4" w:rsidRDefault="006E54A4" w:rsidP="006E54A4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49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552DE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시정 예방 조치 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(조치결과 등록)</w:t>
      </w:r>
    </w:p>
    <w:p w:rsidR="006E54A4" w:rsidRPr="003E6868" w:rsidRDefault="006E54A4" w:rsidP="006E54A4">
      <w:pPr>
        <w:rPr>
          <w:rFonts w:ascii="맑은 고딕" w:eastAsia="맑은 고딕" w:hAnsi="맑은 고딕"/>
          <w:szCs w:val="20"/>
          <w:lang w:eastAsia="ko-KR"/>
        </w:rPr>
      </w:pPr>
    </w:p>
    <w:p w:rsidR="006E54A4" w:rsidRPr="0044359C" w:rsidRDefault="006E54A4" w:rsidP="006E54A4">
      <w:pPr>
        <w:rPr>
          <w:rFonts w:ascii="맑은 고딕" w:eastAsia="맑은 고딕" w:hAnsi="맑은 고딕"/>
          <w:szCs w:val="20"/>
          <w:lang w:eastAsia="ko-KR"/>
        </w:rPr>
      </w:pPr>
    </w:p>
    <w:p w:rsidR="006E54A4" w:rsidRDefault="006E54A4" w:rsidP="006E54A4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6E54A4" w:rsidTr="00165131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6E54A4" w:rsidRPr="004B35D3" w:rsidRDefault="006E54A4" w:rsidP="0016513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6E54A4" w:rsidRPr="003E6868" w:rsidRDefault="006638C7" w:rsidP="0016513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6E54A4" w:rsidRDefault="00B10412" w:rsidP="006E54A4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60288;mso-position-horizontal-relative:margin;mso-position-vertical-relative:text" o:connectortype="straight" strokecolor="#103991" strokeweight="2.25pt">
            <w10:wrap anchorx="margin"/>
          </v:shape>
        </w:pict>
      </w:r>
      <w:r w:rsidR="006E54A4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6E54A4" w:rsidTr="00165131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6E54A4" w:rsidRPr="003112F6" w:rsidRDefault="006E54A4" w:rsidP="00165131">
            <w:pPr>
              <w:pStyle w:val="a9"/>
              <w:rPr>
                <w:b/>
                <w:color w:val="4F81BD"/>
              </w:rPr>
            </w:pPr>
          </w:p>
        </w:tc>
      </w:tr>
    </w:tbl>
    <w:p w:rsidR="006E54A4" w:rsidRDefault="006E54A4" w:rsidP="006E54A4">
      <w:pPr>
        <w:rPr>
          <w:rFonts w:ascii="맑은 고딕" w:eastAsia="맑은 고딕" w:hAnsi="맑은 고딕"/>
          <w:szCs w:val="20"/>
          <w:lang w:eastAsia="ko-KR"/>
        </w:rPr>
      </w:pPr>
    </w:p>
    <w:p w:rsidR="006E54A4" w:rsidRPr="004B35D3" w:rsidRDefault="006E54A4" w:rsidP="006E54A4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6E54A4" w:rsidRPr="004B35D3" w:rsidRDefault="006E54A4" w:rsidP="006E54A4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6E54A4" w:rsidRPr="004B35D3" w:rsidRDefault="006E54A4" w:rsidP="006E54A4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제/개정 이력</w:t>
      </w:r>
    </w:p>
    <w:p w:rsidR="006E54A4" w:rsidRPr="004B35D3" w:rsidRDefault="006E54A4" w:rsidP="006E54A4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6E54A4" w:rsidRPr="004B35D3" w:rsidTr="00165131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개정 사유 및 내용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제/개정 일자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제/개정자</w:t>
            </w:r>
          </w:p>
        </w:tc>
      </w:tr>
      <w:tr w:rsidR="006E54A4" w:rsidRPr="004B35D3" w:rsidTr="00165131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  <w:r w:rsidRPr="004B35D3">
              <w:rPr>
                <w:rFonts w:ascii="맑은 고딕" w:eastAsia="맑은 고딕" w:hAnsi="맑은 고딕" w:hint="eastAsia"/>
              </w:rPr>
              <w:t>초안 작성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6E54A4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E54A4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AB7EDB" w:rsidRDefault="006E54A4" w:rsidP="00165131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E54A4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E54A4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E54A4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E54A4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E54A4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E54A4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E54A4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4A4" w:rsidRPr="004B35D3" w:rsidRDefault="006E54A4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6E54A4" w:rsidRPr="00804505" w:rsidRDefault="006E54A4" w:rsidP="006E54A4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b/>
          <w:kern w:val="28"/>
          <w:sz w:val="40"/>
          <w:szCs w:val="20"/>
          <w:lang w:val="en-US" w:eastAsia="ko-KR" w:bidi="ar-SA"/>
        </w:rPr>
      </w:sdtEndPr>
      <w:sdtContent>
        <w:p w:rsidR="006E54A4" w:rsidRDefault="006E54A4" w:rsidP="002246FC">
          <w:pPr>
            <w:pStyle w:val="TOC"/>
            <w:numPr>
              <w:ilvl w:val="0"/>
              <w:numId w:val="1"/>
            </w:numPr>
          </w:pPr>
          <w:r>
            <w:rPr>
              <w:lang w:val="ko-KR"/>
            </w:rPr>
            <w:t>목차</w:t>
          </w:r>
        </w:p>
        <w:p w:rsidR="00FD3DF7" w:rsidRDefault="00B10412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B10412">
            <w:rPr>
              <w:lang w:eastAsia="ko-KR"/>
            </w:rPr>
            <w:fldChar w:fldCharType="begin"/>
          </w:r>
          <w:r w:rsidR="006E54A4">
            <w:rPr>
              <w:lang w:eastAsia="ko-KR"/>
            </w:rPr>
            <w:instrText xml:space="preserve"> TOC \o "1-3" \h \z \u </w:instrText>
          </w:r>
          <w:r w:rsidRPr="00B10412">
            <w:rPr>
              <w:lang w:eastAsia="ko-KR"/>
            </w:rPr>
            <w:fldChar w:fldCharType="separate"/>
          </w:r>
          <w:hyperlink w:anchor="_Toc369508441" w:history="1">
            <w:r w:rsidR="00FD3DF7" w:rsidRPr="00D903FA">
              <w:rPr>
                <w:rStyle w:val="a4"/>
                <w:noProof/>
                <w:lang w:eastAsia="ko-KR"/>
              </w:rPr>
              <w:t>1.1.</w:t>
            </w:r>
            <w:r w:rsidR="00FD3DF7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 xml:space="preserve">Process </w:t>
            </w:r>
            <w:r w:rsidR="00FD3DF7" w:rsidRPr="00D903FA">
              <w:rPr>
                <w:rStyle w:val="a4"/>
                <w:noProof/>
                <w:lang w:eastAsia="ko-KR"/>
              </w:rPr>
              <w:t>개요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42" w:history="1">
            <w:r w:rsidR="00FD3DF7" w:rsidRPr="00D903FA">
              <w:rPr>
                <w:rStyle w:val="a4"/>
                <w:noProof/>
                <w:lang w:eastAsia="ko-KR"/>
              </w:rPr>
              <w:t>1.1.1.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정의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및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목적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43" w:history="1">
            <w:r w:rsidR="00FD3DF7" w:rsidRPr="00D903FA">
              <w:rPr>
                <w:rStyle w:val="a4"/>
                <w:noProof/>
                <w:lang w:eastAsia="ko-KR"/>
              </w:rPr>
              <w:t>1.1.2.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운영원칙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44" w:history="1">
            <w:r w:rsidR="00FD3DF7" w:rsidRPr="00D903FA">
              <w:rPr>
                <w:rStyle w:val="a4"/>
                <w:noProof/>
                <w:lang w:eastAsia="ko-KR"/>
              </w:rPr>
              <w:t>1.1.3.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프로세스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508445" w:history="1">
            <w:r w:rsidR="00FD3DF7" w:rsidRPr="00D903FA">
              <w:rPr>
                <w:rStyle w:val="a4"/>
                <w:noProof/>
                <w:lang w:eastAsia="ko-KR"/>
              </w:rPr>
              <w:t>1.2.</w:t>
            </w:r>
            <w:r w:rsidR="00FD3DF7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시정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예방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조치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(</w:t>
            </w:r>
            <w:r w:rsidR="00FD3DF7" w:rsidRPr="00D903FA">
              <w:rPr>
                <w:rStyle w:val="a4"/>
                <w:noProof/>
                <w:lang w:eastAsia="ko-KR"/>
              </w:rPr>
              <w:t>조치결과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등록</w:t>
            </w:r>
            <w:r w:rsidR="00FD3DF7" w:rsidRPr="00D903FA">
              <w:rPr>
                <w:rStyle w:val="a4"/>
                <w:noProof/>
                <w:lang w:eastAsia="ko-KR"/>
              </w:rPr>
              <w:t>)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46" w:history="1">
            <w:r w:rsidR="00FD3DF7" w:rsidRPr="00D903FA">
              <w:rPr>
                <w:rStyle w:val="a4"/>
                <w:noProof/>
              </w:rPr>
              <w:t>1.2.1.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</w:rPr>
              <w:t>SAP Easy Access SEBANG ERP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47" w:history="1">
            <w:r w:rsidR="00FD3DF7" w:rsidRPr="00D903FA">
              <w:rPr>
                <w:rStyle w:val="a4"/>
                <w:noProof/>
                <w:lang w:eastAsia="ko-KR"/>
              </w:rPr>
              <w:t>1.2.2.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품질통지리스트변경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: </w:t>
            </w:r>
            <w:r w:rsidR="00FD3DF7" w:rsidRPr="00D903FA">
              <w:rPr>
                <w:rStyle w:val="a4"/>
                <w:noProof/>
                <w:lang w:eastAsia="ko-KR"/>
              </w:rPr>
              <w:t>통지선택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48" w:history="1">
            <w:r w:rsidR="00FD3DF7" w:rsidRPr="00D903FA">
              <w:rPr>
                <w:rStyle w:val="a4"/>
                <w:noProof/>
                <w:lang w:eastAsia="ko-KR"/>
              </w:rPr>
              <w:t>1.2.3.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통지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유형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(3)</w:t>
            </w:r>
            <w:r w:rsidR="00FD3DF7" w:rsidRPr="00D903FA">
              <w:rPr>
                <w:rStyle w:val="a4"/>
                <w:noProof/>
                <w:lang w:eastAsia="ko-KR"/>
              </w:rPr>
              <w:t>개인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값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리스트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: </w:t>
            </w:r>
            <w:r w:rsidR="00FD3DF7" w:rsidRPr="00D903FA">
              <w:rPr>
                <w:rStyle w:val="a4"/>
                <w:noProof/>
                <w:lang w:eastAsia="ko-KR"/>
              </w:rPr>
              <w:t>통지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유형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(3) 4 </w:t>
            </w:r>
            <w:r w:rsidR="00FD3DF7" w:rsidRPr="00D903FA">
              <w:rPr>
                <w:rStyle w:val="a4"/>
                <w:noProof/>
                <w:lang w:eastAsia="ko-KR"/>
              </w:rPr>
              <w:t>엔트리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있음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49" w:history="1">
            <w:r w:rsidR="00FD3DF7" w:rsidRPr="00D903FA">
              <w:rPr>
                <w:rStyle w:val="a4"/>
                <w:noProof/>
                <w:lang w:eastAsia="ko-KR"/>
              </w:rPr>
              <w:t>1.2.4.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품질통지리스트변경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: </w:t>
            </w:r>
            <w:r w:rsidR="00FD3DF7" w:rsidRPr="00D903FA">
              <w:rPr>
                <w:rStyle w:val="a4"/>
                <w:noProof/>
                <w:lang w:eastAsia="ko-KR"/>
              </w:rPr>
              <w:t>통지선택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50" w:history="1">
            <w:r w:rsidR="00FD3DF7" w:rsidRPr="00D903FA">
              <w:rPr>
                <w:rStyle w:val="a4"/>
                <w:noProof/>
                <w:lang w:eastAsia="ko-KR"/>
              </w:rPr>
              <w:t>1.2.5.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품질통지리스트변경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: </w:t>
            </w:r>
            <w:r w:rsidR="00FD3DF7" w:rsidRPr="00D903FA">
              <w:rPr>
                <w:rStyle w:val="a4"/>
                <w:noProof/>
                <w:lang w:eastAsia="ko-KR"/>
              </w:rPr>
              <w:t>통지리스트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51" w:history="1">
            <w:r w:rsidR="00FD3DF7" w:rsidRPr="00D903FA">
              <w:rPr>
                <w:rStyle w:val="a4"/>
                <w:noProof/>
                <w:lang w:eastAsia="ko-KR"/>
              </w:rPr>
              <w:t>1.2.6.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품질통지리스트변경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: </w:t>
            </w:r>
            <w:r w:rsidR="00FD3DF7" w:rsidRPr="00D903FA">
              <w:rPr>
                <w:rStyle w:val="a4"/>
                <w:noProof/>
                <w:lang w:eastAsia="ko-KR"/>
              </w:rPr>
              <w:t>통지리스트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52" w:history="1">
            <w:r w:rsidR="00FD3DF7" w:rsidRPr="00D903FA">
              <w:rPr>
                <w:rStyle w:val="a4"/>
                <w:noProof/>
                <w:lang w:eastAsia="ko-KR"/>
              </w:rPr>
              <w:t>1.2.7.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통지변경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: </w:t>
            </w:r>
            <w:r w:rsidR="00FD3DF7" w:rsidRPr="00D903FA">
              <w:rPr>
                <w:rStyle w:val="a4"/>
                <w:noProof/>
                <w:lang w:eastAsia="ko-KR"/>
              </w:rPr>
              <w:t>공급업체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부적합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53" w:history="1">
            <w:r w:rsidR="00FD3DF7" w:rsidRPr="00D903FA">
              <w:rPr>
                <w:rStyle w:val="a4"/>
                <w:noProof/>
                <w:lang w:eastAsia="ko-KR"/>
              </w:rPr>
              <w:t>1.2.8.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통지변경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: </w:t>
            </w:r>
            <w:r w:rsidR="00FD3DF7" w:rsidRPr="00D903FA">
              <w:rPr>
                <w:rStyle w:val="a4"/>
                <w:noProof/>
                <w:lang w:eastAsia="ko-KR"/>
              </w:rPr>
              <w:t>공급업체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부적합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54" w:history="1">
            <w:r w:rsidR="00FD3DF7" w:rsidRPr="00D903FA">
              <w:rPr>
                <w:rStyle w:val="a4"/>
                <w:noProof/>
              </w:rPr>
              <w:t>1.2.9.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</w:rPr>
              <w:t>카타로그선택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55" w:history="1">
            <w:r w:rsidR="00FD3DF7" w:rsidRPr="00D903FA">
              <w:rPr>
                <w:rStyle w:val="a4"/>
                <w:noProof/>
              </w:rPr>
              <w:t>1.2.10.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</w:rPr>
              <w:t>카타로그선택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56" w:history="1">
            <w:r w:rsidR="00FD3DF7" w:rsidRPr="00D903FA">
              <w:rPr>
                <w:rStyle w:val="a4"/>
                <w:noProof/>
                <w:lang w:eastAsia="ko-KR"/>
              </w:rPr>
              <w:t>1.2.11.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통지변경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: </w:t>
            </w:r>
            <w:r w:rsidR="00FD3DF7" w:rsidRPr="00D903FA">
              <w:rPr>
                <w:rStyle w:val="a4"/>
                <w:noProof/>
                <w:lang w:eastAsia="ko-KR"/>
              </w:rPr>
              <w:t>공급업체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부적합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57" w:history="1">
            <w:r w:rsidR="00FD3DF7" w:rsidRPr="00D903FA">
              <w:rPr>
                <w:rStyle w:val="a4"/>
                <w:noProof/>
                <w:lang w:eastAsia="ko-KR"/>
              </w:rPr>
              <w:t>1.2.12.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통지변경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: </w:t>
            </w:r>
            <w:r w:rsidR="00FD3DF7" w:rsidRPr="00D903FA">
              <w:rPr>
                <w:rStyle w:val="a4"/>
                <w:noProof/>
                <w:lang w:eastAsia="ko-KR"/>
              </w:rPr>
              <w:t>공급업체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부적합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58" w:history="1">
            <w:r w:rsidR="00FD3DF7" w:rsidRPr="00D903FA">
              <w:rPr>
                <w:rStyle w:val="a4"/>
                <w:noProof/>
              </w:rPr>
              <w:t>1.2.13.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</w:rPr>
              <w:t>사용자</w:t>
            </w:r>
            <w:r w:rsidR="00FD3DF7" w:rsidRPr="00D903FA">
              <w:rPr>
                <w:rStyle w:val="a4"/>
                <w:noProof/>
              </w:rPr>
              <w:t xml:space="preserve"> </w:t>
            </w:r>
            <w:r w:rsidR="00FD3DF7" w:rsidRPr="00D903FA">
              <w:rPr>
                <w:rStyle w:val="a4"/>
                <w:noProof/>
              </w:rPr>
              <w:t>선택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59" w:history="1">
            <w:r w:rsidR="00FD3DF7" w:rsidRPr="00D903FA">
              <w:rPr>
                <w:rStyle w:val="a4"/>
                <w:noProof/>
              </w:rPr>
              <w:t>1.2.14.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</w:rPr>
              <w:t>사용자</w:t>
            </w:r>
            <w:r w:rsidR="00FD3DF7" w:rsidRPr="00D903FA">
              <w:rPr>
                <w:rStyle w:val="a4"/>
                <w:noProof/>
              </w:rPr>
              <w:t xml:space="preserve"> </w:t>
            </w:r>
            <w:r w:rsidR="00FD3DF7" w:rsidRPr="00D903FA">
              <w:rPr>
                <w:rStyle w:val="a4"/>
                <w:noProof/>
              </w:rPr>
              <w:t>선택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60" w:history="1">
            <w:r w:rsidR="00FD3DF7" w:rsidRPr="00D903FA">
              <w:rPr>
                <w:rStyle w:val="a4"/>
                <w:noProof/>
                <w:lang w:eastAsia="ko-KR"/>
              </w:rPr>
              <w:t>1.2.15.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통지변경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: </w:t>
            </w:r>
            <w:r w:rsidR="00FD3DF7" w:rsidRPr="00D903FA">
              <w:rPr>
                <w:rStyle w:val="a4"/>
                <w:noProof/>
                <w:lang w:eastAsia="ko-KR"/>
              </w:rPr>
              <w:t>공급업체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부적합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61" w:history="1">
            <w:r w:rsidR="00FD3DF7" w:rsidRPr="00D903FA">
              <w:rPr>
                <w:rStyle w:val="a4"/>
                <w:noProof/>
                <w:lang w:eastAsia="ko-KR"/>
              </w:rPr>
              <w:t>1.2.16.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통지변경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: </w:t>
            </w:r>
            <w:r w:rsidR="00FD3DF7" w:rsidRPr="00D903FA">
              <w:rPr>
                <w:rStyle w:val="a4"/>
                <w:noProof/>
                <w:lang w:eastAsia="ko-KR"/>
              </w:rPr>
              <w:t>공급업체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부적합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62" w:history="1">
            <w:r w:rsidR="00FD3DF7" w:rsidRPr="00D903FA">
              <w:rPr>
                <w:rStyle w:val="a4"/>
                <w:noProof/>
                <w:lang w:eastAsia="ko-KR"/>
              </w:rPr>
              <w:t>1.2.17.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통지변경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: </w:t>
            </w:r>
            <w:r w:rsidR="00FD3DF7" w:rsidRPr="00D903FA">
              <w:rPr>
                <w:rStyle w:val="a4"/>
                <w:noProof/>
                <w:lang w:eastAsia="ko-KR"/>
              </w:rPr>
              <w:t>공급업체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부적합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63" w:history="1">
            <w:r w:rsidR="00FD3DF7" w:rsidRPr="00D903FA">
              <w:rPr>
                <w:rStyle w:val="a4"/>
                <w:noProof/>
                <w:lang w:eastAsia="ko-KR"/>
              </w:rPr>
              <w:t>1.2.18.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통지변경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: </w:t>
            </w:r>
            <w:r w:rsidR="00FD3DF7" w:rsidRPr="00D903FA">
              <w:rPr>
                <w:rStyle w:val="a4"/>
                <w:noProof/>
                <w:lang w:eastAsia="ko-KR"/>
              </w:rPr>
              <w:t>공급업체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부적합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64" w:history="1">
            <w:r w:rsidR="00FD3DF7" w:rsidRPr="00D903FA">
              <w:rPr>
                <w:rStyle w:val="a4"/>
                <w:noProof/>
              </w:rPr>
              <w:t>1.2.19.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</w:rPr>
              <w:t>선택문서유형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65" w:history="1">
            <w:r w:rsidR="00FD3DF7" w:rsidRPr="00D903FA">
              <w:rPr>
                <w:rStyle w:val="a4"/>
                <w:noProof/>
                <w:lang w:eastAsia="ko-KR"/>
              </w:rPr>
              <w:t>1.2.20.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문서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생성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: </w:t>
            </w:r>
            <w:r w:rsidR="00FD3DF7" w:rsidRPr="00D903FA">
              <w:rPr>
                <w:rStyle w:val="a4"/>
                <w:noProof/>
                <w:lang w:eastAsia="ko-KR"/>
              </w:rPr>
              <w:t>기본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데이터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품질통지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(KQ2)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66" w:history="1">
            <w:r w:rsidR="00FD3DF7" w:rsidRPr="00D903FA">
              <w:rPr>
                <w:rStyle w:val="a4"/>
                <w:noProof/>
                <w:lang w:eastAsia="ko-KR"/>
              </w:rPr>
              <w:t>1.2.21.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문서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생성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: </w:t>
            </w:r>
            <w:r w:rsidR="00FD3DF7" w:rsidRPr="00D903FA">
              <w:rPr>
                <w:rStyle w:val="a4"/>
                <w:noProof/>
                <w:lang w:eastAsia="ko-KR"/>
              </w:rPr>
              <w:t>기본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데이터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품질통지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(KQ2)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67" w:history="1">
            <w:r w:rsidR="00FD3DF7" w:rsidRPr="00D903FA">
              <w:rPr>
                <w:rStyle w:val="a4"/>
                <w:noProof/>
                <w:lang w:eastAsia="ko-KR"/>
              </w:rPr>
              <w:t>1.2.22.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문서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생성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: </w:t>
            </w:r>
            <w:r w:rsidR="00FD3DF7" w:rsidRPr="00D903FA">
              <w:rPr>
                <w:rStyle w:val="a4"/>
                <w:noProof/>
                <w:lang w:eastAsia="ko-KR"/>
              </w:rPr>
              <w:t>기본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데이터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품질통지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(KQ2)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68" w:history="1">
            <w:r w:rsidR="00FD3DF7" w:rsidRPr="00D903FA">
              <w:rPr>
                <w:rStyle w:val="a4"/>
                <w:noProof/>
                <w:lang w:eastAsia="ko-KR"/>
              </w:rPr>
              <w:t>1.2.23.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  <w:lang w:eastAsia="ko-KR"/>
              </w:rPr>
              <w:t>통지변경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: </w:t>
            </w:r>
            <w:r w:rsidR="00FD3DF7" w:rsidRPr="00D903FA">
              <w:rPr>
                <w:rStyle w:val="a4"/>
                <w:noProof/>
                <w:lang w:eastAsia="ko-KR"/>
              </w:rPr>
              <w:t>공급업체</w:t>
            </w:r>
            <w:r w:rsidR="00FD3DF7" w:rsidRPr="00D903FA">
              <w:rPr>
                <w:rStyle w:val="a4"/>
                <w:noProof/>
                <w:lang w:eastAsia="ko-KR"/>
              </w:rPr>
              <w:t xml:space="preserve"> </w:t>
            </w:r>
            <w:r w:rsidR="00FD3DF7" w:rsidRPr="00D903FA">
              <w:rPr>
                <w:rStyle w:val="a4"/>
                <w:noProof/>
                <w:lang w:eastAsia="ko-KR"/>
              </w:rPr>
              <w:t>부적합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D3DF7" w:rsidRDefault="00B1041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8469" w:history="1">
            <w:r w:rsidR="00FD3DF7" w:rsidRPr="00D903FA">
              <w:rPr>
                <w:rStyle w:val="a4"/>
                <w:noProof/>
              </w:rPr>
              <w:t>1.2.24.</w:t>
            </w:r>
            <w:r w:rsidR="00FD3DF7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FD3DF7" w:rsidRPr="00D903FA">
              <w:rPr>
                <w:rStyle w:val="a4"/>
                <w:noProof/>
              </w:rPr>
              <w:t>닫기</w:t>
            </w:r>
            <w:r w:rsidR="00FD3DF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D3DF7">
              <w:rPr>
                <w:noProof/>
                <w:webHidden/>
              </w:rPr>
              <w:instrText xml:space="preserve"> PAGEREF _Toc369508469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3DF7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E54A4" w:rsidRDefault="00B10412" w:rsidP="006E54A4">
          <w:pPr>
            <w:pStyle w:val="2"/>
            <w:numPr>
              <w:ilvl w:val="0"/>
              <w:numId w:val="0"/>
            </w:numPr>
            <w:ind w:left="992"/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FD3DF7" w:rsidRDefault="00FD3DF7">
      <w:pPr>
        <w:rPr>
          <w:b/>
          <w:sz w:val="40"/>
          <w:szCs w:val="20"/>
          <w:lang w:eastAsia="ko-KR" w:bidi="ar-SA"/>
        </w:rPr>
      </w:pPr>
      <w:bookmarkStart w:id="0" w:name="_Toc369507217"/>
      <w:bookmarkStart w:id="1" w:name="_Toc369507774"/>
      <w:r>
        <w:rPr>
          <w:lang w:eastAsia="ko-KR"/>
        </w:rPr>
        <w:br w:type="page"/>
      </w:r>
    </w:p>
    <w:p w:rsidR="00FD3DF7" w:rsidRDefault="00FD3DF7" w:rsidP="00FD3DF7">
      <w:pPr>
        <w:pStyle w:val="2"/>
        <w:numPr>
          <w:ilvl w:val="1"/>
          <w:numId w:val="1"/>
        </w:numPr>
        <w:rPr>
          <w:kern w:val="0"/>
          <w:lang w:eastAsia="ko-KR"/>
        </w:rPr>
      </w:pPr>
      <w:bookmarkStart w:id="2" w:name="_Toc369508441"/>
      <w:r w:rsidRPr="00545167">
        <w:rPr>
          <w:rFonts w:hint="eastAsia"/>
          <w:kern w:val="0"/>
          <w:lang w:eastAsia="ko-KR"/>
        </w:rPr>
        <w:lastRenderedPageBreak/>
        <w:t xml:space="preserve">Process </w:t>
      </w:r>
      <w:r w:rsidRPr="00545167">
        <w:rPr>
          <w:rFonts w:hint="eastAsia"/>
          <w:kern w:val="0"/>
          <w:lang w:eastAsia="ko-KR"/>
        </w:rPr>
        <w:t>개요</w:t>
      </w:r>
      <w:bookmarkEnd w:id="0"/>
      <w:bookmarkEnd w:id="1"/>
      <w:bookmarkEnd w:id="2"/>
    </w:p>
    <w:p w:rsidR="00FD3DF7" w:rsidRPr="00545167" w:rsidRDefault="00FD3DF7" w:rsidP="00FD3DF7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3" w:name="_Toc369271030"/>
      <w:bookmarkStart w:id="4" w:name="_Toc369271506"/>
      <w:bookmarkStart w:id="5" w:name="_Toc369272116"/>
      <w:bookmarkStart w:id="6" w:name="_Toc369272211"/>
      <w:bookmarkStart w:id="7" w:name="_Toc369272380"/>
      <w:bookmarkStart w:id="8" w:name="_Toc369272618"/>
      <w:bookmarkStart w:id="9" w:name="_Toc369272814"/>
      <w:bookmarkStart w:id="10" w:name="_Toc369273233"/>
      <w:bookmarkStart w:id="11" w:name="_Toc369273266"/>
      <w:bookmarkStart w:id="12" w:name="_Toc369276800"/>
      <w:bookmarkStart w:id="13" w:name="_Toc369276957"/>
      <w:bookmarkStart w:id="14" w:name="_Toc369277194"/>
      <w:bookmarkStart w:id="15" w:name="_Toc369507218"/>
      <w:bookmarkStart w:id="16" w:name="_Toc369507775"/>
      <w:bookmarkStart w:id="17" w:name="_Toc369508442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FD3DF7" w:rsidRPr="00721331" w:rsidRDefault="00FD3DF7" w:rsidP="00FD3DF7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721331">
        <w:rPr>
          <w:rFonts w:hint="eastAsia"/>
          <w:color w:val="000000"/>
          <w:sz w:val="26"/>
          <w:szCs w:val="26"/>
          <w:lang w:eastAsia="ko-KR"/>
        </w:rPr>
        <w:t>공정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및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인수검사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부적합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21331">
        <w:rPr>
          <w:rFonts w:hint="eastAsia"/>
          <w:color w:val="000000"/>
          <w:sz w:val="26"/>
          <w:szCs w:val="26"/>
          <w:lang w:eastAsia="ko-KR"/>
        </w:rPr>
        <w:t>등록</w:t>
      </w:r>
      <w:r>
        <w:rPr>
          <w:rFonts w:hint="eastAsia"/>
          <w:color w:val="000000"/>
          <w:sz w:val="26"/>
          <w:szCs w:val="26"/>
          <w:lang w:eastAsia="ko-KR"/>
        </w:rPr>
        <w:t>된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사항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중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개선이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필요하다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판단</w:t>
      </w:r>
      <w:r w:rsidRPr="00721331"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항목에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대해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별도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시정조치</w:t>
      </w:r>
      <w:r>
        <w:rPr>
          <w:rFonts w:hint="eastAsia"/>
          <w:color w:val="000000"/>
          <w:sz w:val="26"/>
          <w:szCs w:val="26"/>
          <w:lang w:eastAsia="ko-KR"/>
        </w:rPr>
        <w:t>(8D Report)</w:t>
      </w:r>
      <w:r>
        <w:rPr>
          <w:rFonts w:hint="eastAsia"/>
          <w:color w:val="000000"/>
          <w:sz w:val="26"/>
          <w:szCs w:val="26"/>
          <w:lang w:eastAsia="ko-KR"/>
        </w:rPr>
        <w:t>를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첨부하여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발행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관리하는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프로세스</w:t>
      </w:r>
    </w:p>
    <w:p w:rsidR="00FD3DF7" w:rsidRPr="00FD3DF7" w:rsidRDefault="00FD3DF7" w:rsidP="00FD3DF7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FD3DF7" w:rsidRPr="00F84845" w:rsidRDefault="00FD3DF7" w:rsidP="00FD3DF7">
      <w:pPr>
        <w:pStyle w:val="3"/>
        <w:numPr>
          <w:ilvl w:val="2"/>
          <w:numId w:val="1"/>
        </w:numPr>
        <w:rPr>
          <w:lang w:eastAsia="ko-KR"/>
        </w:rPr>
      </w:pPr>
      <w:bookmarkStart w:id="18" w:name="_Toc369271031"/>
      <w:bookmarkStart w:id="19" w:name="_Toc369271507"/>
      <w:bookmarkStart w:id="20" w:name="_Toc369272117"/>
      <w:bookmarkStart w:id="21" w:name="_Toc369272212"/>
      <w:bookmarkStart w:id="22" w:name="_Toc369272381"/>
      <w:bookmarkStart w:id="23" w:name="_Toc369272619"/>
      <w:bookmarkStart w:id="24" w:name="_Toc369272815"/>
      <w:bookmarkStart w:id="25" w:name="_Toc369273234"/>
      <w:bookmarkStart w:id="26" w:name="_Toc369273267"/>
      <w:bookmarkStart w:id="27" w:name="_Toc369276801"/>
      <w:bookmarkStart w:id="28" w:name="_Toc369276958"/>
      <w:bookmarkStart w:id="29" w:name="_Toc369277195"/>
      <w:bookmarkStart w:id="30" w:name="_Toc369507219"/>
      <w:bookmarkStart w:id="31" w:name="_Toc369507776"/>
      <w:bookmarkStart w:id="32" w:name="_Toc369508443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:rsidR="00FD3DF7" w:rsidRDefault="00FD3DF7" w:rsidP="00FD3DF7">
      <w:pPr>
        <w:pStyle w:val="aa"/>
        <w:numPr>
          <w:ilvl w:val="0"/>
          <w:numId w:val="5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부적합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등록된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통지유형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(Z1, Z2, Z3) </w:t>
      </w:r>
      <w:r>
        <w:rPr>
          <w:rFonts w:cs="굴림" w:hint="eastAsia"/>
          <w:color w:val="000000"/>
          <w:sz w:val="26"/>
          <w:szCs w:val="26"/>
          <w:lang w:eastAsia="ko-KR"/>
        </w:rPr>
        <w:t>중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시정조치가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필요한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사항에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대해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해당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통지번호를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참조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복사하여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시정조치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(Z4, Z5) </w:t>
      </w:r>
      <w:r>
        <w:rPr>
          <w:rFonts w:cs="굴림" w:hint="eastAsia"/>
          <w:color w:val="000000"/>
          <w:sz w:val="26"/>
          <w:szCs w:val="26"/>
          <w:lang w:eastAsia="ko-KR"/>
        </w:rPr>
        <w:t>생성함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FD3DF7" w:rsidRDefault="00FD3DF7" w:rsidP="00FD3DF7">
      <w:pPr>
        <w:pStyle w:val="aa"/>
        <w:numPr>
          <w:ilvl w:val="0"/>
          <w:numId w:val="5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첨부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파일에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시정조치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요구서를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참조하여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발행함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FD3DF7" w:rsidRPr="00856330" w:rsidRDefault="00FD3DF7" w:rsidP="00FD3DF7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FD3DF7" w:rsidRDefault="00FD3DF7" w:rsidP="00FD3DF7">
      <w:pPr>
        <w:pStyle w:val="3"/>
        <w:numPr>
          <w:ilvl w:val="2"/>
          <w:numId w:val="1"/>
        </w:numPr>
        <w:rPr>
          <w:lang w:eastAsia="ko-KR"/>
        </w:rPr>
      </w:pPr>
      <w:bookmarkStart w:id="33" w:name="_Toc369271508"/>
      <w:bookmarkStart w:id="34" w:name="_Toc369272118"/>
      <w:bookmarkStart w:id="35" w:name="_Toc369272213"/>
      <w:bookmarkStart w:id="36" w:name="_Toc369272382"/>
      <w:bookmarkStart w:id="37" w:name="_Toc369272620"/>
      <w:bookmarkStart w:id="38" w:name="_Toc369272816"/>
      <w:bookmarkStart w:id="39" w:name="_Toc369273235"/>
      <w:bookmarkStart w:id="40" w:name="_Toc369273268"/>
      <w:bookmarkStart w:id="41" w:name="_Toc369276802"/>
      <w:bookmarkStart w:id="42" w:name="_Toc369276959"/>
      <w:bookmarkStart w:id="43" w:name="_Toc369277196"/>
      <w:bookmarkStart w:id="44" w:name="_Toc369507220"/>
      <w:bookmarkStart w:id="45" w:name="_Toc369507777"/>
      <w:bookmarkStart w:id="46" w:name="_Toc369508444"/>
      <w:r>
        <w:rPr>
          <w:rFonts w:hint="eastAsia"/>
          <w:lang w:eastAsia="ko-KR"/>
        </w:rPr>
        <w:t>프로세스</w:t>
      </w:r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r>
        <w:rPr>
          <w:rFonts w:hint="eastAsia"/>
          <w:lang w:eastAsia="ko-KR"/>
        </w:rPr>
        <w:t xml:space="preserve"> </w:t>
      </w:r>
      <w:r>
        <w:rPr>
          <w:rFonts w:hint="eastAsia"/>
        </w:rPr>
        <w:t xml:space="preserve"> </w:t>
      </w:r>
    </w:p>
    <w:p w:rsidR="00FD3DF7" w:rsidRDefault="00FD3DF7">
      <w:pPr>
        <w:rPr>
          <w:b/>
          <w:kern w:val="28"/>
          <w:sz w:val="40"/>
          <w:szCs w:val="20"/>
          <w:lang w:eastAsia="ko-KR" w:bidi="ar-SA"/>
        </w:rPr>
      </w:pPr>
      <w:r>
        <w:rPr>
          <w:noProof/>
          <w:lang w:eastAsia="ko-KR" w:bidi="ar-SA"/>
        </w:rPr>
        <w:drawing>
          <wp:inline distT="0" distB="0" distL="0" distR="0">
            <wp:extent cx="6116574" cy="4370832"/>
            <wp:effectExtent l="19050" t="0" r="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73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ko-KR"/>
        </w:rPr>
        <w:br w:type="page"/>
      </w:r>
    </w:p>
    <w:p w:rsidR="001E126C" w:rsidRDefault="000552DE" w:rsidP="006E54A4">
      <w:pPr>
        <w:pStyle w:val="2"/>
        <w:rPr>
          <w:lang w:eastAsia="ko-KR"/>
        </w:rPr>
      </w:pPr>
      <w:bookmarkStart w:id="47" w:name="_Toc369508445"/>
      <w:r>
        <w:rPr>
          <w:rFonts w:hint="eastAsia"/>
          <w:lang w:eastAsia="ko-KR"/>
        </w:rPr>
        <w:lastRenderedPageBreak/>
        <w:t>시정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예방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조치</w:t>
      </w:r>
      <w:r>
        <w:rPr>
          <w:rFonts w:hint="eastAsia"/>
          <w:lang w:eastAsia="ko-KR"/>
        </w:rPr>
        <w:t xml:space="preserve"> (</w:t>
      </w:r>
      <w:r>
        <w:rPr>
          <w:rFonts w:hint="eastAsia"/>
          <w:lang w:eastAsia="ko-KR"/>
        </w:rPr>
        <w:t>조치결과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등록</w:t>
      </w:r>
      <w:r>
        <w:rPr>
          <w:rFonts w:hint="eastAsia"/>
          <w:lang w:eastAsia="ko-KR"/>
        </w:rPr>
        <w:t>)</w:t>
      </w:r>
      <w:bookmarkEnd w:id="47"/>
    </w:p>
    <w:p w:rsidR="001E126C" w:rsidRDefault="001E126C" w:rsidP="001E126C">
      <w:pPr>
        <w:pStyle w:val="3"/>
      </w:pPr>
      <w:bookmarkStart w:id="48" w:name="TS_16512727828C48E8A2472C85AB091731"/>
      <w:bookmarkStart w:id="49" w:name="_Toc369508446"/>
      <w:bookmarkEnd w:id="48"/>
      <w:r>
        <w:t>SAP Easy Access SEBANG ERP</w:t>
      </w:r>
      <w:bookmarkEnd w:id="49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5540375"/>
            <wp:effectExtent l="19050" t="0" r="0" b="0"/>
            <wp:docPr id="5" name="그림 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554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</w:pPr>
      <w:r>
        <w:t xml:space="preserve">(1)  </w:t>
      </w:r>
      <w:r w:rsidRPr="001E126C">
        <w:rPr>
          <w:rFonts w:hint="eastAsia"/>
          <w:b/>
        </w:rPr>
        <w:t> </w:t>
      </w:r>
      <w:r w:rsidR="009C5164">
        <w:rPr>
          <w:noProof/>
          <w:lang w:eastAsia="ko-KR" w:bidi="ar-SA"/>
        </w:rPr>
        <w:drawing>
          <wp:inline distT="0" distB="0" distL="0" distR="0">
            <wp:extent cx="511175" cy="174625"/>
            <wp:effectExtent l="19050" t="0" r="3175" b="0"/>
            <wp:docPr id="6" name="그림 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1E126C" w:rsidRDefault="001E126C" w:rsidP="001E126C">
      <w:pPr>
        <w:pStyle w:val="3"/>
        <w:rPr>
          <w:lang w:eastAsia="ko-KR"/>
        </w:rPr>
      </w:pPr>
      <w:bookmarkStart w:id="50" w:name="TS_76100E658C724474A0CFDA6E5F9FE827"/>
      <w:bookmarkStart w:id="51" w:name="_Toc369508447"/>
      <w:bookmarkEnd w:id="50"/>
      <w:r>
        <w:rPr>
          <w:rFonts w:hint="eastAsia"/>
          <w:lang w:eastAsia="ko-KR"/>
        </w:rPr>
        <w:lastRenderedPageBreak/>
        <w:t>품질통지리스트변경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통지선택</w:t>
      </w:r>
      <w:bookmarkEnd w:id="51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625975" cy="3711575"/>
            <wp:effectExtent l="19050" t="0" r="3175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</w:pPr>
      <w:r>
        <w:t xml:space="preserve">(1)  </w:t>
      </w:r>
      <w:r w:rsidRPr="001E126C">
        <w:rPr>
          <w:rFonts w:hint="eastAsia"/>
          <w:b/>
        </w:rPr>
        <w:t> </w:t>
      </w:r>
      <w:r w:rsidR="009C5164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1E126C" w:rsidRDefault="001E126C" w:rsidP="001E126C">
      <w:pPr>
        <w:pStyle w:val="3"/>
        <w:rPr>
          <w:lang w:eastAsia="ko-KR"/>
        </w:rPr>
      </w:pPr>
      <w:bookmarkStart w:id="52" w:name="TS_09E33B5CCD454FAAB8E3D78AC7D061A2"/>
      <w:bookmarkStart w:id="53" w:name="_Toc369508448"/>
      <w:bookmarkEnd w:id="52"/>
      <w:r>
        <w:rPr>
          <w:rFonts w:hint="eastAsia"/>
          <w:lang w:eastAsia="ko-KR"/>
        </w:rPr>
        <w:t>통지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유형</w:t>
      </w:r>
      <w:r>
        <w:rPr>
          <w:rFonts w:hint="eastAsia"/>
          <w:lang w:eastAsia="ko-KR"/>
        </w:rPr>
        <w:t xml:space="preserve"> (3)</w:t>
      </w:r>
      <w:r>
        <w:rPr>
          <w:rFonts w:hint="eastAsia"/>
          <w:lang w:eastAsia="ko-KR"/>
        </w:rPr>
        <w:t>개인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리스트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유형</w:t>
      </w:r>
      <w:r>
        <w:rPr>
          <w:rFonts w:hint="eastAsia"/>
          <w:lang w:eastAsia="ko-KR"/>
        </w:rPr>
        <w:t xml:space="preserve"> (3) 4 </w:t>
      </w:r>
      <w:r>
        <w:rPr>
          <w:rFonts w:hint="eastAsia"/>
          <w:lang w:eastAsia="ko-KR"/>
        </w:rPr>
        <w:t>엔트리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53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532890" cy="1748155"/>
            <wp:effectExtent l="19050" t="0" r="0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90" cy="174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1E126C">
        <w:rPr>
          <w:rFonts w:hint="eastAsia"/>
          <w:b/>
          <w:lang w:eastAsia="ko-KR"/>
        </w:rPr>
        <w:t> </w:t>
      </w:r>
      <w:r w:rsidR="00C63AFC">
        <w:rPr>
          <w:rFonts w:hint="eastAsia"/>
          <w:noProof/>
          <w:lang w:eastAsia="ko-KR" w:bidi="ar-SA"/>
        </w:rPr>
        <w:t>통지</w:t>
      </w:r>
      <w:r w:rsidR="00C63AFC">
        <w:rPr>
          <w:rFonts w:hint="eastAsia"/>
          <w:noProof/>
          <w:lang w:eastAsia="ko-KR" w:bidi="ar-SA"/>
        </w:rPr>
        <w:t xml:space="preserve"> </w:t>
      </w:r>
      <w:r w:rsidR="00C63AFC">
        <w:rPr>
          <w:rFonts w:hint="eastAsia"/>
          <w:noProof/>
          <w:lang w:eastAsia="ko-KR" w:bidi="ar-SA"/>
        </w:rPr>
        <w:t>유형</w:t>
      </w:r>
      <w:r w:rsidR="000552DE">
        <w:rPr>
          <w:rFonts w:hint="eastAsia"/>
          <w:noProof/>
          <w:lang w:eastAsia="ko-KR" w:bidi="ar-SA"/>
        </w:rPr>
        <w:t xml:space="preserve"> (</w:t>
      </w:r>
      <w:r w:rsidR="000552DE">
        <w:rPr>
          <w:rFonts w:hint="eastAsia"/>
          <w:noProof/>
          <w:lang w:eastAsia="ko-KR" w:bidi="ar-SA"/>
        </w:rPr>
        <w:t>시정</w:t>
      </w:r>
      <w:r w:rsidR="000552DE">
        <w:rPr>
          <w:rFonts w:hint="eastAsia"/>
          <w:noProof/>
          <w:lang w:eastAsia="ko-KR" w:bidi="ar-SA"/>
        </w:rPr>
        <w:t xml:space="preserve"> </w:t>
      </w:r>
      <w:r w:rsidR="000552DE">
        <w:rPr>
          <w:rFonts w:hint="eastAsia"/>
          <w:noProof/>
          <w:lang w:eastAsia="ko-KR" w:bidi="ar-SA"/>
        </w:rPr>
        <w:t>예방</w:t>
      </w:r>
      <w:r w:rsidR="000552DE">
        <w:rPr>
          <w:rFonts w:hint="eastAsia"/>
          <w:noProof/>
          <w:lang w:eastAsia="ko-KR" w:bidi="ar-SA"/>
        </w:rPr>
        <w:t xml:space="preserve"> </w:t>
      </w:r>
      <w:r w:rsidR="000552DE">
        <w:rPr>
          <w:rFonts w:hint="eastAsia"/>
          <w:noProof/>
          <w:lang w:eastAsia="ko-KR" w:bidi="ar-SA"/>
        </w:rPr>
        <w:t>조치의</w:t>
      </w:r>
      <w:r w:rsidR="000552DE">
        <w:rPr>
          <w:rFonts w:hint="eastAsia"/>
          <w:noProof/>
          <w:lang w:eastAsia="ko-KR" w:bidi="ar-SA"/>
        </w:rPr>
        <w:t xml:space="preserve"> </w:t>
      </w:r>
      <w:r w:rsidR="000552DE">
        <w:rPr>
          <w:rFonts w:hint="eastAsia"/>
          <w:noProof/>
          <w:lang w:eastAsia="ko-KR" w:bidi="ar-SA"/>
        </w:rPr>
        <w:t>경우</w:t>
      </w:r>
      <w:r w:rsidR="000552DE">
        <w:rPr>
          <w:rFonts w:hint="eastAsia"/>
          <w:noProof/>
          <w:lang w:eastAsia="ko-KR" w:bidi="ar-SA"/>
        </w:rPr>
        <w:t xml:space="preserve"> Z4, Z5)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 xml:space="preserve"> </w:t>
      </w:r>
      <w:r w:rsidR="00C63AFC"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1E126C" w:rsidRDefault="001E126C" w:rsidP="001E126C">
      <w:pPr>
        <w:pStyle w:val="3"/>
        <w:rPr>
          <w:lang w:eastAsia="ko-KR"/>
        </w:rPr>
      </w:pPr>
      <w:bookmarkStart w:id="54" w:name="TS_428E6A75CF984A1DA38E902567D3B771"/>
      <w:bookmarkStart w:id="55" w:name="_Toc369508449"/>
      <w:bookmarkEnd w:id="54"/>
      <w:r>
        <w:rPr>
          <w:rFonts w:hint="eastAsia"/>
          <w:lang w:eastAsia="ko-KR"/>
        </w:rPr>
        <w:lastRenderedPageBreak/>
        <w:t>품질통지리스트변경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통지선택</w:t>
      </w:r>
      <w:bookmarkEnd w:id="55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1" name="그림 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1E126C">
        <w:rPr>
          <w:rFonts w:hint="eastAsia"/>
          <w:b/>
          <w:lang w:eastAsia="ko-KR"/>
        </w:rPr>
        <w:t>실행</w:t>
      </w:r>
      <w:r w:rsidRPr="001E126C">
        <w:rPr>
          <w:rFonts w:hint="eastAsia"/>
          <w:b/>
          <w:lang w:eastAsia="ko-KR"/>
        </w:rPr>
        <w:t> </w:t>
      </w:r>
      <w:r w:rsidR="009C5164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12" name="그림 1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ieldicon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1E126C" w:rsidRDefault="001E126C" w:rsidP="001E126C">
      <w:pPr>
        <w:pStyle w:val="3"/>
        <w:rPr>
          <w:lang w:eastAsia="ko-KR"/>
        </w:rPr>
      </w:pPr>
      <w:bookmarkStart w:id="56" w:name="TS_21A5BBE1AB0840B4A946AC3FF39F7783"/>
      <w:bookmarkStart w:id="57" w:name="_Toc369508450"/>
      <w:bookmarkEnd w:id="56"/>
      <w:r>
        <w:rPr>
          <w:rFonts w:hint="eastAsia"/>
          <w:lang w:eastAsia="ko-KR"/>
        </w:rPr>
        <w:t>품질통지리스트변경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통지리스트</w:t>
      </w:r>
      <w:bookmarkEnd w:id="57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4289425"/>
            <wp:effectExtent l="19050" t="0" r="8890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428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="006E54A4">
        <w:rPr>
          <w:rFonts w:hint="eastAsia"/>
          <w:lang w:eastAsia="ko-KR"/>
        </w:rPr>
        <w:t>통지</w:t>
      </w:r>
      <w:r w:rsidR="006E54A4">
        <w:rPr>
          <w:rFonts w:hint="eastAsia"/>
          <w:lang w:eastAsia="ko-KR"/>
        </w:rPr>
        <w:t xml:space="preserve"> </w:t>
      </w:r>
      <w:r w:rsidR="006E54A4">
        <w:rPr>
          <w:rFonts w:hint="eastAsia"/>
          <w:lang w:eastAsia="ko-KR"/>
        </w:rPr>
        <w:t>번호를</w:t>
      </w:r>
      <w:r w:rsidR="006E54A4">
        <w:rPr>
          <w:rFonts w:hint="eastAsia"/>
          <w:lang w:eastAsia="ko-KR"/>
        </w:rPr>
        <w:t xml:space="preserve"> </w:t>
      </w:r>
      <w:r w:rsidR="006E54A4">
        <w:rPr>
          <w:rFonts w:hint="eastAsia"/>
          <w:lang w:eastAsia="ko-KR"/>
        </w:rPr>
        <w:t>확인</w:t>
      </w:r>
      <w:r w:rsidR="006E54A4">
        <w:rPr>
          <w:rFonts w:hint="eastAsia"/>
          <w:lang w:eastAsia="ko-KR"/>
        </w:rPr>
        <w:t xml:space="preserve"> </w:t>
      </w:r>
      <w:r w:rsidR="006E54A4">
        <w:rPr>
          <w:rFonts w:hint="eastAsia"/>
          <w:lang w:eastAsia="ko-KR"/>
        </w:rPr>
        <w:t>후</w:t>
      </w:r>
      <w:r w:rsidR="006E54A4">
        <w:rPr>
          <w:rFonts w:hint="eastAsia"/>
          <w:lang w:eastAsia="ko-KR"/>
        </w:rPr>
        <w:t xml:space="preserve"> </w:t>
      </w:r>
      <w:r w:rsidRPr="001E126C">
        <w:rPr>
          <w:rFonts w:hint="eastAsia"/>
          <w:b/>
          <w:lang w:eastAsia="ko-KR"/>
        </w:rPr>
        <w:t> </w:t>
      </w:r>
      <w:r w:rsidR="009C5164">
        <w:rPr>
          <w:noProof/>
          <w:lang w:eastAsia="ko-KR" w:bidi="ar-SA"/>
        </w:rPr>
        <w:drawing>
          <wp:inline distT="0" distB="0" distL="0" distR="0">
            <wp:extent cx="201930" cy="187960"/>
            <wp:effectExtent l="19050" t="0" r="7620" b="0"/>
            <wp:docPr id="14" name="그림 1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eldicon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1E126C" w:rsidRDefault="001E126C" w:rsidP="001E126C">
      <w:pPr>
        <w:pStyle w:val="3"/>
        <w:rPr>
          <w:lang w:eastAsia="ko-KR"/>
        </w:rPr>
      </w:pPr>
      <w:bookmarkStart w:id="58" w:name="TS_1A2360D29300448E86C2CA9972C6E0F7"/>
      <w:bookmarkStart w:id="59" w:name="_Toc369508451"/>
      <w:bookmarkEnd w:id="58"/>
      <w:r>
        <w:rPr>
          <w:rFonts w:hint="eastAsia"/>
          <w:lang w:eastAsia="ko-KR"/>
        </w:rPr>
        <w:lastRenderedPageBreak/>
        <w:t>품질통지리스트변경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통지리스트</w:t>
      </w:r>
      <w:bookmarkEnd w:id="59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1990090"/>
            <wp:effectExtent l="19050" t="0" r="3175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199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1E126C">
        <w:rPr>
          <w:rFonts w:hint="eastAsia"/>
          <w:b/>
          <w:lang w:eastAsia="ko-KR"/>
        </w:rPr>
        <w:t>통지</w:t>
      </w:r>
      <w:r w:rsidRPr="001E126C">
        <w:rPr>
          <w:rFonts w:hint="eastAsia"/>
          <w:b/>
          <w:lang w:eastAsia="ko-KR"/>
        </w:rPr>
        <w:t> </w:t>
      </w:r>
      <w:r w:rsidR="009C5164">
        <w:rPr>
          <w:noProof/>
          <w:lang w:eastAsia="ko-KR" w:bidi="ar-SA"/>
        </w:rPr>
        <w:drawing>
          <wp:inline distT="0" distB="0" distL="0" distR="0">
            <wp:extent cx="551180" cy="187960"/>
            <wp:effectExtent l="19050" t="0" r="1270" b="0"/>
            <wp:docPr id="16" name="그림 1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eldicon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1E126C" w:rsidRDefault="001E126C" w:rsidP="001E126C">
      <w:pPr>
        <w:pStyle w:val="3"/>
        <w:rPr>
          <w:lang w:eastAsia="ko-KR"/>
        </w:rPr>
      </w:pPr>
      <w:bookmarkStart w:id="60" w:name="TS_5B5D55BA766042C387C588BE4DE20C91"/>
      <w:bookmarkStart w:id="61" w:name="_Toc369508452"/>
      <w:bookmarkEnd w:id="60"/>
      <w:r>
        <w:rPr>
          <w:rFonts w:hint="eastAsia"/>
          <w:lang w:eastAsia="ko-KR"/>
        </w:rPr>
        <w:t>통지변경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61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289425" cy="3106420"/>
            <wp:effectExtent l="19050" t="0" r="0" b="0"/>
            <wp:docPr id="17" name="그림 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425" cy="310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</w:pPr>
      <w:r>
        <w:t xml:space="preserve">(1)  </w:t>
      </w:r>
      <w:r w:rsidRPr="001E126C">
        <w:rPr>
          <w:rFonts w:hint="eastAsia"/>
          <w:b/>
        </w:rPr>
        <w:t> </w:t>
      </w:r>
      <w:r w:rsidR="009C5164">
        <w:rPr>
          <w:noProof/>
          <w:lang w:eastAsia="ko-KR" w:bidi="ar-SA"/>
        </w:rPr>
        <w:drawing>
          <wp:inline distT="0" distB="0" distL="0" distR="0">
            <wp:extent cx="739775" cy="161290"/>
            <wp:effectExtent l="19050" t="0" r="3175" b="0"/>
            <wp:docPr id="18" name="그림 1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ieldicon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1E126C" w:rsidRDefault="001E126C" w:rsidP="001E126C">
      <w:pPr>
        <w:pStyle w:val="3"/>
        <w:rPr>
          <w:lang w:eastAsia="ko-KR"/>
        </w:rPr>
      </w:pPr>
      <w:bookmarkStart w:id="62" w:name="TS_7FC71E42A22848CCA42F77649E2E7C4B"/>
      <w:bookmarkStart w:id="63" w:name="_Toc369508453"/>
      <w:bookmarkEnd w:id="62"/>
      <w:r>
        <w:rPr>
          <w:rFonts w:hint="eastAsia"/>
          <w:lang w:eastAsia="ko-KR"/>
        </w:rPr>
        <w:lastRenderedPageBreak/>
        <w:t>통지변경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63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93085" cy="3724910"/>
            <wp:effectExtent l="19050" t="0" r="0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085" cy="372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</w:pPr>
      <w:r>
        <w:t xml:space="preserve">(1)  </w:t>
      </w:r>
      <w:r w:rsidRPr="001E126C">
        <w:rPr>
          <w:rFonts w:hint="eastAsia"/>
          <w:b/>
        </w:rPr>
        <w:t> </w:t>
      </w:r>
      <w:r w:rsidR="009C5164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20" name="그림 2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eldicon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1E126C" w:rsidRDefault="001E126C" w:rsidP="001E126C">
      <w:pPr>
        <w:pStyle w:val="3"/>
      </w:pPr>
      <w:bookmarkStart w:id="64" w:name="TS_95978DFED8A547629EFA16550432A6D8"/>
      <w:bookmarkStart w:id="65" w:name="_Toc369508454"/>
      <w:bookmarkEnd w:id="64"/>
      <w:r>
        <w:rPr>
          <w:rFonts w:hint="eastAsia"/>
        </w:rPr>
        <w:t>카타로그선택</w:t>
      </w:r>
      <w:bookmarkEnd w:id="65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21" name="그림 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b_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</w:pPr>
      <w:r>
        <w:t xml:space="preserve">(1)  </w:t>
      </w:r>
      <w:r w:rsidRPr="001E126C">
        <w:rPr>
          <w:rFonts w:hint="eastAsia"/>
          <w:b/>
        </w:rPr>
        <w:t> </w:t>
      </w:r>
      <w:r w:rsidR="009C5164">
        <w:rPr>
          <w:noProof/>
          <w:lang w:eastAsia="ko-KR" w:bidi="ar-SA"/>
        </w:rPr>
        <w:drawing>
          <wp:inline distT="0" distB="0" distL="0" distR="0">
            <wp:extent cx="147955" cy="147955"/>
            <wp:effectExtent l="19050" t="0" r="4445" b="0"/>
            <wp:docPr id="22" name="그림 2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ieldicon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1E126C" w:rsidRDefault="001E126C" w:rsidP="001E126C">
      <w:pPr>
        <w:pStyle w:val="3"/>
      </w:pPr>
      <w:bookmarkStart w:id="66" w:name="TS_CC07FFDF1B5342EDAE7ABB08AB549765"/>
      <w:bookmarkStart w:id="67" w:name="_Toc369508455"/>
      <w:bookmarkEnd w:id="66"/>
      <w:r>
        <w:rPr>
          <w:rFonts w:hint="eastAsia"/>
        </w:rPr>
        <w:lastRenderedPageBreak/>
        <w:t>카타로그선택</w:t>
      </w:r>
      <w:bookmarkEnd w:id="67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23" name="그림 2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b_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1E126C">
        <w:rPr>
          <w:rFonts w:hint="eastAsia"/>
          <w:b/>
          <w:lang w:eastAsia="ko-KR"/>
        </w:rPr>
        <w:t> </w:t>
      </w:r>
      <w:r w:rsidR="006E54A4">
        <w:rPr>
          <w:rFonts w:hint="eastAsia"/>
          <w:noProof/>
          <w:lang w:eastAsia="ko-KR" w:bidi="ar-SA"/>
        </w:rPr>
        <w:t>조치결과</w:t>
      </w:r>
      <w:r>
        <w:rPr>
          <w:rFonts w:hint="eastAsia"/>
          <w:lang w:eastAsia="ko-KR"/>
        </w:rPr>
        <w:t xml:space="preserve"> </w:t>
      </w:r>
      <w:r w:rsidR="006E54A4"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1E126C" w:rsidRDefault="001E126C" w:rsidP="001E126C">
      <w:pPr>
        <w:pStyle w:val="3"/>
        <w:rPr>
          <w:lang w:eastAsia="ko-KR"/>
        </w:rPr>
      </w:pPr>
      <w:bookmarkStart w:id="68" w:name="TS_85D7205489074B6F8AF967C7E0468800"/>
      <w:bookmarkStart w:id="69" w:name="_Toc369508456"/>
      <w:bookmarkEnd w:id="68"/>
      <w:r>
        <w:rPr>
          <w:rFonts w:hint="eastAsia"/>
          <w:lang w:eastAsia="ko-KR"/>
        </w:rPr>
        <w:t>통지변경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69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3550285"/>
            <wp:effectExtent l="19050" t="0" r="8890" b="0"/>
            <wp:docPr id="25" name="그림 2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355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조치결과</w:t>
      </w:r>
      <w:r w:rsidR="006E54A4">
        <w:rPr>
          <w:rFonts w:hint="eastAsia"/>
          <w:lang w:eastAsia="ko-KR"/>
        </w:rPr>
        <w:t xml:space="preserve"> </w:t>
      </w:r>
      <w:r w:rsidR="006E54A4">
        <w:rPr>
          <w:rFonts w:hint="eastAsia"/>
          <w:lang w:eastAsia="ko-KR"/>
        </w:rPr>
        <w:t>내역을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1E126C" w:rsidRDefault="001E126C" w:rsidP="001E126C">
      <w:pPr>
        <w:pStyle w:val="3"/>
        <w:rPr>
          <w:lang w:eastAsia="ko-KR"/>
        </w:rPr>
      </w:pPr>
      <w:bookmarkStart w:id="70" w:name="TS_F45188377D6E431E8B11A7E5800BA5E0"/>
      <w:bookmarkStart w:id="71" w:name="_Toc369508457"/>
      <w:bookmarkEnd w:id="70"/>
      <w:r>
        <w:rPr>
          <w:rFonts w:hint="eastAsia"/>
          <w:lang w:eastAsia="ko-KR"/>
        </w:rPr>
        <w:lastRenderedPageBreak/>
        <w:t>통지변경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71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2823845"/>
            <wp:effectExtent l="19050" t="0" r="5715" b="0"/>
            <wp:docPr id="26" name="그림 2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b_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282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</w:pPr>
      <w:r>
        <w:t xml:space="preserve">(1)  </w:t>
      </w:r>
      <w:r w:rsidRPr="001E126C">
        <w:rPr>
          <w:rFonts w:hint="eastAsia"/>
          <w:b/>
        </w:rPr>
        <w:t> </w:t>
      </w:r>
      <w:r w:rsidR="009C5164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27" name="그림 2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ieldicon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1E126C" w:rsidRDefault="001E126C" w:rsidP="001E126C">
      <w:pPr>
        <w:pStyle w:val="3"/>
      </w:pPr>
      <w:bookmarkStart w:id="72" w:name="TS_84EE540A29804296B5872E0A00E1B20A"/>
      <w:bookmarkStart w:id="73" w:name="_Toc369508458"/>
      <w:bookmarkEnd w:id="72"/>
      <w:r>
        <w:rPr>
          <w:rFonts w:hint="eastAsia"/>
        </w:rPr>
        <w:t>사용자</w:t>
      </w:r>
      <w:r>
        <w:rPr>
          <w:rFonts w:hint="eastAsia"/>
        </w:rPr>
        <w:t xml:space="preserve"> </w:t>
      </w:r>
      <w:r>
        <w:rPr>
          <w:rFonts w:hint="eastAsia"/>
        </w:rPr>
        <w:t>선택</w:t>
      </w:r>
      <w:bookmarkEnd w:id="73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363220"/>
            <wp:effectExtent l="19050" t="0" r="3175" b="0"/>
            <wp:docPr id="28" name="그림 2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36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Pr="006E54A4" w:rsidRDefault="001E126C" w:rsidP="001E126C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6E54A4">
        <w:rPr>
          <w:lang w:eastAsia="ko-KR"/>
        </w:rPr>
        <w:t xml:space="preserve"> </w:t>
      </w:r>
      <w:r w:rsidR="006E54A4" w:rsidRPr="006E54A4">
        <w:rPr>
          <w:rFonts w:hint="eastAsia"/>
          <w:lang w:eastAsia="ko-KR"/>
        </w:rPr>
        <w:t>책임자</w:t>
      </w:r>
      <w:r w:rsidR="006E54A4" w:rsidRPr="006E54A4">
        <w:rPr>
          <w:rFonts w:hint="eastAsia"/>
          <w:lang w:eastAsia="ko-KR"/>
        </w:rPr>
        <w:t xml:space="preserve"> </w:t>
      </w:r>
      <w:r w:rsidR="006E54A4" w:rsidRPr="006E54A4">
        <w:rPr>
          <w:rFonts w:hint="eastAsia"/>
          <w:lang w:eastAsia="ko-KR"/>
        </w:rPr>
        <w:t>명을</w:t>
      </w:r>
      <w:r w:rsidR="006E54A4" w:rsidRPr="006E54A4">
        <w:rPr>
          <w:rFonts w:hint="eastAsia"/>
          <w:lang w:eastAsia="ko-KR"/>
        </w:rPr>
        <w:t xml:space="preserve"> </w:t>
      </w:r>
      <w:r w:rsidR="006E54A4" w:rsidRPr="006E54A4">
        <w:rPr>
          <w:rFonts w:hint="eastAsia"/>
          <w:lang w:eastAsia="ko-KR"/>
        </w:rPr>
        <w:t>입력합니다</w:t>
      </w:r>
      <w:r w:rsidRPr="006E54A4">
        <w:rPr>
          <w:rFonts w:hint="eastAsia"/>
          <w:lang w:eastAsia="ko-KR"/>
        </w:rPr>
        <w:t xml:space="preserve">. </w:t>
      </w:r>
    </w:p>
    <w:p w:rsidR="001E126C" w:rsidRDefault="001E126C" w:rsidP="001E126C">
      <w:pPr>
        <w:pStyle w:val="3"/>
      </w:pPr>
      <w:bookmarkStart w:id="74" w:name="TS_184CEAD8329B418AA07C1A9D2A782561"/>
      <w:bookmarkStart w:id="75" w:name="_Toc369508459"/>
      <w:bookmarkEnd w:id="74"/>
      <w:r>
        <w:rPr>
          <w:rFonts w:hint="eastAsia"/>
        </w:rPr>
        <w:t>사용자</w:t>
      </w:r>
      <w:r>
        <w:rPr>
          <w:rFonts w:hint="eastAsia"/>
        </w:rPr>
        <w:t xml:space="preserve"> </w:t>
      </w:r>
      <w:r>
        <w:rPr>
          <w:rFonts w:hint="eastAsia"/>
        </w:rPr>
        <w:t>선택</w:t>
      </w:r>
      <w:bookmarkEnd w:id="75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68375" cy="363220"/>
            <wp:effectExtent l="19050" t="0" r="3175" b="0"/>
            <wp:docPr id="29" name="그림 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b_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36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1E126C">
        <w:rPr>
          <w:rFonts w:hint="eastAsia"/>
          <w:b/>
          <w:lang w:eastAsia="ko-KR"/>
        </w:rPr>
        <w:t>계속</w:t>
      </w:r>
      <w:r w:rsidRPr="001E126C">
        <w:rPr>
          <w:rFonts w:hint="eastAsia"/>
          <w:b/>
          <w:lang w:eastAsia="ko-KR"/>
        </w:rPr>
        <w:t> </w:t>
      </w:r>
      <w:r w:rsidR="009C5164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30" name="그림 3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ieldicon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1E126C" w:rsidRDefault="001E126C" w:rsidP="001E126C">
      <w:pPr>
        <w:pStyle w:val="3"/>
        <w:rPr>
          <w:lang w:eastAsia="ko-KR"/>
        </w:rPr>
      </w:pPr>
      <w:bookmarkStart w:id="76" w:name="TS_90D55537567641419370F3CE5298A203"/>
      <w:bookmarkStart w:id="77" w:name="_Toc369508460"/>
      <w:bookmarkEnd w:id="76"/>
      <w:r>
        <w:rPr>
          <w:rFonts w:hint="eastAsia"/>
          <w:lang w:eastAsia="ko-KR"/>
        </w:rPr>
        <w:lastRenderedPageBreak/>
        <w:t>통지변경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77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3724910"/>
            <wp:effectExtent l="19050" t="0" r="0" b="0"/>
            <wp:docPr id="31" name="그림 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372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</w:pPr>
      <w:r>
        <w:t xml:space="preserve">(1)  </w:t>
      </w:r>
      <w:r w:rsidRPr="001E126C">
        <w:rPr>
          <w:rFonts w:hint="eastAsia"/>
          <w:b/>
        </w:rPr>
        <w:t> </w:t>
      </w:r>
      <w:r w:rsidR="009C5164">
        <w:rPr>
          <w:noProof/>
          <w:lang w:eastAsia="ko-KR" w:bidi="ar-SA"/>
        </w:rPr>
        <w:drawing>
          <wp:inline distT="0" distB="0" distL="0" distR="0">
            <wp:extent cx="187960" cy="215265"/>
            <wp:effectExtent l="19050" t="0" r="2540" b="0"/>
            <wp:docPr id="32" name="그림 3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eldicon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1E126C" w:rsidRDefault="001E126C" w:rsidP="001E126C">
      <w:pPr>
        <w:pStyle w:val="3"/>
        <w:rPr>
          <w:lang w:eastAsia="ko-KR"/>
        </w:rPr>
      </w:pPr>
      <w:bookmarkStart w:id="78" w:name="TS_EFDDE8F1AB33418DA82584ED871C2ED0"/>
      <w:bookmarkStart w:id="79" w:name="_Toc369508461"/>
      <w:bookmarkEnd w:id="78"/>
      <w:r>
        <w:rPr>
          <w:rFonts w:hint="eastAsia"/>
          <w:lang w:eastAsia="ko-KR"/>
        </w:rPr>
        <w:lastRenderedPageBreak/>
        <w:t>통지변경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79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222115" cy="7045960"/>
            <wp:effectExtent l="19050" t="0" r="6985" b="0"/>
            <wp:docPr id="33" name="그림 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b_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115" cy="704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</w:pPr>
      <w:r>
        <w:t xml:space="preserve">(1)  </w:t>
      </w:r>
      <w:r w:rsidRPr="001E126C">
        <w:rPr>
          <w:rFonts w:hint="eastAsia"/>
          <w:b/>
        </w:rPr>
        <w:t> </w:t>
      </w:r>
      <w:r w:rsidR="009C5164">
        <w:rPr>
          <w:noProof/>
          <w:lang w:eastAsia="ko-KR" w:bidi="ar-SA"/>
        </w:rPr>
        <w:drawing>
          <wp:inline distT="0" distB="0" distL="0" distR="0">
            <wp:extent cx="215265" cy="215265"/>
            <wp:effectExtent l="19050" t="0" r="0" b="0"/>
            <wp:docPr id="34" name="그림 3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ieldicon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1E126C" w:rsidRDefault="001E126C" w:rsidP="001E126C">
      <w:pPr>
        <w:pStyle w:val="3"/>
        <w:rPr>
          <w:lang w:eastAsia="ko-KR"/>
        </w:rPr>
      </w:pPr>
      <w:bookmarkStart w:id="80" w:name="TS_02377D90AD604032B87D34D4E78E5262"/>
      <w:bookmarkStart w:id="81" w:name="_Toc369508462"/>
      <w:bookmarkEnd w:id="80"/>
      <w:r>
        <w:rPr>
          <w:rFonts w:hint="eastAsia"/>
          <w:lang w:eastAsia="ko-KR"/>
        </w:rPr>
        <w:lastRenderedPageBreak/>
        <w:t>통지변경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81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881245" cy="3106420"/>
            <wp:effectExtent l="19050" t="0" r="0" b="0"/>
            <wp:docPr id="35" name="그림 3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b_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1245" cy="310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</w:pPr>
      <w:r>
        <w:t>(1) </w:t>
      </w:r>
      <w:r w:rsidRPr="001E126C">
        <w:rPr>
          <w:rFonts w:hint="eastAsia"/>
        </w:rPr>
        <w:t>문서를</w:t>
      </w:r>
      <w:r w:rsidRPr="001E126C">
        <w:rPr>
          <w:rFonts w:hint="eastAsia"/>
        </w:rPr>
        <w:t> </w:t>
      </w:r>
      <w:r w:rsidRPr="001E126C">
        <w:rPr>
          <w:rFonts w:hint="eastAsia"/>
        </w:rPr>
        <w:t>클릭하십시오</w:t>
      </w:r>
      <w:r w:rsidRPr="001E126C">
        <w:rPr>
          <w:rFonts w:hint="eastAsia"/>
        </w:rPr>
        <w:t>.</w:t>
      </w:r>
    </w:p>
    <w:p w:rsidR="001E126C" w:rsidRDefault="001E126C" w:rsidP="001E126C">
      <w:pPr>
        <w:pStyle w:val="3"/>
        <w:rPr>
          <w:lang w:eastAsia="ko-KR"/>
        </w:rPr>
      </w:pPr>
      <w:bookmarkStart w:id="82" w:name="TS_4D24804635184CC2BF7271B728FB22B3"/>
      <w:bookmarkStart w:id="83" w:name="_Toc369508463"/>
      <w:bookmarkEnd w:id="82"/>
      <w:r>
        <w:rPr>
          <w:rFonts w:hint="eastAsia"/>
          <w:lang w:eastAsia="ko-KR"/>
        </w:rPr>
        <w:lastRenderedPageBreak/>
        <w:t>통지변경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83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136515" cy="5190490"/>
            <wp:effectExtent l="19050" t="0" r="6985" b="0"/>
            <wp:docPr id="36" name="그림 3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imb_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515" cy="5190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</w:pPr>
      <w:r>
        <w:t xml:space="preserve">(1)  </w:t>
      </w:r>
      <w:r w:rsidRPr="001E126C">
        <w:rPr>
          <w:rFonts w:hint="eastAsia"/>
          <w:b/>
        </w:rPr>
        <w:t> </w:t>
      </w:r>
      <w:r w:rsidR="009C5164">
        <w:rPr>
          <w:noProof/>
          <w:lang w:eastAsia="ko-KR" w:bidi="ar-SA"/>
        </w:rPr>
        <w:drawing>
          <wp:inline distT="0" distB="0" distL="0" distR="0">
            <wp:extent cx="215265" cy="215265"/>
            <wp:effectExtent l="19050" t="0" r="0" b="0"/>
            <wp:docPr id="37" name="그림 3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ieldicon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1E126C" w:rsidRDefault="001E126C" w:rsidP="001E126C">
      <w:pPr>
        <w:pStyle w:val="3"/>
      </w:pPr>
      <w:bookmarkStart w:id="84" w:name="TS_912C0AC45FDC41F88AEE69E11C6451A1"/>
      <w:bookmarkStart w:id="85" w:name="_Toc369508464"/>
      <w:bookmarkEnd w:id="84"/>
      <w:r>
        <w:rPr>
          <w:rFonts w:hint="eastAsia"/>
        </w:rPr>
        <w:t>선택문서유형</w:t>
      </w:r>
      <w:bookmarkEnd w:id="85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089025" cy="779780"/>
            <wp:effectExtent l="19050" t="0" r="0" b="0"/>
            <wp:docPr id="38" name="그림 3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b_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77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</w:pPr>
      <w:r>
        <w:t>(1) </w:t>
      </w:r>
      <w:r w:rsidRPr="001E126C">
        <w:rPr>
          <w:rFonts w:hint="eastAsia"/>
          <w:b/>
        </w:rPr>
        <w:t> </w:t>
      </w:r>
      <w:r w:rsidR="009C5164">
        <w:rPr>
          <w:noProof/>
          <w:lang w:eastAsia="ko-KR" w:bidi="ar-SA"/>
        </w:rPr>
        <w:drawing>
          <wp:inline distT="0" distB="0" distL="0" distR="0">
            <wp:extent cx="295910" cy="174625"/>
            <wp:effectExtent l="19050" t="0" r="8890" b="0"/>
            <wp:docPr id="39" name="그림 3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fieldicon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필드를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1E126C" w:rsidRDefault="001E126C" w:rsidP="001E126C">
      <w:pPr>
        <w:pStyle w:val="3"/>
        <w:rPr>
          <w:lang w:eastAsia="ko-KR"/>
        </w:rPr>
      </w:pPr>
      <w:bookmarkStart w:id="86" w:name="TS_E6DBBDDF29A74EDA8942B17DDA268503"/>
      <w:bookmarkStart w:id="87" w:name="_Toc369508465"/>
      <w:bookmarkEnd w:id="86"/>
      <w:r>
        <w:rPr>
          <w:rFonts w:hint="eastAsia"/>
          <w:lang w:eastAsia="ko-KR"/>
        </w:rPr>
        <w:lastRenderedPageBreak/>
        <w:t>문서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기본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품질통지</w:t>
      </w:r>
      <w:r>
        <w:rPr>
          <w:rFonts w:hint="eastAsia"/>
          <w:lang w:eastAsia="ko-KR"/>
        </w:rPr>
        <w:t xml:space="preserve"> (KQ2)</w:t>
      </w:r>
      <w:bookmarkEnd w:id="87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3792220"/>
            <wp:effectExtent l="19050" t="0" r="5715" b="0"/>
            <wp:docPr id="40" name="그림 4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b_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3792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  <w:rPr>
          <w:lang w:eastAsia="ko-KR"/>
        </w:rPr>
      </w:pPr>
      <w:r>
        <w:rPr>
          <w:lang w:eastAsia="ko-KR"/>
        </w:rPr>
        <w:t>(1)</w:t>
      </w:r>
      <w:r w:rsidR="006E54A4">
        <w:rPr>
          <w:rFonts w:hint="eastAsia"/>
          <w:lang w:eastAsia="ko-KR"/>
        </w:rPr>
        <w:t xml:space="preserve">  </w:t>
      </w:r>
      <w:r w:rsidR="006E54A4">
        <w:rPr>
          <w:rFonts w:hint="eastAsia"/>
          <w:lang w:eastAsia="ko-KR"/>
        </w:rPr>
        <w:t>첨부</w:t>
      </w:r>
      <w:r w:rsidR="006E54A4">
        <w:rPr>
          <w:rFonts w:hint="eastAsia"/>
          <w:lang w:eastAsia="ko-KR"/>
        </w:rPr>
        <w:t xml:space="preserve"> </w:t>
      </w:r>
      <w:r w:rsidR="006E54A4">
        <w:rPr>
          <w:rFonts w:hint="eastAsia"/>
          <w:lang w:eastAsia="ko-KR"/>
        </w:rPr>
        <w:t>문서</w:t>
      </w:r>
      <w:r w:rsidR="006E54A4">
        <w:rPr>
          <w:rFonts w:hint="eastAsia"/>
          <w:lang w:eastAsia="ko-KR"/>
        </w:rPr>
        <w:t xml:space="preserve"> </w:t>
      </w:r>
      <w:r w:rsidR="006E54A4">
        <w:rPr>
          <w:rFonts w:hint="eastAsia"/>
          <w:lang w:eastAsia="ko-KR"/>
        </w:rPr>
        <w:t>명을</w:t>
      </w:r>
      <w:r w:rsidR="006E54A4">
        <w:rPr>
          <w:rFonts w:hint="eastAsia"/>
          <w:lang w:eastAsia="ko-KR"/>
        </w:rPr>
        <w:t xml:space="preserve"> </w:t>
      </w:r>
      <w:r w:rsidR="006E54A4">
        <w:rPr>
          <w:rFonts w:hint="eastAsia"/>
          <w:lang w:eastAsia="ko-KR"/>
        </w:rPr>
        <w:t>입력합니다</w:t>
      </w:r>
      <w:r w:rsidR="006E54A4">
        <w:rPr>
          <w:rFonts w:hint="eastAsia"/>
          <w:lang w:eastAsia="ko-KR"/>
        </w:rPr>
        <w:t>.</w:t>
      </w:r>
    </w:p>
    <w:p w:rsidR="001E126C" w:rsidRDefault="001E126C" w:rsidP="001E126C">
      <w:pPr>
        <w:pStyle w:val="3"/>
        <w:rPr>
          <w:lang w:eastAsia="ko-KR"/>
        </w:rPr>
      </w:pPr>
      <w:bookmarkStart w:id="88" w:name="TS_383E85621AB14A8BAF840573BA1F238E"/>
      <w:bookmarkStart w:id="89" w:name="_Toc369508466"/>
      <w:bookmarkEnd w:id="88"/>
      <w:r>
        <w:rPr>
          <w:rFonts w:hint="eastAsia"/>
          <w:lang w:eastAsia="ko-KR"/>
        </w:rPr>
        <w:lastRenderedPageBreak/>
        <w:t>문서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기본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품질통지</w:t>
      </w:r>
      <w:r>
        <w:rPr>
          <w:rFonts w:hint="eastAsia"/>
          <w:lang w:eastAsia="ko-KR"/>
        </w:rPr>
        <w:t xml:space="preserve"> (KQ2)</w:t>
      </w:r>
      <w:bookmarkEnd w:id="89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5822315"/>
            <wp:effectExtent l="19050" t="0" r="8890" b="0"/>
            <wp:docPr id="41" name="그림 4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b_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5822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1E126C">
        <w:rPr>
          <w:rFonts w:hint="eastAsia"/>
          <w:b/>
          <w:lang w:eastAsia="ko-KR"/>
        </w:rPr>
        <w:t> </w:t>
      </w:r>
      <w:r w:rsidR="009C5164">
        <w:rPr>
          <w:noProof/>
          <w:lang w:eastAsia="ko-KR" w:bidi="ar-SA"/>
        </w:rPr>
        <w:drawing>
          <wp:inline distT="0" distB="0" distL="0" distR="0">
            <wp:extent cx="215265" cy="215265"/>
            <wp:effectExtent l="19050" t="0" r="0" b="0"/>
            <wp:docPr id="42" name="그림 4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ieldicon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</w:t>
      </w:r>
      <w:r w:rsidR="006E54A4">
        <w:rPr>
          <w:rFonts w:hint="eastAsia"/>
          <w:lang w:eastAsia="ko-KR"/>
        </w:rPr>
        <w:t xml:space="preserve"> </w:t>
      </w:r>
      <w:r w:rsidR="006E54A4">
        <w:rPr>
          <w:rFonts w:hint="eastAsia"/>
          <w:lang w:eastAsia="ko-KR"/>
        </w:rPr>
        <w:t>후</w:t>
      </w:r>
      <w:r w:rsidR="006E54A4">
        <w:rPr>
          <w:rFonts w:hint="eastAsia"/>
          <w:lang w:eastAsia="ko-KR"/>
        </w:rPr>
        <w:t xml:space="preserve"> </w:t>
      </w:r>
      <w:r w:rsidR="006E54A4">
        <w:rPr>
          <w:rFonts w:hint="eastAsia"/>
          <w:lang w:eastAsia="ko-KR"/>
        </w:rPr>
        <w:t>첨부할</w:t>
      </w:r>
      <w:r w:rsidR="006E54A4">
        <w:rPr>
          <w:rFonts w:hint="eastAsia"/>
          <w:lang w:eastAsia="ko-KR"/>
        </w:rPr>
        <w:t xml:space="preserve"> </w:t>
      </w:r>
      <w:r w:rsidR="006E54A4">
        <w:rPr>
          <w:rFonts w:hint="eastAsia"/>
          <w:lang w:eastAsia="ko-KR"/>
        </w:rPr>
        <w:t>문서를</w:t>
      </w:r>
      <w:r w:rsidR="006E54A4">
        <w:rPr>
          <w:rFonts w:hint="eastAsia"/>
          <w:lang w:eastAsia="ko-KR"/>
        </w:rPr>
        <w:t xml:space="preserve"> </w:t>
      </w:r>
      <w:r w:rsidR="006E54A4">
        <w:rPr>
          <w:rFonts w:hint="eastAsia"/>
          <w:lang w:eastAsia="ko-KR"/>
        </w:rPr>
        <w:t>선택합니다</w:t>
      </w:r>
      <w:r w:rsidR="006E54A4">
        <w:rPr>
          <w:rFonts w:hint="eastAsia"/>
          <w:lang w:eastAsia="ko-KR"/>
        </w:rPr>
        <w:t>.</w:t>
      </w:r>
    </w:p>
    <w:p w:rsidR="001E126C" w:rsidRDefault="001E126C" w:rsidP="001E126C">
      <w:pPr>
        <w:pStyle w:val="3"/>
        <w:rPr>
          <w:lang w:eastAsia="ko-KR"/>
        </w:rPr>
      </w:pPr>
      <w:bookmarkStart w:id="90" w:name="TS_077932F23D2F4500B3D6851D1AAD5864"/>
      <w:bookmarkStart w:id="91" w:name="_Toc369508467"/>
      <w:bookmarkEnd w:id="90"/>
      <w:r>
        <w:rPr>
          <w:rFonts w:hint="eastAsia"/>
          <w:lang w:eastAsia="ko-KR"/>
        </w:rPr>
        <w:lastRenderedPageBreak/>
        <w:t>문서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기본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품질통지</w:t>
      </w:r>
      <w:r>
        <w:rPr>
          <w:rFonts w:hint="eastAsia"/>
          <w:lang w:eastAsia="ko-KR"/>
        </w:rPr>
        <w:t xml:space="preserve"> (KQ2)</w:t>
      </w:r>
      <w:bookmarkEnd w:id="91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43" name="그림 4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b_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</w:pPr>
      <w:r>
        <w:t xml:space="preserve">(1)  </w:t>
      </w:r>
      <w:r w:rsidRPr="001E126C">
        <w:rPr>
          <w:rFonts w:hint="eastAsia"/>
          <w:b/>
        </w:rPr>
        <w:t> </w:t>
      </w:r>
      <w:r w:rsidR="009C5164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44" name="그림 4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fieldicon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1E126C" w:rsidRDefault="001E126C" w:rsidP="001E126C">
      <w:pPr>
        <w:pStyle w:val="3"/>
        <w:rPr>
          <w:lang w:eastAsia="ko-KR"/>
        </w:rPr>
      </w:pPr>
      <w:bookmarkStart w:id="92" w:name="TS_2655B943E3BC4D31AD07F962BB60396B"/>
      <w:bookmarkStart w:id="93" w:name="_Toc369508468"/>
      <w:bookmarkEnd w:id="92"/>
      <w:r>
        <w:rPr>
          <w:rFonts w:hint="eastAsia"/>
          <w:lang w:eastAsia="ko-KR"/>
        </w:rPr>
        <w:t>통지변경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공급업체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부적합</w:t>
      </w:r>
      <w:bookmarkEnd w:id="93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45" name="그림 4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b_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6C" w:rsidRDefault="001E126C" w:rsidP="001E126C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1E126C">
        <w:rPr>
          <w:rFonts w:hint="eastAsia"/>
          <w:b/>
          <w:lang w:eastAsia="ko-KR"/>
        </w:rPr>
        <w:t>완료</w:t>
      </w:r>
      <w:r w:rsidRPr="001E126C">
        <w:rPr>
          <w:rFonts w:hint="eastAsia"/>
          <w:b/>
          <w:lang w:eastAsia="ko-KR"/>
        </w:rPr>
        <w:t>... </w:t>
      </w:r>
      <w:r w:rsidR="009C5164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46" name="그림 4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fieldicon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1E126C" w:rsidRDefault="001E126C" w:rsidP="001E126C">
      <w:pPr>
        <w:pStyle w:val="3"/>
      </w:pPr>
      <w:bookmarkStart w:id="94" w:name="TS_42C6BC01B65E47AC86B86194D3DB4112"/>
      <w:bookmarkStart w:id="95" w:name="_Toc369508469"/>
      <w:bookmarkEnd w:id="94"/>
      <w:r>
        <w:rPr>
          <w:rFonts w:hint="eastAsia"/>
        </w:rPr>
        <w:t>닫기</w:t>
      </w:r>
      <w:bookmarkEnd w:id="95"/>
    </w:p>
    <w:p w:rsidR="001E126C" w:rsidRDefault="009C5164" w:rsidP="001E126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748155" cy="955040"/>
            <wp:effectExtent l="19050" t="0" r="4445" b="0"/>
            <wp:docPr id="47" name="그림 4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imb_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95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1E126C" w:rsidRDefault="001E126C" w:rsidP="001E126C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1E126C">
        <w:rPr>
          <w:rFonts w:hint="eastAsia"/>
          <w:b/>
          <w:lang w:eastAsia="ko-KR"/>
        </w:rPr>
        <w:t>계속</w:t>
      </w:r>
      <w:r w:rsidRPr="001E126C">
        <w:rPr>
          <w:rFonts w:hint="eastAsia"/>
          <w:b/>
          <w:lang w:eastAsia="ko-KR"/>
        </w:rPr>
        <w:t> </w:t>
      </w:r>
      <w:r w:rsidR="009C5164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48" name="그림 4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fieldicon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sectPr w:rsidR="002A3D58" w:rsidRPr="001E126C" w:rsidSect="00D2440A">
      <w:headerReference w:type="default" r:id="rId51"/>
      <w:footerReference w:type="default" r:id="rId52"/>
      <w:headerReference w:type="first" r:id="rId53"/>
      <w:footerReference w:type="first" r:id="rId54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F58" w:rsidRDefault="00135F58" w:rsidP="00BA0026">
      <w:r>
        <w:separator/>
      </w:r>
    </w:p>
  </w:endnote>
  <w:endnote w:type="continuationSeparator" w:id="0">
    <w:p w:rsidR="00135F58" w:rsidRDefault="00135F58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9C5164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10412" w:rsidRPr="00B10412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B10412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B10412">
      <w:rPr>
        <w:sz w:val="18"/>
        <w:szCs w:val="18"/>
        <w:lang w:val="en-US"/>
      </w:rPr>
      <w:fldChar w:fldCharType="separate"/>
    </w:r>
    <w:r w:rsidR="001E126C">
      <w:rPr>
        <w:noProof/>
        <w:sz w:val="18"/>
        <w:szCs w:val="18"/>
        <w:lang w:val="en-US"/>
      </w:rPr>
      <w:t>2013-10-02</w:t>
    </w:r>
    <w:r w:rsidR="00B10412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B10412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B10412">
      <w:rPr>
        <w:sz w:val="18"/>
        <w:szCs w:val="18"/>
        <w:lang w:val="en-US"/>
      </w:rPr>
      <w:fldChar w:fldCharType="separate"/>
    </w:r>
    <w:r w:rsidR="006638C7">
      <w:rPr>
        <w:noProof/>
        <w:sz w:val="18"/>
        <w:szCs w:val="18"/>
        <w:lang w:val="en-US"/>
      </w:rPr>
      <w:t>1</w:t>
    </w:r>
    <w:r w:rsidR="00B10412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9C5164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10412" w:rsidRPr="00B10412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B10412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B10412">
      <w:rPr>
        <w:sz w:val="18"/>
        <w:szCs w:val="18"/>
        <w:lang w:val="en-US"/>
      </w:rPr>
      <w:fldChar w:fldCharType="separate"/>
    </w:r>
    <w:r w:rsidR="001E126C">
      <w:rPr>
        <w:noProof/>
        <w:sz w:val="18"/>
        <w:szCs w:val="18"/>
        <w:lang w:val="en-US"/>
      </w:rPr>
      <w:t>2013-10-02</w:t>
    </w:r>
    <w:r w:rsidR="00B10412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B10412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B10412">
      <w:rPr>
        <w:sz w:val="18"/>
        <w:szCs w:val="18"/>
        <w:lang w:val="en-US"/>
      </w:rPr>
      <w:fldChar w:fldCharType="separate"/>
    </w:r>
    <w:r w:rsidR="001E126C">
      <w:rPr>
        <w:noProof/>
        <w:sz w:val="18"/>
        <w:szCs w:val="18"/>
        <w:lang w:val="en-US"/>
      </w:rPr>
      <w:t>9</w:t>
    </w:r>
    <w:r w:rsidR="00B10412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F58" w:rsidRDefault="00135F58" w:rsidP="00BA0026">
      <w:r>
        <w:separator/>
      </w:r>
    </w:p>
  </w:footnote>
  <w:footnote w:type="continuationSeparator" w:id="0">
    <w:p w:rsidR="00135F58" w:rsidRDefault="00135F58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B10412" w:rsidP="007A50C0">
    <w:pPr>
      <w:pStyle w:val="TitleHeader"/>
      <w:rPr>
        <w:lang w:eastAsia="ko-KR"/>
      </w:rPr>
    </w:pPr>
    <w:r>
      <w:fldChar w:fldCharType="begin"/>
    </w:r>
    <w:r w:rsidR="00747246">
      <w:rPr>
        <w:lang w:eastAsia="ko-KR"/>
      </w:rPr>
      <w:instrText xml:space="preserve"> TITLE  </w:instrText>
    </w:r>
    <w:r>
      <w:fldChar w:fldCharType="separate"/>
    </w:r>
    <w:r w:rsidR="001E126C">
      <w:rPr>
        <w:rFonts w:hint="eastAsia"/>
        <w:lang w:eastAsia="ko-KR"/>
      </w:rPr>
      <w:t>공급업체</w:t>
    </w:r>
    <w:r w:rsidR="001E126C">
      <w:rPr>
        <w:rFonts w:hint="eastAsia"/>
        <w:lang w:eastAsia="ko-KR"/>
      </w:rPr>
      <w:t xml:space="preserve"> </w:t>
    </w:r>
    <w:r w:rsidR="001E126C">
      <w:rPr>
        <w:rFonts w:hint="eastAsia"/>
        <w:lang w:eastAsia="ko-KR"/>
      </w:rPr>
      <w:t>부적합</w:t>
    </w:r>
    <w:r w:rsidR="001E126C">
      <w:rPr>
        <w:rFonts w:hint="eastAsia"/>
        <w:lang w:eastAsia="ko-KR"/>
      </w:rPr>
      <w:t xml:space="preserve"> (</w:t>
    </w:r>
    <w:r w:rsidR="001E126C">
      <w:rPr>
        <w:rFonts w:hint="eastAsia"/>
        <w:lang w:eastAsia="ko-KR"/>
      </w:rPr>
      <w:t>조치결과</w:t>
    </w:r>
    <w:r w:rsidR="001E126C">
      <w:rPr>
        <w:rFonts w:hint="eastAsia"/>
        <w:lang w:eastAsia="ko-KR"/>
      </w:rPr>
      <w:t xml:space="preserve"> </w:t>
    </w:r>
    <w:r w:rsidR="001E126C">
      <w:rPr>
        <w:rFonts w:hint="eastAsia"/>
        <w:lang w:eastAsia="ko-KR"/>
      </w:rPr>
      <w:t>등록</w:t>
    </w:r>
    <w:r w:rsidR="001E126C">
      <w:rPr>
        <w:rFonts w:hint="eastAsia"/>
        <w:lang w:eastAsia="ko-KR"/>
      </w:rPr>
      <w:t>)</w:t>
    </w:r>
    <w:r>
      <w:fldChar w:fldCharType="end"/>
    </w:r>
  </w:p>
  <w:p w:rsidR="00EF6EAC" w:rsidRPr="00A751BD" w:rsidRDefault="00B10412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B10412" w:rsidP="00A751BD">
    <w:pPr>
      <w:pStyle w:val="TitleHeader"/>
      <w:rPr>
        <w:lang w:eastAsia="ko-KR"/>
      </w:rPr>
    </w:pPr>
    <w:r>
      <w:fldChar w:fldCharType="begin"/>
    </w:r>
    <w:r w:rsidR="00747246">
      <w:rPr>
        <w:lang w:eastAsia="ko-KR"/>
      </w:rPr>
      <w:instrText xml:space="preserve"> TITLE  </w:instrText>
    </w:r>
    <w:r>
      <w:fldChar w:fldCharType="separate"/>
    </w:r>
    <w:r w:rsidR="001E126C">
      <w:rPr>
        <w:rFonts w:hint="eastAsia"/>
        <w:lang w:eastAsia="ko-KR"/>
      </w:rPr>
      <w:t>공급업체</w:t>
    </w:r>
    <w:r w:rsidR="001E126C">
      <w:rPr>
        <w:rFonts w:hint="eastAsia"/>
        <w:lang w:eastAsia="ko-KR"/>
      </w:rPr>
      <w:t xml:space="preserve"> </w:t>
    </w:r>
    <w:r w:rsidR="001E126C">
      <w:rPr>
        <w:rFonts w:hint="eastAsia"/>
        <w:lang w:eastAsia="ko-KR"/>
      </w:rPr>
      <w:t>부적합</w:t>
    </w:r>
    <w:r w:rsidR="001E126C">
      <w:rPr>
        <w:rFonts w:hint="eastAsia"/>
        <w:lang w:eastAsia="ko-KR"/>
      </w:rPr>
      <w:t xml:space="preserve"> (</w:t>
    </w:r>
    <w:r w:rsidR="001E126C">
      <w:rPr>
        <w:rFonts w:hint="eastAsia"/>
        <w:lang w:eastAsia="ko-KR"/>
      </w:rPr>
      <w:t>조치결과</w:t>
    </w:r>
    <w:r w:rsidR="001E126C">
      <w:rPr>
        <w:rFonts w:hint="eastAsia"/>
        <w:lang w:eastAsia="ko-KR"/>
      </w:rPr>
      <w:t xml:space="preserve"> </w:t>
    </w:r>
    <w:r w:rsidR="001E126C">
      <w:rPr>
        <w:rFonts w:hint="eastAsia"/>
        <w:lang w:eastAsia="ko-KR"/>
      </w:rPr>
      <w:t>등록</w:t>
    </w:r>
    <w:r w:rsidR="001E126C">
      <w:rPr>
        <w:rFonts w:hint="eastAsia"/>
        <w:lang w:eastAsia="ko-KR"/>
      </w:rPr>
      <w:t>)</w:t>
    </w:r>
    <w:r>
      <w:fldChar w:fldCharType="end"/>
    </w:r>
  </w:p>
  <w:p w:rsidR="00EF6EAC" w:rsidRPr="008643CE" w:rsidRDefault="00B10412" w:rsidP="00A751BD">
    <w:pPr>
      <w:pStyle w:val="a5"/>
      <w:tabs>
        <w:tab w:val="right" w:pos="9900"/>
      </w:tabs>
      <w:rPr>
        <w:lang w:eastAsia="ko-KR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  <w:rPr>
        <w:lang w:eastAsia="ko-K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C39476CC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removePersonalInformation/>
  <w:removeDateAndTime/>
  <w:bordersDoNotSurroundHeader/>
  <w:bordersDoNotSurroundFooter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779F7"/>
    <w:rsid w:val="00016786"/>
    <w:rsid w:val="000234E0"/>
    <w:rsid w:val="00023B43"/>
    <w:rsid w:val="00053AD6"/>
    <w:rsid w:val="000552DE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35F58"/>
    <w:rsid w:val="0018347A"/>
    <w:rsid w:val="00191087"/>
    <w:rsid w:val="0019735D"/>
    <w:rsid w:val="001B723E"/>
    <w:rsid w:val="001E126C"/>
    <w:rsid w:val="001F4335"/>
    <w:rsid w:val="001F4511"/>
    <w:rsid w:val="001F7471"/>
    <w:rsid w:val="00206500"/>
    <w:rsid w:val="002218DA"/>
    <w:rsid w:val="002246FC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779F7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408FA"/>
    <w:rsid w:val="00647C7C"/>
    <w:rsid w:val="00660658"/>
    <w:rsid w:val="006638C7"/>
    <w:rsid w:val="006872F3"/>
    <w:rsid w:val="006947B4"/>
    <w:rsid w:val="006C47F2"/>
    <w:rsid w:val="006D293C"/>
    <w:rsid w:val="006E54A4"/>
    <w:rsid w:val="006E60D1"/>
    <w:rsid w:val="007131B1"/>
    <w:rsid w:val="00715358"/>
    <w:rsid w:val="00715610"/>
    <w:rsid w:val="007223F2"/>
    <w:rsid w:val="00747246"/>
    <w:rsid w:val="00751C53"/>
    <w:rsid w:val="00754AC4"/>
    <w:rsid w:val="00757DCE"/>
    <w:rsid w:val="0077216C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D4F6F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5164"/>
    <w:rsid w:val="009C63D3"/>
    <w:rsid w:val="009F2ED1"/>
    <w:rsid w:val="009F537D"/>
    <w:rsid w:val="009F641C"/>
    <w:rsid w:val="00A02E1D"/>
    <w:rsid w:val="00A036DF"/>
    <w:rsid w:val="00A052A6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3CDE"/>
    <w:rsid w:val="00B10412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3AFC"/>
    <w:rsid w:val="00C66BA6"/>
    <w:rsid w:val="00C70BDB"/>
    <w:rsid w:val="00C71535"/>
    <w:rsid w:val="00C734B2"/>
    <w:rsid w:val="00C82C70"/>
    <w:rsid w:val="00C877B3"/>
    <w:rsid w:val="00CA5EB7"/>
    <w:rsid w:val="00CB7798"/>
    <w:rsid w:val="00CD0F92"/>
    <w:rsid w:val="00CE675C"/>
    <w:rsid w:val="00CF0841"/>
    <w:rsid w:val="00D10556"/>
    <w:rsid w:val="00D11B4B"/>
    <w:rsid w:val="00D2440A"/>
    <w:rsid w:val="00D40B36"/>
    <w:rsid w:val="00D43ABE"/>
    <w:rsid w:val="00D65B46"/>
    <w:rsid w:val="00D76F7F"/>
    <w:rsid w:val="00D83483"/>
    <w:rsid w:val="00D9624D"/>
    <w:rsid w:val="00DB5410"/>
    <w:rsid w:val="00DF0ACD"/>
    <w:rsid w:val="00E030BC"/>
    <w:rsid w:val="00E05A54"/>
    <w:rsid w:val="00E06DB3"/>
    <w:rsid w:val="00E10B43"/>
    <w:rsid w:val="00E24ADC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3DF7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1E126C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1E126C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6E54A4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6E54A4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FD3DF7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header" Target="header1.xml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E87DE-D7CB-4A95-B283-5B328A0D9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공급업체 부적합 (조치결과 등록)</dc:title>
  <dc:creator/>
  <cp:lastModifiedBy/>
  <cp:revision>1</cp:revision>
  <dcterms:created xsi:type="dcterms:W3CDTF">2013-10-02T07:43:00Z</dcterms:created>
  <dcterms:modified xsi:type="dcterms:W3CDTF">2013-11-05T07:22:00Z</dcterms:modified>
</cp:coreProperties>
</file>