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C4D" w:rsidRDefault="00A24C4D" w:rsidP="00A24C4D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A24C4D" w:rsidRDefault="00A24C4D" w:rsidP="00A24C4D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A24C4D" w:rsidRDefault="00A24C4D" w:rsidP="00A24C4D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A24C4D" w:rsidRDefault="00A24C4D" w:rsidP="00A24C4D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A24C4D" w:rsidRDefault="00A24C4D" w:rsidP="004B6F25">
      <w:pPr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 (QM)</w:t>
      </w:r>
    </w:p>
    <w:p w:rsidR="00A24C4D" w:rsidRDefault="00A24C4D" w:rsidP="00A24C4D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hint="eastAsia"/>
          <w:noProof/>
          <w:lang w:eastAsia="ko-KR" w:bidi="ar-S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25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부적합 관리 (결과 등록 활성화)</w:t>
      </w:r>
    </w:p>
    <w:p w:rsidR="00A24C4D" w:rsidRPr="00A24C4D" w:rsidRDefault="00A24C4D" w:rsidP="00A24C4D">
      <w:pPr>
        <w:rPr>
          <w:rFonts w:ascii="맑은 고딕" w:eastAsia="맑은 고딕" w:hAnsi="맑은 고딕"/>
          <w:szCs w:val="20"/>
          <w:lang w:eastAsia="ko-KR"/>
        </w:rPr>
      </w:pPr>
    </w:p>
    <w:p w:rsidR="00A24C4D" w:rsidRDefault="00A24C4D" w:rsidP="00A24C4D">
      <w:pPr>
        <w:rPr>
          <w:rFonts w:ascii="맑은 고딕" w:eastAsia="맑은 고딕" w:hAnsi="맑은 고딕"/>
          <w:szCs w:val="20"/>
          <w:lang w:eastAsia="ko-KR"/>
        </w:rPr>
      </w:pPr>
    </w:p>
    <w:p w:rsidR="00A24C4D" w:rsidRDefault="00A24C4D" w:rsidP="00A24C4D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A24C4D" w:rsidTr="00A24C4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  <w:hideMark/>
          </w:tcPr>
          <w:p w:rsidR="00A24C4D" w:rsidRDefault="00A24C4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2013년 10월 15일</w:t>
            </w:r>
          </w:p>
          <w:p w:rsidR="00A24C4D" w:rsidRDefault="008B2A25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A24C4D" w:rsidRDefault="00483E44" w:rsidP="00A24C4D">
      <w:pPr>
        <w:rPr>
          <w:lang w:eastAsia="ko-KR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8" type="#_x0000_t32" style="position:absolute;margin-left:-88.5pt;margin-top:2.35pt;width:22256.4pt;height:1.7pt;flip:y;z-index:251658240;mso-position-horizontal-relative:margin;mso-position-vertical-relative:text" o:connectortype="straight" strokecolor="#103991" strokeweight="2.25pt">
            <w10:wrap anchorx="margin"/>
          </v:shape>
        </w:pict>
      </w:r>
      <w:r w:rsidR="00A24C4D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A24C4D" w:rsidTr="00A24C4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A24C4D" w:rsidRDefault="00A24C4D">
            <w:pPr>
              <w:pStyle w:val="a9"/>
              <w:rPr>
                <w:b/>
                <w:color w:val="4F81BD"/>
              </w:rPr>
            </w:pPr>
          </w:p>
        </w:tc>
      </w:tr>
    </w:tbl>
    <w:p w:rsidR="00A24C4D" w:rsidRDefault="00A24C4D" w:rsidP="00A24C4D">
      <w:pPr>
        <w:rPr>
          <w:rFonts w:ascii="맑은 고딕" w:eastAsia="맑은 고딕" w:hAnsi="맑은 고딕"/>
          <w:szCs w:val="20"/>
          <w:lang w:eastAsia="ko-KR"/>
        </w:rPr>
      </w:pPr>
    </w:p>
    <w:p w:rsidR="00A24C4D" w:rsidRDefault="00A24C4D" w:rsidP="00A24C4D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A24C4D" w:rsidRDefault="00A24C4D" w:rsidP="00A24C4D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A24C4D" w:rsidRDefault="00A24C4D" w:rsidP="00A24C4D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>
        <w:rPr>
          <w:rFonts w:ascii="맑은 고딕" w:eastAsia="맑은 고딕" w:hAnsi="맑은 고딕" w:hint="eastAsia"/>
          <w:b/>
          <w:sz w:val="28"/>
          <w:u w:val="single"/>
        </w:rPr>
        <w:t>제/</w:t>
      </w:r>
      <w:proofErr w:type="spellStart"/>
      <w:r>
        <w:rPr>
          <w:rFonts w:ascii="맑은 고딕" w:eastAsia="맑은 고딕" w:hAnsi="맑은 고딕" w:hint="eastAsia"/>
          <w:b/>
          <w:sz w:val="28"/>
          <w:u w:val="single"/>
        </w:rPr>
        <w:t>개정</w:t>
      </w:r>
      <w:proofErr w:type="spellEnd"/>
      <w:r>
        <w:rPr>
          <w:rFonts w:ascii="맑은 고딕" w:eastAsia="맑은 고딕" w:hAnsi="맑은 고딕" w:hint="eastAsia"/>
          <w:b/>
          <w:sz w:val="28"/>
          <w:u w:val="single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8"/>
          <w:u w:val="single"/>
        </w:rPr>
        <w:t>이력</w:t>
      </w:r>
      <w:proofErr w:type="spellEnd"/>
    </w:p>
    <w:p w:rsidR="00A24C4D" w:rsidRDefault="00A24C4D" w:rsidP="00A24C4D">
      <w:pPr>
        <w:rPr>
          <w:rFonts w:ascii="맑은 고딕" w:eastAsia="맑은 고딕" w:hAnsi="맑은 고딕"/>
          <w:b/>
          <w:sz w:val="28"/>
        </w:rPr>
      </w:pPr>
    </w:p>
    <w:tbl>
      <w:tblPr>
        <w:tblW w:w="9210" w:type="dxa"/>
        <w:tblInd w:w="-11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992"/>
        <w:gridCol w:w="3401"/>
        <w:gridCol w:w="1416"/>
        <w:gridCol w:w="3401"/>
      </w:tblGrid>
      <w:tr w:rsidR="00A24C4D" w:rsidTr="00A24C4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A24C4D" w:rsidTr="00A24C4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초안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A24C4D" w:rsidTr="00A24C4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24C4D" w:rsidTr="00A24C4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24C4D" w:rsidTr="00A24C4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24C4D" w:rsidTr="00A24C4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24C4D" w:rsidTr="00A24C4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24C4D" w:rsidTr="00A24C4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24C4D" w:rsidTr="00A24C4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24C4D" w:rsidTr="00A24C4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24C4D" w:rsidTr="00A24C4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4D" w:rsidRDefault="00A24C4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A24C4D" w:rsidRDefault="00A24C4D" w:rsidP="00A24C4D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22863460"/>
        <w:docPartObj>
          <w:docPartGallery w:val="Table of Contents"/>
          <w:docPartUnique/>
        </w:docPartObj>
      </w:sdtPr>
      <w:sdtEndPr>
        <w:rPr>
          <w:lang w:val="en-US" w:eastAsia="ko-KR"/>
        </w:rPr>
      </w:sdtEndPr>
      <w:sdtContent>
        <w:p w:rsidR="00081BEF" w:rsidRDefault="00081BEF">
          <w:pPr>
            <w:pStyle w:val="TOC"/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4B29F0" w:rsidRDefault="00483E44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483E44">
            <w:rPr>
              <w:lang w:eastAsia="ko-KR"/>
            </w:rPr>
            <w:fldChar w:fldCharType="begin"/>
          </w:r>
          <w:r w:rsidR="00081BEF">
            <w:rPr>
              <w:lang w:eastAsia="ko-KR"/>
            </w:rPr>
            <w:instrText xml:space="preserve"> TOC \o "1-3" \h \z \u </w:instrText>
          </w:r>
          <w:r w:rsidRPr="00483E44">
            <w:rPr>
              <w:lang w:eastAsia="ko-KR"/>
            </w:rPr>
            <w:fldChar w:fldCharType="separate"/>
          </w:r>
          <w:hyperlink w:anchor="_Toc369507938" w:history="1">
            <w:r w:rsidR="004B29F0" w:rsidRPr="004E64A4">
              <w:rPr>
                <w:rStyle w:val="a4"/>
                <w:noProof/>
                <w:lang w:eastAsia="ko-KR"/>
              </w:rPr>
              <w:t>1.1.</w:t>
            </w:r>
            <w:r w:rsidR="004B29F0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4B29F0" w:rsidRPr="004E64A4">
              <w:rPr>
                <w:rStyle w:val="a4"/>
                <w:noProof/>
                <w:lang w:eastAsia="ko-KR"/>
              </w:rPr>
              <w:t xml:space="preserve">Process </w:t>
            </w:r>
            <w:r w:rsidR="004B29F0" w:rsidRPr="004E64A4">
              <w:rPr>
                <w:rStyle w:val="a4"/>
                <w:noProof/>
                <w:lang w:eastAsia="ko-KR"/>
              </w:rPr>
              <w:t>개요</w:t>
            </w:r>
            <w:r w:rsidR="004B29F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B29F0">
              <w:rPr>
                <w:noProof/>
                <w:webHidden/>
              </w:rPr>
              <w:instrText xml:space="preserve"> PAGEREF _Toc369507938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29F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29F0" w:rsidRDefault="00483E44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939" w:history="1">
            <w:r w:rsidR="004B29F0" w:rsidRPr="004E64A4">
              <w:rPr>
                <w:rStyle w:val="a4"/>
                <w:noProof/>
                <w:lang w:eastAsia="ko-KR"/>
              </w:rPr>
              <w:t>1.1.1.</w:t>
            </w:r>
            <w:r w:rsidR="004B29F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B29F0" w:rsidRPr="004E64A4">
              <w:rPr>
                <w:rStyle w:val="a4"/>
                <w:noProof/>
                <w:lang w:eastAsia="ko-KR"/>
              </w:rPr>
              <w:t>정의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 </w:t>
            </w:r>
            <w:r w:rsidR="004B29F0" w:rsidRPr="004E64A4">
              <w:rPr>
                <w:rStyle w:val="a4"/>
                <w:noProof/>
                <w:lang w:eastAsia="ko-KR"/>
              </w:rPr>
              <w:t>및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 </w:t>
            </w:r>
            <w:r w:rsidR="004B29F0" w:rsidRPr="004E64A4">
              <w:rPr>
                <w:rStyle w:val="a4"/>
                <w:noProof/>
                <w:lang w:eastAsia="ko-KR"/>
              </w:rPr>
              <w:t>목적</w:t>
            </w:r>
            <w:r w:rsidR="004B29F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B29F0">
              <w:rPr>
                <w:noProof/>
                <w:webHidden/>
              </w:rPr>
              <w:instrText xml:space="preserve"> PAGEREF _Toc369507939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29F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29F0" w:rsidRDefault="00483E44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940" w:history="1">
            <w:r w:rsidR="004B29F0" w:rsidRPr="004E64A4">
              <w:rPr>
                <w:rStyle w:val="a4"/>
                <w:noProof/>
                <w:lang w:eastAsia="ko-KR"/>
              </w:rPr>
              <w:t>1.1.2.</w:t>
            </w:r>
            <w:r w:rsidR="004B29F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B29F0" w:rsidRPr="004E64A4">
              <w:rPr>
                <w:rStyle w:val="a4"/>
                <w:noProof/>
                <w:lang w:eastAsia="ko-KR"/>
              </w:rPr>
              <w:t>운영원칙</w:t>
            </w:r>
            <w:r w:rsidR="004B29F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B29F0">
              <w:rPr>
                <w:noProof/>
                <w:webHidden/>
              </w:rPr>
              <w:instrText xml:space="preserve"> PAGEREF _Toc369507940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29F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29F0" w:rsidRDefault="00483E44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941" w:history="1">
            <w:r w:rsidR="004B29F0" w:rsidRPr="004E64A4">
              <w:rPr>
                <w:rStyle w:val="a4"/>
                <w:noProof/>
                <w:lang w:eastAsia="ko-KR"/>
              </w:rPr>
              <w:t>1.1.3.</w:t>
            </w:r>
            <w:r w:rsidR="004B29F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B29F0" w:rsidRPr="004E64A4">
              <w:rPr>
                <w:rStyle w:val="a4"/>
                <w:noProof/>
                <w:lang w:eastAsia="ko-KR"/>
              </w:rPr>
              <w:t>프로세스</w:t>
            </w:r>
            <w:r w:rsidR="004B29F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B29F0">
              <w:rPr>
                <w:noProof/>
                <w:webHidden/>
              </w:rPr>
              <w:instrText xml:space="preserve"> PAGEREF _Toc369507941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29F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29F0" w:rsidRDefault="00483E44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507942" w:history="1">
            <w:r w:rsidR="004B29F0" w:rsidRPr="004E64A4">
              <w:rPr>
                <w:rStyle w:val="a4"/>
                <w:noProof/>
                <w:lang w:eastAsia="ko-KR"/>
              </w:rPr>
              <w:t>1.2.</w:t>
            </w:r>
            <w:r w:rsidR="004B29F0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4B29F0" w:rsidRPr="004E64A4">
              <w:rPr>
                <w:rStyle w:val="a4"/>
                <w:noProof/>
                <w:lang w:eastAsia="ko-KR"/>
              </w:rPr>
              <w:t>부적합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 </w:t>
            </w:r>
            <w:r w:rsidR="004B29F0" w:rsidRPr="004E64A4">
              <w:rPr>
                <w:rStyle w:val="a4"/>
                <w:noProof/>
                <w:lang w:eastAsia="ko-KR"/>
              </w:rPr>
              <w:t>관리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 (</w:t>
            </w:r>
            <w:r w:rsidR="004B29F0" w:rsidRPr="004E64A4">
              <w:rPr>
                <w:rStyle w:val="a4"/>
                <w:noProof/>
                <w:lang w:eastAsia="ko-KR"/>
              </w:rPr>
              <w:t>결과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 </w:t>
            </w:r>
            <w:r w:rsidR="004B29F0" w:rsidRPr="004E64A4">
              <w:rPr>
                <w:rStyle w:val="a4"/>
                <w:noProof/>
                <w:lang w:eastAsia="ko-KR"/>
              </w:rPr>
              <w:t>등록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 </w:t>
            </w:r>
            <w:r w:rsidR="004B29F0" w:rsidRPr="004E64A4">
              <w:rPr>
                <w:rStyle w:val="a4"/>
                <w:noProof/>
                <w:lang w:eastAsia="ko-KR"/>
              </w:rPr>
              <w:t>활성화</w:t>
            </w:r>
            <w:r w:rsidR="004B29F0" w:rsidRPr="004E64A4">
              <w:rPr>
                <w:rStyle w:val="a4"/>
                <w:noProof/>
                <w:lang w:eastAsia="ko-KR"/>
              </w:rPr>
              <w:t>)</w:t>
            </w:r>
            <w:r w:rsidR="004B29F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B29F0">
              <w:rPr>
                <w:noProof/>
                <w:webHidden/>
              </w:rPr>
              <w:instrText xml:space="preserve"> PAGEREF _Toc369507942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29F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29F0" w:rsidRDefault="00483E44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943" w:history="1">
            <w:r w:rsidR="004B29F0" w:rsidRPr="004E64A4">
              <w:rPr>
                <w:rStyle w:val="a4"/>
                <w:noProof/>
              </w:rPr>
              <w:t>1.2.1.</w:t>
            </w:r>
            <w:r w:rsidR="004B29F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B29F0" w:rsidRPr="004E64A4">
              <w:rPr>
                <w:rStyle w:val="a4"/>
                <w:noProof/>
              </w:rPr>
              <w:t>SAP Easy Access SEBANG ERP</w:t>
            </w:r>
            <w:r w:rsidR="004B29F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B29F0">
              <w:rPr>
                <w:noProof/>
                <w:webHidden/>
              </w:rPr>
              <w:instrText xml:space="preserve"> PAGEREF _Toc369507943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29F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29F0" w:rsidRDefault="00483E44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944" w:history="1">
            <w:r w:rsidR="004B29F0" w:rsidRPr="004E64A4">
              <w:rPr>
                <w:rStyle w:val="a4"/>
                <w:noProof/>
                <w:lang w:eastAsia="ko-KR"/>
              </w:rPr>
              <w:t>1.2.2.</w:t>
            </w:r>
            <w:r w:rsidR="004B29F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B29F0" w:rsidRPr="004E64A4">
              <w:rPr>
                <w:rStyle w:val="a4"/>
                <w:noProof/>
                <w:lang w:eastAsia="ko-KR"/>
              </w:rPr>
              <w:t>품질통지리스트변경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: </w:t>
            </w:r>
            <w:r w:rsidR="004B29F0" w:rsidRPr="004E64A4">
              <w:rPr>
                <w:rStyle w:val="a4"/>
                <w:noProof/>
                <w:lang w:eastAsia="ko-KR"/>
              </w:rPr>
              <w:t>통지선택</w:t>
            </w:r>
            <w:r w:rsidR="004B29F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B29F0">
              <w:rPr>
                <w:noProof/>
                <w:webHidden/>
              </w:rPr>
              <w:instrText xml:space="preserve"> PAGEREF _Toc369507944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29F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29F0" w:rsidRDefault="00483E44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945" w:history="1">
            <w:r w:rsidR="004B29F0" w:rsidRPr="004E64A4">
              <w:rPr>
                <w:rStyle w:val="a4"/>
                <w:noProof/>
                <w:lang w:eastAsia="ko-KR"/>
              </w:rPr>
              <w:t>1.2.3.</w:t>
            </w:r>
            <w:r w:rsidR="004B29F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B29F0" w:rsidRPr="004E64A4">
              <w:rPr>
                <w:rStyle w:val="a4"/>
                <w:noProof/>
                <w:lang w:eastAsia="ko-KR"/>
              </w:rPr>
              <w:t>품질통지리스트변경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: </w:t>
            </w:r>
            <w:r w:rsidR="004B29F0" w:rsidRPr="004E64A4">
              <w:rPr>
                <w:rStyle w:val="a4"/>
                <w:noProof/>
                <w:lang w:eastAsia="ko-KR"/>
              </w:rPr>
              <w:t>통지선택</w:t>
            </w:r>
            <w:r w:rsidR="004B29F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B29F0">
              <w:rPr>
                <w:noProof/>
                <w:webHidden/>
              </w:rPr>
              <w:instrText xml:space="preserve"> PAGEREF _Toc369507945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29F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29F0" w:rsidRDefault="00483E44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946" w:history="1">
            <w:r w:rsidR="004B29F0" w:rsidRPr="004E64A4">
              <w:rPr>
                <w:rStyle w:val="a4"/>
                <w:noProof/>
                <w:lang w:eastAsia="ko-KR"/>
              </w:rPr>
              <w:t>1.2.4.</w:t>
            </w:r>
            <w:r w:rsidR="004B29F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B29F0" w:rsidRPr="004E64A4">
              <w:rPr>
                <w:rStyle w:val="a4"/>
                <w:noProof/>
                <w:lang w:eastAsia="ko-KR"/>
              </w:rPr>
              <w:t>통지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 </w:t>
            </w:r>
            <w:r w:rsidR="004B29F0" w:rsidRPr="004E64A4">
              <w:rPr>
                <w:rStyle w:val="a4"/>
                <w:noProof/>
                <w:lang w:eastAsia="ko-KR"/>
              </w:rPr>
              <w:t>유형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 (1)</w:t>
            </w:r>
            <w:r w:rsidR="004B29F0" w:rsidRPr="004E64A4">
              <w:rPr>
                <w:rStyle w:val="a4"/>
                <w:noProof/>
                <w:lang w:eastAsia="ko-KR"/>
              </w:rPr>
              <w:t>개인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 </w:t>
            </w:r>
            <w:r w:rsidR="004B29F0" w:rsidRPr="004E64A4">
              <w:rPr>
                <w:rStyle w:val="a4"/>
                <w:noProof/>
                <w:lang w:eastAsia="ko-KR"/>
              </w:rPr>
              <w:t>값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 </w:t>
            </w:r>
            <w:r w:rsidR="004B29F0" w:rsidRPr="004E64A4">
              <w:rPr>
                <w:rStyle w:val="a4"/>
                <w:noProof/>
                <w:lang w:eastAsia="ko-KR"/>
              </w:rPr>
              <w:t>리스트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: </w:t>
            </w:r>
            <w:r w:rsidR="004B29F0" w:rsidRPr="004E64A4">
              <w:rPr>
                <w:rStyle w:val="a4"/>
                <w:noProof/>
                <w:lang w:eastAsia="ko-KR"/>
              </w:rPr>
              <w:t>통지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 </w:t>
            </w:r>
            <w:r w:rsidR="004B29F0" w:rsidRPr="004E64A4">
              <w:rPr>
                <w:rStyle w:val="a4"/>
                <w:noProof/>
                <w:lang w:eastAsia="ko-KR"/>
              </w:rPr>
              <w:t>유형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 (1) 5 </w:t>
            </w:r>
            <w:r w:rsidR="004B29F0" w:rsidRPr="004E64A4">
              <w:rPr>
                <w:rStyle w:val="a4"/>
                <w:noProof/>
                <w:lang w:eastAsia="ko-KR"/>
              </w:rPr>
              <w:t>엔트리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 </w:t>
            </w:r>
            <w:r w:rsidR="004B29F0" w:rsidRPr="004E64A4">
              <w:rPr>
                <w:rStyle w:val="a4"/>
                <w:noProof/>
                <w:lang w:eastAsia="ko-KR"/>
              </w:rPr>
              <w:t>있음</w:t>
            </w:r>
            <w:r w:rsidR="004B29F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B29F0">
              <w:rPr>
                <w:noProof/>
                <w:webHidden/>
              </w:rPr>
              <w:instrText xml:space="preserve"> PAGEREF _Toc369507946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29F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29F0" w:rsidRDefault="00483E44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947" w:history="1">
            <w:r w:rsidR="004B29F0" w:rsidRPr="004E64A4">
              <w:rPr>
                <w:rStyle w:val="a4"/>
                <w:noProof/>
                <w:lang w:eastAsia="ko-KR"/>
              </w:rPr>
              <w:t>1.2.5.</w:t>
            </w:r>
            <w:r w:rsidR="004B29F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B29F0" w:rsidRPr="004E64A4">
              <w:rPr>
                <w:rStyle w:val="a4"/>
                <w:noProof/>
                <w:lang w:eastAsia="ko-KR"/>
              </w:rPr>
              <w:t>품질통지리스트변경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: </w:t>
            </w:r>
            <w:r w:rsidR="004B29F0" w:rsidRPr="004E64A4">
              <w:rPr>
                <w:rStyle w:val="a4"/>
                <w:noProof/>
                <w:lang w:eastAsia="ko-KR"/>
              </w:rPr>
              <w:t>통지선택</w:t>
            </w:r>
            <w:r w:rsidR="004B29F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B29F0">
              <w:rPr>
                <w:noProof/>
                <w:webHidden/>
              </w:rPr>
              <w:instrText xml:space="preserve"> PAGEREF _Toc369507947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29F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29F0" w:rsidRDefault="00483E44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948" w:history="1">
            <w:r w:rsidR="004B29F0" w:rsidRPr="004E64A4">
              <w:rPr>
                <w:rStyle w:val="a4"/>
                <w:noProof/>
                <w:lang w:eastAsia="ko-KR"/>
              </w:rPr>
              <w:t>1.2.6.</w:t>
            </w:r>
            <w:r w:rsidR="004B29F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B29F0" w:rsidRPr="004E64A4">
              <w:rPr>
                <w:rStyle w:val="a4"/>
                <w:noProof/>
                <w:lang w:eastAsia="ko-KR"/>
              </w:rPr>
              <w:t>품질통지리스트변경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: </w:t>
            </w:r>
            <w:r w:rsidR="004B29F0" w:rsidRPr="004E64A4">
              <w:rPr>
                <w:rStyle w:val="a4"/>
                <w:noProof/>
                <w:lang w:eastAsia="ko-KR"/>
              </w:rPr>
              <w:t>통지리스트</w:t>
            </w:r>
            <w:r w:rsidR="004B29F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B29F0">
              <w:rPr>
                <w:noProof/>
                <w:webHidden/>
              </w:rPr>
              <w:instrText xml:space="preserve"> PAGEREF _Toc369507948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29F0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29F0" w:rsidRDefault="00483E44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949" w:history="1">
            <w:r w:rsidR="004B29F0" w:rsidRPr="004E64A4">
              <w:rPr>
                <w:rStyle w:val="a4"/>
                <w:noProof/>
                <w:lang w:eastAsia="ko-KR"/>
              </w:rPr>
              <w:t>1.2.7.</w:t>
            </w:r>
            <w:r w:rsidR="004B29F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B29F0" w:rsidRPr="004E64A4">
              <w:rPr>
                <w:rStyle w:val="a4"/>
                <w:noProof/>
                <w:lang w:eastAsia="ko-KR"/>
              </w:rPr>
              <w:t>품질통지리스트변경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: </w:t>
            </w:r>
            <w:r w:rsidR="004B29F0" w:rsidRPr="004E64A4">
              <w:rPr>
                <w:rStyle w:val="a4"/>
                <w:noProof/>
                <w:lang w:eastAsia="ko-KR"/>
              </w:rPr>
              <w:t>통지리스트</w:t>
            </w:r>
            <w:r w:rsidR="004B29F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B29F0">
              <w:rPr>
                <w:noProof/>
                <w:webHidden/>
              </w:rPr>
              <w:instrText xml:space="preserve"> PAGEREF _Toc369507949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29F0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29F0" w:rsidRDefault="00483E44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950" w:history="1">
            <w:r w:rsidR="004B29F0" w:rsidRPr="004E64A4">
              <w:rPr>
                <w:rStyle w:val="a4"/>
                <w:noProof/>
              </w:rPr>
              <w:t>1.2.8.</w:t>
            </w:r>
            <w:r w:rsidR="004B29F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B29F0" w:rsidRPr="004E64A4">
              <w:rPr>
                <w:rStyle w:val="a4"/>
                <w:noProof/>
              </w:rPr>
              <w:t>통지조회</w:t>
            </w:r>
            <w:r w:rsidR="004B29F0" w:rsidRPr="004E64A4">
              <w:rPr>
                <w:rStyle w:val="a4"/>
                <w:noProof/>
              </w:rPr>
              <w:t xml:space="preserve">: </w:t>
            </w:r>
            <w:r w:rsidR="004B29F0" w:rsidRPr="004E64A4">
              <w:rPr>
                <w:rStyle w:val="a4"/>
                <w:noProof/>
              </w:rPr>
              <w:t>공정</w:t>
            </w:r>
            <w:r w:rsidR="004B29F0" w:rsidRPr="004E64A4">
              <w:rPr>
                <w:rStyle w:val="a4"/>
                <w:noProof/>
              </w:rPr>
              <w:t xml:space="preserve"> </w:t>
            </w:r>
            <w:r w:rsidR="004B29F0" w:rsidRPr="004E64A4">
              <w:rPr>
                <w:rStyle w:val="a4"/>
                <w:noProof/>
              </w:rPr>
              <w:t>부적합</w:t>
            </w:r>
            <w:r w:rsidR="004B29F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B29F0">
              <w:rPr>
                <w:noProof/>
                <w:webHidden/>
              </w:rPr>
              <w:instrText xml:space="preserve"> PAGEREF _Toc369507950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29F0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29F0" w:rsidRDefault="00483E44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951" w:history="1">
            <w:r w:rsidR="004B29F0" w:rsidRPr="004E64A4">
              <w:rPr>
                <w:rStyle w:val="a4"/>
                <w:noProof/>
              </w:rPr>
              <w:t>1.2.9.</w:t>
            </w:r>
            <w:r w:rsidR="004B29F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B29F0" w:rsidRPr="004E64A4">
              <w:rPr>
                <w:rStyle w:val="a4"/>
                <w:noProof/>
              </w:rPr>
              <w:t>통지조회</w:t>
            </w:r>
            <w:r w:rsidR="004B29F0" w:rsidRPr="004E64A4">
              <w:rPr>
                <w:rStyle w:val="a4"/>
                <w:noProof/>
              </w:rPr>
              <w:t xml:space="preserve">: </w:t>
            </w:r>
            <w:r w:rsidR="004B29F0" w:rsidRPr="004E64A4">
              <w:rPr>
                <w:rStyle w:val="a4"/>
                <w:noProof/>
              </w:rPr>
              <w:t>공정</w:t>
            </w:r>
            <w:r w:rsidR="004B29F0" w:rsidRPr="004E64A4">
              <w:rPr>
                <w:rStyle w:val="a4"/>
                <w:noProof/>
              </w:rPr>
              <w:t xml:space="preserve"> </w:t>
            </w:r>
            <w:r w:rsidR="004B29F0" w:rsidRPr="004E64A4">
              <w:rPr>
                <w:rStyle w:val="a4"/>
                <w:noProof/>
              </w:rPr>
              <w:t>부적합</w:t>
            </w:r>
            <w:r w:rsidR="004B29F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B29F0">
              <w:rPr>
                <w:noProof/>
                <w:webHidden/>
              </w:rPr>
              <w:instrText xml:space="preserve"> PAGEREF _Toc369507951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29F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29F0" w:rsidRDefault="00483E44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952" w:history="1">
            <w:r w:rsidR="004B29F0" w:rsidRPr="004E64A4">
              <w:rPr>
                <w:rStyle w:val="a4"/>
                <w:noProof/>
                <w:lang w:eastAsia="ko-KR"/>
              </w:rPr>
              <w:t>1.2.10.</w:t>
            </w:r>
            <w:r w:rsidR="004B29F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B29F0" w:rsidRPr="004E64A4">
              <w:rPr>
                <w:rStyle w:val="a4"/>
                <w:noProof/>
                <w:lang w:eastAsia="ko-KR"/>
              </w:rPr>
              <w:t>품질통지리스트변경</w:t>
            </w:r>
            <w:r w:rsidR="004B29F0" w:rsidRPr="004E64A4">
              <w:rPr>
                <w:rStyle w:val="a4"/>
                <w:noProof/>
                <w:lang w:eastAsia="ko-KR"/>
              </w:rPr>
              <w:t xml:space="preserve">: </w:t>
            </w:r>
            <w:r w:rsidR="004B29F0" w:rsidRPr="004E64A4">
              <w:rPr>
                <w:rStyle w:val="a4"/>
                <w:noProof/>
                <w:lang w:eastAsia="ko-KR"/>
              </w:rPr>
              <w:t>통지리스트</w:t>
            </w:r>
            <w:r w:rsidR="004B29F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B29F0">
              <w:rPr>
                <w:noProof/>
                <w:webHidden/>
              </w:rPr>
              <w:instrText xml:space="preserve"> PAGEREF _Toc369507952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29F0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81BEF" w:rsidRDefault="00483E44">
          <w:pPr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310CB2" w:rsidRDefault="00310CB2">
      <w:pPr>
        <w:rPr>
          <w:b/>
          <w:sz w:val="40"/>
          <w:szCs w:val="20"/>
          <w:lang w:eastAsia="ko-KR" w:bidi="ar-SA"/>
        </w:rPr>
      </w:pPr>
      <w:bookmarkStart w:id="0" w:name="_Toc369507217"/>
      <w:bookmarkStart w:id="1" w:name="_Toc369507774"/>
      <w:r>
        <w:rPr>
          <w:lang w:eastAsia="ko-KR"/>
        </w:rPr>
        <w:br w:type="page"/>
      </w:r>
    </w:p>
    <w:p w:rsidR="00310CB2" w:rsidRDefault="00310CB2" w:rsidP="00310CB2">
      <w:pPr>
        <w:pStyle w:val="2"/>
        <w:rPr>
          <w:kern w:val="0"/>
          <w:lang w:eastAsia="ko-KR"/>
        </w:rPr>
      </w:pPr>
      <w:bookmarkStart w:id="2" w:name="_Toc369507938"/>
      <w:r w:rsidRPr="00545167">
        <w:rPr>
          <w:rFonts w:hint="eastAsia"/>
          <w:kern w:val="0"/>
          <w:lang w:eastAsia="ko-KR"/>
        </w:rPr>
        <w:lastRenderedPageBreak/>
        <w:t xml:space="preserve">Process </w:t>
      </w:r>
      <w:r w:rsidRPr="00545167">
        <w:rPr>
          <w:rFonts w:hint="eastAsia"/>
          <w:kern w:val="0"/>
          <w:lang w:eastAsia="ko-KR"/>
        </w:rPr>
        <w:t>개요</w:t>
      </w:r>
      <w:bookmarkEnd w:id="0"/>
      <w:bookmarkEnd w:id="1"/>
      <w:bookmarkEnd w:id="2"/>
    </w:p>
    <w:p w:rsidR="00310CB2" w:rsidRPr="00545167" w:rsidRDefault="00310CB2" w:rsidP="00310CB2">
      <w:pPr>
        <w:pStyle w:val="3"/>
        <w:rPr>
          <w:szCs w:val="36"/>
          <w:lang w:eastAsia="ko-KR"/>
        </w:rPr>
      </w:pPr>
      <w:bookmarkStart w:id="3" w:name="_Toc369271030"/>
      <w:bookmarkStart w:id="4" w:name="_Toc369271506"/>
      <w:bookmarkStart w:id="5" w:name="_Toc369272116"/>
      <w:bookmarkStart w:id="6" w:name="_Toc369272211"/>
      <w:bookmarkStart w:id="7" w:name="_Toc369272380"/>
      <w:bookmarkStart w:id="8" w:name="_Toc369272618"/>
      <w:bookmarkStart w:id="9" w:name="_Toc369272814"/>
      <w:bookmarkStart w:id="10" w:name="_Toc369273233"/>
      <w:bookmarkStart w:id="11" w:name="_Toc369273266"/>
      <w:bookmarkStart w:id="12" w:name="_Toc369276800"/>
      <w:bookmarkStart w:id="13" w:name="_Toc369276957"/>
      <w:bookmarkStart w:id="14" w:name="_Toc369277194"/>
      <w:bookmarkStart w:id="15" w:name="_Toc369507218"/>
      <w:bookmarkStart w:id="16" w:name="_Toc369507775"/>
      <w:bookmarkStart w:id="17" w:name="_Toc369507939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310CB2" w:rsidRPr="00721331" w:rsidRDefault="00310CB2" w:rsidP="00310CB2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721331">
        <w:rPr>
          <w:rFonts w:hint="eastAsia"/>
          <w:color w:val="000000"/>
          <w:sz w:val="26"/>
          <w:szCs w:val="26"/>
          <w:lang w:eastAsia="ko-KR"/>
        </w:rPr>
        <w:t>공정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작업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및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인수검사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중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proofErr w:type="gramStart"/>
      <w:r w:rsidRPr="00721331">
        <w:rPr>
          <w:rFonts w:hint="eastAsia"/>
          <w:color w:val="000000"/>
          <w:sz w:val="26"/>
          <w:szCs w:val="26"/>
          <w:lang w:eastAsia="ko-KR"/>
        </w:rPr>
        <w:t>발생된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 </w:t>
      </w:r>
      <w:r w:rsidRPr="00721331">
        <w:rPr>
          <w:rFonts w:hint="eastAsia"/>
          <w:color w:val="000000"/>
          <w:sz w:val="26"/>
          <w:szCs w:val="26"/>
          <w:lang w:eastAsia="ko-KR"/>
        </w:rPr>
        <w:t>부적합</w:t>
      </w:r>
      <w:proofErr w:type="gramEnd"/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등록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및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개선사항을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관리하는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프로세스에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대하여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규정함</w:t>
      </w:r>
    </w:p>
    <w:p w:rsidR="00310CB2" w:rsidRPr="00BA7F66" w:rsidRDefault="00310CB2" w:rsidP="00310CB2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310CB2" w:rsidRPr="00F84845" w:rsidRDefault="00310CB2" w:rsidP="00310CB2">
      <w:pPr>
        <w:pStyle w:val="3"/>
        <w:rPr>
          <w:lang w:eastAsia="ko-KR"/>
        </w:rPr>
      </w:pPr>
      <w:bookmarkStart w:id="18" w:name="_Toc369271031"/>
      <w:bookmarkStart w:id="19" w:name="_Toc369271507"/>
      <w:bookmarkStart w:id="20" w:name="_Toc369272117"/>
      <w:bookmarkStart w:id="21" w:name="_Toc369272212"/>
      <w:bookmarkStart w:id="22" w:name="_Toc369272381"/>
      <w:bookmarkStart w:id="23" w:name="_Toc369272619"/>
      <w:bookmarkStart w:id="24" w:name="_Toc369272815"/>
      <w:bookmarkStart w:id="25" w:name="_Toc369273234"/>
      <w:bookmarkStart w:id="26" w:name="_Toc369273267"/>
      <w:bookmarkStart w:id="27" w:name="_Toc369276801"/>
      <w:bookmarkStart w:id="28" w:name="_Toc369276958"/>
      <w:bookmarkStart w:id="29" w:name="_Toc369277195"/>
      <w:bookmarkStart w:id="30" w:name="_Toc369507219"/>
      <w:bookmarkStart w:id="31" w:name="_Toc369507776"/>
      <w:bookmarkStart w:id="32" w:name="_Toc369507940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:rsidR="00310CB2" w:rsidRDefault="00310CB2" w:rsidP="00310CB2">
      <w:pPr>
        <w:pStyle w:val="aa"/>
        <w:numPr>
          <w:ilvl w:val="0"/>
          <w:numId w:val="3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공정부적합의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경우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cs="굴림" w:hint="eastAsia"/>
          <w:color w:val="000000"/>
          <w:sz w:val="26"/>
          <w:szCs w:val="26"/>
          <w:lang w:eastAsia="ko-KR"/>
        </w:rPr>
        <w:t xml:space="preserve">POP </w:t>
      </w:r>
      <w:r w:rsidRPr="00721331">
        <w:rPr>
          <w:rFonts w:cs="굴림" w:hint="eastAsia"/>
          <w:color w:val="000000"/>
          <w:sz w:val="26"/>
          <w:szCs w:val="26"/>
          <w:lang w:eastAsia="ko-KR"/>
        </w:rPr>
        <w:t>부적합</w:t>
      </w:r>
      <w:r w:rsidRPr="00721331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cs="굴림" w:hint="eastAsia"/>
          <w:color w:val="000000"/>
          <w:sz w:val="26"/>
          <w:szCs w:val="26"/>
          <w:lang w:eastAsia="ko-KR"/>
        </w:rPr>
        <w:t>자료</w:t>
      </w:r>
      <w:r w:rsidRPr="00721331">
        <w:rPr>
          <w:rFonts w:cs="굴림" w:hint="eastAsia"/>
          <w:color w:val="000000"/>
          <w:sz w:val="26"/>
          <w:szCs w:val="26"/>
          <w:lang w:eastAsia="ko-KR"/>
        </w:rPr>
        <w:t xml:space="preserve"> I/F </w:t>
      </w:r>
      <w:r>
        <w:rPr>
          <w:rFonts w:cs="굴림" w:hint="eastAsia"/>
          <w:color w:val="000000"/>
          <w:sz w:val="26"/>
          <w:szCs w:val="26"/>
          <w:lang w:eastAsia="ko-KR"/>
        </w:rPr>
        <w:t>하여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통지유형</w:t>
      </w:r>
      <w:r>
        <w:rPr>
          <w:rFonts w:cs="굴림" w:hint="eastAsia"/>
          <w:color w:val="000000"/>
          <w:sz w:val="26"/>
          <w:szCs w:val="26"/>
          <w:lang w:eastAsia="ko-KR"/>
        </w:rPr>
        <w:t>(Z2)</w:t>
      </w:r>
      <w:r>
        <w:rPr>
          <w:rFonts w:cs="굴림" w:hint="eastAsia"/>
          <w:color w:val="000000"/>
          <w:sz w:val="26"/>
          <w:szCs w:val="26"/>
          <w:lang w:eastAsia="ko-KR"/>
        </w:rPr>
        <w:t>을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생성함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310CB2" w:rsidRDefault="00310CB2" w:rsidP="00310CB2">
      <w:pPr>
        <w:pStyle w:val="aa"/>
        <w:numPr>
          <w:ilvl w:val="0"/>
          <w:numId w:val="3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인수검사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발생되는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부적합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사항은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통지유형</w:t>
      </w:r>
      <w:r>
        <w:rPr>
          <w:rFonts w:cs="굴림" w:hint="eastAsia"/>
          <w:color w:val="000000"/>
          <w:sz w:val="26"/>
          <w:szCs w:val="26"/>
          <w:lang w:eastAsia="ko-KR"/>
        </w:rPr>
        <w:t>(Z1)</w:t>
      </w:r>
      <w:r>
        <w:rPr>
          <w:rFonts w:cs="굴림" w:hint="eastAsia"/>
          <w:color w:val="000000"/>
          <w:sz w:val="26"/>
          <w:szCs w:val="26"/>
          <w:lang w:eastAsia="ko-KR"/>
        </w:rPr>
        <w:t>을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생성하며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부적합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수량을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기록함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310CB2" w:rsidRPr="00721331" w:rsidRDefault="00310CB2" w:rsidP="00310CB2">
      <w:pPr>
        <w:pStyle w:val="aa"/>
        <w:numPr>
          <w:ilvl w:val="0"/>
          <w:numId w:val="3"/>
        </w:numPr>
        <w:snapToGrid w:val="0"/>
        <w:ind w:leftChars="0"/>
        <w:rPr>
          <w:rFonts w:cs="굴림"/>
          <w:color w:val="000000"/>
          <w:sz w:val="26"/>
          <w:szCs w:val="26"/>
          <w:lang w:eastAsia="ko-KR" w:bidi="ar-SA"/>
        </w:rPr>
      </w:pP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>품질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>목표관리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>공정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>부적합률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>월별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>집계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 xml:space="preserve"> I/F 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>실시</w:t>
      </w:r>
      <w:r>
        <w:rPr>
          <w:rFonts w:cs="굴림" w:hint="eastAsia"/>
          <w:color w:val="000000"/>
          <w:sz w:val="26"/>
          <w:szCs w:val="26"/>
          <w:lang w:eastAsia="ko-KR" w:bidi="ar-SA"/>
        </w:rPr>
        <w:t>.</w:t>
      </w:r>
    </w:p>
    <w:p w:rsidR="00310CB2" w:rsidRPr="00856330" w:rsidRDefault="00310CB2" w:rsidP="00310CB2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310CB2" w:rsidRDefault="00310CB2" w:rsidP="00310CB2">
      <w:pPr>
        <w:pStyle w:val="3"/>
        <w:rPr>
          <w:lang w:eastAsia="ko-KR"/>
        </w:rPr>
      </w:pPr>
      <w:bookmarkStart w:id="33" w:name="_Toc369271508"/>
      <w:bookmarkStart w:id="34" w:name="_Toc369272118"/>
      <w:bookmarkStart w:id="35" w:name="_Toc369272213"/>
      <w:bookmarkStart w:id="36" w:name="_Toc369272382"/>
      <w:bookmarkStart w:id="37" w:name="_Toc369272620"/>
      <w:bookmarkStart w:id="38" w:name="_Toc369272816"/>
      <w:bookmarkStart w:id="39" w:name="_Toc369273235"/>
      <w:bookmarkStart w:id="40" w:name="_Toc369273268"/>
      <w:bookmarkStart w:id="41" w:name="_Toc369276802"/>
      <w:bookmarkStart w:id="42" w:name="_Toc369276959"/>
      <w:bookmarkStart w:id="43" w:name="_Toc369277196"/>
      <w:bookmarkStart w:id="44" w:name="_Toc369507220"/>
      <w:bookmarkStart w:id="45" w:name="_Toc369507777"/>
      <w:bookmarkStart w:id="46" w:name="_Toc369507941"/>
      <w:r>
        <w:rPr>
          <w:rFonts w:hint="eastAsia"/>
          <w:lang w:eastAsia="ko-KR"/>
        </w:rPr>
        <w:t>프로세스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>
        <w:rPr>
          <w:rFonts w:hint="eastAsia"/>
          <w:lang w:eastAsia="ko-KR"/>
        </w:rPr>
        <w:t xml:space="preserve"> </w:t>
      </w:r>
      <w:r>
        <w:rPr>
          <w:rFonts w:hint="eastAsia"/>
        </w:rPr>
        <w:t xml:space="preserve"> </w:t>
      </w:r>
    </w:p>
    <w:p w:rsidR="00310CB2" w:rsidRDefault="00310CB2">
      <w:pPr>
        <w:rPr>
          <w:b/>
          <w:kern w:val="28"/>
          <w:sz w:val="40"/>
          <w:szCs w:val="20"/>
          <w:lang w:eastAsia="ko-KR" w:bidi="ar-SA"/>
        </w:rPr>
      </w:pPr>
      <w:r w:rsidRPr="00310CB2">
        <w:rPr>
          <w:noProof/>
          <w:lang w:eastAsia="ko-KR" w:bidi="ar-SA"/>
        </w:rPr>
        <w:drawing>
          <wp:inline distT="0" distB="0" distL="0" distR="0">
            <wp:extent cx="6120765" cy="3680548"/>
            <wp:effectExtent l="1905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680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ko-KR"/>
        </w:rPr>
        <w:br w:type="page"/>
      </w:r>
    </w:p>
    <w:p w:rsidR="008D13E9" w:rsidRDefault="008D13E9" w:rsidP="00A24C4D">
      <w:pPr>
        <w:pStyle w:val="2"/>
        <w:rPr>
          <w:lang w:eastAsia="ko-KR"/>
        </w:rPr>
      </w:pPr>
      <w:bookmarkStart w:id="47" w:name="_Toc369507942"/>
      <w:r>
        <w:rPr>
          <w:rFonts w:hint="eastAsia"/>
          <w:lang w:eastAsia="ko-KR"/>
        </w:rPr>
        <w:lastRenderedPageBreak/>
        <w:t>부적합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</w:t>
      </w:r>
      <w:r w:rsidR="00081BEF">
        <w:rPr>
          <w:rFonts w:hint="eastAsia"/>
          <w:lang w:eastAsia="ko-KR"/>
        </w:rPr>
        <w:t xml:space="preserve"> (</w:t>
      </w:r>
      <w:r w:rsidR="00F62793">
        <w:rPr>
          <w:rFonts w:hint="eastAsia"/>
          <w:lang w:eastAsia="ko-KR"/>
        </w:rPr>
        <w:t>결</w:t>
      </w:r>
      <w:r w:rsidR="00081BEF">
        <w:rPr>
          <w:rFonts w:hint="eastAsia"/>
          <w:lang w:eastAsia="ko-KR"/>
        </w:rPr>
        <w:t>과</w:t>
      </w:r>
      <w:r w:rsidR="00081BEF">
        <w:rPr>
          <w:rFonts w:hint="eastAsia"/>
          <w:lang w:eastAsia="ko-KR"/>
        </w:rPr>
        <w:t xml:space="preserve"> </w:t>
      </w:r>
      <w:r w:rsidR="00F62793">
        <w:rPr>
          <w:rFonts w:hint="eastAsia"/>
          <w:lang w:eastAsia="ko-KR"/>
        </w:rPr>
        <w:t>등록</w:t>
      </w:r>
      <w:r w:rsidR="00F62793">
        <w:rPr>
          <w:rFonts w:hint="eastAsia"/>
          <w:lang w:eastAsia="ko-KR"/>
        </w:rPr>
        <w:t xml:space="preserve"> </w:t>
      </w:r>
      <w:r w:rsidR="00081BEF">
        <w:rPr>
          <w:rFonts w:hint="eastAsia"/>
          <w:lang w:eastAsia="ko-KR"/>
        </w:rPr>
        <w:t>활성화</w:t>
      </w:r>
      <w:r w:rsidR="00081BEF">
        <w:rPr>
          <w:rFonts w:hint="eastAsia"/>
          <w:lang w:eastAsia="ko-KR"/>
        </w:rPr>
        <w:t>)</w:t>
      </w:r>
      <w:bookmarkEnd w:id="47"/>
    </w:p>
    <w:p w:rsidR="008D13E9" w:rsidRDefault="008D13E9" w:rsidP="008D13E9">
      <w:pPr>
        <w:pStyle w:val="3"/>
      </w:pPr>
      <w:bookmarkStart w:id="48" w:name="TS_B63B9773A144496E81B44ACC0E3B17A8"/>
      <w:bookmarkStart w:id="49" w:name="_Toc369507943"/>
      <w:bookmarkEnd w:id="48"/>
      <w:r>
        <w:t>SAP Easy Access SEBANG ERP</w:t>
      </w:r>
      <w:bookmarkEnd w:id="49"/>
    </w:p>
    <w:p w:rsidR="008D13E9" w:rsidRDefault="00A1256D" w:rsidP="008D13E9">
      <w:pPr>
        <w:pStyle w:val="Screenshot"/>
      </w:pPr>
      <w:bookmarkStart w:id="50" w:name="TS_39B9C68BFD404A23B7DDBA854E415BD7"/>
      <w:bookmarkEnd w:id="50"/>
      <w:r>
        <w:rPr>
          <w:noProof/>
          <w:lang w:eastAsia="ko-KR"/>
        </w:rPr>
        <w:drawing>
          <wp:inline distT="0" distB="0" distL="0" distR="0">
            <wp:extent cx="3052445" cy="5540375"/>
            <wp:effectExtent l="19050" t="0" r="0" b="0"/>
            <wp:docPr id="5" name="그림 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554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3E9" w:rsidRDefault="008D13E9" w:rsidP="008D13E9">
      <w:pPr>
        <w:pStyle w:val="p"/>
      </w:pPr>
      <w:r>
        <w:t xml:space="preserve">(1)  </w:t>
      </w:r>
      <w:r w:rsidRPr="008D13E9">
        <w:rPr>
          <w:rFonts w:hint="eastAsia"/>
          <w:b/>
        </w:rPr>
        <w:t> </w:t>
      </w:r>
      <w:r w:rsidR="00A1256D">
        <w:rPr>
          <w:noProof/>
          <w:lang w:eastAsia="ko-KR" w:bidi="ar-SA"/>
        </w:rPr>
        <w:drawing>
          <wp:inline distT="0" distB="0" distL="0" distR="0">
            <wp:extent cx="511175" cy="174625"/>
            <wp:effectExtent l="19050" t="0" r="3175" b="0"/>
            <wp:docPr id="6" name="그림 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8D13E9" w:rsidRDefault="008D13E9" w:rsidP="008D13E9">
      <w:pPr>
        <w:pStyle w:val="3"/>
        <w:rPr>
          <w:lang w:eastAsia="ko-KR"/>
        </w:rPr>
      </w:pPr>
      <w:bookmarkStart w:id="51" w:name="TS_2168196FECAA45BE9D5CE804903664A8"/>
      <w:bookmarkStart w:id="52" w:name="_Toc369507944"/>
      <w:bookmarkEnd w:id="51"/>
      <w:r>
        <w:rPr>
          <w:rFonts w:hint="eastAsia"/>
          <w:lang w:eastAsia="ko-KR"/>
        </w:rPr>
        <w:lastRenderedPageBreak/>
        <w:t>품질통지리스트변경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통지선택</w:t>
      </w:r>
      <w:bookmarkEnd w:id="52"/>
    </w:p>
    <w:p w:rsidR="008D13E9" w:rsidRDefault="00A1256D" w:rsidP="008D13E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069840" cy="2675890"/>
            <wp:effectExtent l="19050" t="0" r="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840" cy="267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3E9" w:rsidRDefault="008D13E9" w:rsidP="008D13E9">
      <w:pPr>
        <w:pStyle w:val="p"/>
      </w:pPr>
      <w:r>
        <w:t xml:space="preserve">(1)  </w:t>
      </w:r>
      <w:r w:rsidRPr="008D13E9">
        <w:rPr>
          <w:rFonts w:hint="eastAsia"/>
          <w:b/>
        </w:rPr>
        <w:t> </w:t>
      </w:r>
      <w:r w:rsidR="00A1256D">
        <w:rPr>
          <w:noProof/>
          <w:lang w:eastAsia="ko-KR" w:bidi="ar-SA"/>
        </w:rPr>
        <w:drawing>
          <wp:inline distT="0" distB="0" distL="0" distR="0">
            <wp:extent cx="376555" cy="134620"/>
            <wp:effectExtent l="19050" t="0" r="4445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D13E9" w:rsidRDefault="008D13E9" w:rsidP="008D13E9">
      <w:pPr>
        <w:pStyle w:val="3"/>
        <w:rPr>
          <w:lang w:eastAsia="ko-KR"/>
        </w:rPr>
      </w:pPr>
      <w:bookmarkStart w:id="53" w:name="TS_849AD228CCAC4CA98C1BDC2682373955"/>
      <w:bookmarkStart w:id="54" w:name="_Toc369507945"/>
      <w:bookmarkEnd w:id="53"/>
      <w:r>
        <w:rPr>
          <w:rFonts w:hint="eastAsia"/>
          <w:lang w:eastAsia="ko-KR"/>
        </w:rPr>
        <w:t>품질통지리스트변경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통지선택</w:t>
      </w:r>
      <w:bookmarkEnd w:id="54"/>
    </w:p>
    <w:p w:rsidR="008D13E9" w:rsidRDefault="00A1256D" w:rsidP="008D13E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625975" cy="3711575"/>
            <wp:effectExtent l="19050" t="0" r="3175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3E9" w:rsidRDefault="008D13E9" w:rsidP="008D13E9">
      <w:pPr>
        <w:pStyle w:val="p"/>
      </w:pPr>
      <w:r>
        <w:t xml:space="preserve">(1)  </w:t>
      </w:r>
      <w:r w:rsidRPr="008D13E9">
        <w:rPr>
          <w:rFonts w:hint="eastAsia"/>
          <w:b/>
        </w:rPr>
        <w:t> </w:t>
      </w:r>
      <w:r w:rsidR="00A1256D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0" name="그림 1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D13E9" w:rsidRDefault="008D13E9" w:rsidP="008D13E9">
      <w:pPr>
        <w:pStyle w:val="3"/>
        <w:rPr>
          <w:lang w:eastAsia="ko-KR"/>
        </w:rPr>
      </w:pPr>
      <w:bookmarkStart w:id="55" w:name="TS_FA0593FCA08341A5A081DC31BB828F82"/>
      <w:bookmarkStart w:id="56" w:name="_Toc369507946"/>
      <w:bookmarkEnd w:id="55"/>
      <w:r>
        <w:rPr>
          <w:rFonts w:hint="eastAsia"/>
          <w:lang w:eastAsia="ko-KR"/>
        </w:rPr>
        <w:lastRenderedPageBreak/>
        <w:t>통지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유형</w:t>
      </w:r>
      <w:r>
        <w:rPr>
          <w:rFonts w:hint="eastAsia"/>
          <w:lang w:eastAsia="ko-KR"/>
        </w:rPr>
        <w:t xml:space="preserve"> (1)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유형</w:t>
      </w:r>
      <w:r>
        <w:rPr>
          <w:rFonts w:hint="eastAsia"/>
          <w:lang w:eastAsia="ko-KR"/>
        </w:rPr>
        <w:t xml:space="preserve"> (1) 5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56"/>
    </w:p>
    <w:p w:rsidR="008D13E9" w:rsidRDefault="00A1256D" w:rsidP="008D13E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532890" cy="1748155"/>
            <wp:effectExtent l="19050" t="0" r="0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174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3E9" w:rsidRDefault="008D13E9" w:rsidP="008D13E9">
      <w:pPr>
        <w:pStyle w:val="p"/>
      </w:pPr>
      <w:r>
        <w:t xml:space="preserve">(1)  </w:t>
      </w:r>
      <w:r w:rsidRPr="008D13E9">
        <w:rPr>
          <w:rFonts w:hint="eastAsia"/>
          <w:b/>
        </w:rPr>
        <w:t> </w:t>
      </w:r>
      <w:r w:rsidR="00A1256D">
        <w:rPr>
          <w:noProof/>
          <w:lang w:eastAsia="ko-KR" w:bidi="ar-SA"/>
        </w:rPr>
        <w:drawing>
          <wp:inline distT="0" distB="0" distL="0" distR="0">
            <wp:extent cx="1626870" cy="187960"/>
            <wp:effectExtent l="19050" t="0" r="0" b="0"/>
            <wp:docPr id="12" name="그림 12" descr="8B32CC6047E6A0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8B32CC6047E6A0A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8D13E9" w:rsidRDefault="008D13E9" w:rsidP="008D13E9">
      <w:pPr>
        <w:pStyle w:val="3"/>
        <w:rPr>
          <w:lang w:eastAsia="ko-KR"/>
        </w:rPr>
      </w:pPr>
      <w:bookmarkStart w:id="57" w:name="TS_75AE2340EABC493A83C37015B28694FF"/>
      <w:bookmarkStart w:id="58" w:name="_Toc369507947"/>
      <w:bookmarkEnd w:id="57"/>
      <w:r>
        <w:rPr>
          <w:rFonts w:hint="eastAsia"/>
          <w:lang w:eastAsia="ko-KR"/>
        </w:rPr>
        <w:t>품질통지리스트변경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통지선택</w:t>
      </w:r>
      <w:bookmarkEnd w:id="58"/>
    </w:p>
    <w:p w:rsidR="008D13E9" w:rsidRDefault="00A1256D" w:rsidP="008D13E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3E9" w:rsidRDefault="008D13E9" w:rsidP="008D13E9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8D13E9">
        <w:rPr>
          <w:rFonts w:hint="eastAsia"/>
          <w:b/>
          <w:lang w:eastAsia="ko-KR"/>
        </w:rPr>
        <w:t>실행</w:t>
      </w:r>
      <w:proofErr w:type="gramEnd"/>
      <w:r w:rsidRPr="008D13E9">
        <w:rPr>
          <w:rFonts w:hint="eastAsia"/>
          <w:b/>
          <w:lang w:eastAsia="ko-KR"/>
        </w:rPr>
        <w:t> </w:t>
      </w:r>
      <w:r w:rsidR="00A1256D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8D13E9" w:rsidRDefault="008D13E9" w:rsidP="008D13E9">
      <w:pPr>
        <w:pStyle w:val="3"/>
        <w:rPr>
          <w:lang w:eastAsia="ko-KR"/>
        </w:rPr>
      </w:pPr>
      <w:bookmarkStart w:id="59" w:name="TS_C366F8CB8D9F45BA88E2DEE389F530CC"/>
      <w:bookmarkStart w:id="60" w:name="_Toc369507948"/>
      <w:bookmarkEnd w:id="59"/>
      <w:r>
        <w:rPr>
          <w:rFonts w:hint="eastAsia"/>
          <w:lang w:eastAsia="ko-KR"/>
        </w:rPr>
        <w:lastRenderedPageBreak/>
        <w:t>품질통지리스트변경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통지리스트</w:t>
      </w:r>
      <w:bookmarkEnd w:id="60"/>
    </w:p>
    <w:p w:rsidR="008D13E9" w:rsidRDefault="00A1256D" w:rsidP="008D13E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6898640"/>
            <wp:effectExtent l="19050" t="0" r="0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689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3E9" w:rsidRDefault="008D13E9" w:rsidP="008D13E9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원하는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화면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영역을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8D13E9" w:rsidRDefault="008D13E9" w:rsidP="008D13E9">
      <w:pPr>
        <w:pStyle w:val="3"/>
        <w:rPr>
          <w:lang w:eastAsia="ko-KR"/>
        </w:rPr>
      </w:pPr>
      <w:bookmarkStart w:id="61" w:name="TS_1425F99B23924FF1A1F3CFDA59F59B0A"/>
      <w:bookmarkStart w:id="62" w:name="_Toc369507949"/>
      <w:bookmarkEnd w:id="61"/>
      <w:r>
        <w:rPr>
          <w:rFonts w:hint="eastAsia"/>
          <w:lang w:eastAsia="ko-KR"/>
        </w:rPr>
        <w:lastRenderedPageBreak/>
        <w:t>품질통지리스트변경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통지리스트</w:t>
      </w:r>
      <w:bookmarkEnd w:id="62"/>
    </w:p>
    <w:p w:rsidR="008D13E9" w:rsidRDefault="00A1256D" w:rsidP="008D13E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1990090"/>
            <wp:effectExtent l="19050" t="0" r="3175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199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3E9" w:rsidRDefault="008D13E9" w:rsidP="008D13E9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8D13E9">
        <w:rPr>
          <w:rFonts w:hint="eastAsia"/>
          <w:b/>
          <w:lang w:eastAsia="ko-KR"/>
        </w:rPr>
        <w:t>통지</w:t>
      </w:r>
      <w:proofErr w:type="gramEnd"/>
      <w:r w:rsidRPr="008D13E9">
        <w:rPr>
          <w:rFonts w:hint="eastAsia"/>
          <w:b/>
          <w:lang w:eastAsia="ko-KR"/>
        </w:rPr>
        <w:t> </w:t>
      </w:r>
      <w:r w:rsidR="00A1256D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17" name="그림 1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eldicon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8D13E9" w:rsidRDefault="008D13E9" w:rsidP="008D13E9">
      <w:pPr>
        <w:pStyle w:val="3"/>
      </w:pPr>
      <w:bookmarkStart w:id="63" w:name="TS_4B3EEB9A58214B149785B005CCF49911"/>
      <w:bookmarkStart w:id="64" w:name="_Toc369507950"/>
      <w:bookmarkEnd w:id="63"/>
      <w:proofErr w:type="spellStart"/>
      <w:r>
        <w:rPr>
          <w:rFonts w:hint="eastAsia"/>
        </w:rPr>
        <w:t>통지조회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공정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부적합</w:t>
      </w:r>
      <w:bookmarkEnd w:id="64"/>
      <w:proofErr w:type="spellEnd"/>
    </w:p>
    <w:p w:rsidR="008D13E9" w:rsidRDefault="00A1256D" w:rsidP="008D13E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1909445"/>
            <wp:effectExtent l="19050" t="0" r="0" b="0"/>
            <wp:docPr id="18" name="그림 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3E9" w:rsidRDefault="008D13E9" w:rsidP="008D13E9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gramStart"/>
      <w:r>
        <w:rPr>
          <w:rFonts w:hint="eastAsia"/>
          <w:lang w:eastAsia="ko-KR"/>
        </w:rPr>
        <w:t>클릭하면</w:t>
      </w:r>
      <w:r>
        <w:rPr>
          <w:rFonts w:hint="eastAsia"/>
          <w:lang w:eastAsia="ko-KR"/>
        </w:rPr>
        <w:t xml:space="preserve"> </w:t>
      </w:r>
      <w:r w:rsidRPr="008D13E9">
        <w:rPr>
          <w:rFonts w:hint="eastAsia"/>
          <w:b/>
          <w:lang w:eastAsia="ko-KR"/>
        </w:rPr>
        <w:t> </w:t>
      </w:r>
      <w:proofErr w:type="gramEnd"/>
      <w:r w:rsidR="00A1256D">
        <w:rPr>
          <w:noProof/>
          <w:lang w:eastAsia="ko-KR" w:bidi="ar-SA"/>
        </w:rPr>
        <w:drawing>
          <wp:inline distT="0" distB="0" distL="0" distR="0">
            <wp:extent cx="578485" cy="187960"/>
            <wp:effectExtent l="19050" t="0" r="0" b="0"/>
            <wp:docPr id="19" name="그림 1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eldicon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메뉴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실행됩니다</w:t>
      </w:r>
      <w:r>
        <w:rPr>
          <w:rFonts w:hint="eastAsia"/>
          <w:lang w:eastAsia="ko-KR"/>
        </w:rPr>
        <w:t>.</w:t>
      </w:r>
    </w:p>
    <w:p w:rsidR="008D13E9" w:rsidRDefault="008D13E9" w:rsidP="008D13E9">
      <w:pPr>
        <w:pStyle w:val="3"/>
      </w:pPr>
      <w:bookmarkStart w:id="65" w:name="TS_271DCCD98D814DE1AE900D6A035E9D5D"/>
      <w:bookmarkStart w:id="66" w:name="_Toc369507951"/>
      <w:bookmarkEnd w:id="65"/>
      <w:proofErr w:type="spellStart"/>
      <w:r>
        <w:rPr>
          <w:rFonts w:hint="eastAsia"/>
        </w:rPr>
        <w:lastRenderedPageBreak/>
        <w:t>통지조회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공정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부적합</w:t>
      </w:r>
      <w:bookmarkEnd w:id="66"/>
      <w:proofErr w:type="spellEnd"/>
    </w:p>
    <w:p w:rsidR="008D13E9" w:rsidRDefault="00A1256D" w:rsidP="008D13E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01465" cy="3482975"/>
            <wp:effectExtent l="19050" t="0" r="0" b="0"/>
            <wp:docPr id="20" name="그림 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1465" cy="348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3E9" w:rsidRDefault="008D13E9" w:rsidP="008D13E9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클릭하면</w:t>
      </w:r>
      <w:r>
        <w:rPr>
          <w:rFonts w:hint="eastAsia"/>
          <w:lang w:eastAsia="ko-KR"/>
        </w:rPr>
        <w:t xml:space="preserve"> </w:t>
      </w:r>
      <w:r w:rsidRPr="008D13E9">
        <w:rPr>
          <w:rFonts w:hint="eastAsia"/>
          <w:b/>
          <w:lang w:eastAsia="ko-KR"/>
        </w:rPr>
        <w:t>재처리</w:t>
      </w:r>
      <w:r w:rsidRPr="008D13E9">
        <w:rPr>
          <w:rFonts w:hint="eastAsia"/>
          <w:b/>
          <w:lang w:eastAsia="ko-KR"/>
        </w:rPr>
        <w:t>(N) Ctrl+F8 </w:t>
      </w:r>
      <w:r w:rsidR="00A1256D">
        <w:rPr>
          <w:noProof/>
          <w:lang w:eastAsia="ko-KR" w:bidi="ar-SA"/>
        </w:rPr>
        <w:drawing>
          <wp:inline distT="0" distB="0" distL="0" distR="0">
            <wp:extent cx="1519555" cy="215265"/>
            <wp:effectExtent l="19050" t="0" r="4445" b="0"/>
            <wp:docPr id="21" name="그림 2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eldicon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55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메뉴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A24C4D" w:rsidRDefault="008D13E9" w:rsidP="00A24C4D">
      <w:pPr>
        <w:pStyle w:val="3"/>
        <w:rPr>
          <w:lang w:eastAsia="ko-KR"/>
        </w:rPr>
      </w:pPr>
      <w:bookmarkStart w:id="67" w:name="TS_8B59CC2BFC0F4416841938305A3B77AA"/>
      <w:bookmarkStart w:id="68" w:name="_Toc369507952"/>
      <w:bookmarkEnd w:id="67"/>
      <w:r>
        <w:rPr>
          <w:rFonts w:hint="eastAsia"/>
          <w:lang w:eastAsia="ko-KR"/>
        </w:rPr>
        <w:lastRenderedPageBreak/>
        <w:t>품질통지리스트변경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통지리스트</w:t>
      </w:r>
      <w:bookmarkEnd w:id="68"/>
    </w:p>
    <w:p w:rsidR="00A24C4D" w:rsidRDefault="00A24C4D" w:rsidP="00A24C4D">
      <w:pPr>
        <w:pStyle w:val="p"/>
        <w:rPr>
          <w:lang w:eastAsia="ko-KR"/>
        </w:rPr>
      </w:pPr>
      <w:r>
        <w:rPr>
          <w:noProof/>
          <w:lang w:eastAsia="ko-KR" w:bidi="ar-SA"/>
        </w:rPr>
        <w:drawing>
          <wp:inline distT="0" distB="0" distL="0" distR="0">
            <wp:extent cx="5553710" cy="4007485"/>
            <wp:effectExtent l="19050" t="0" r="8890" b="0"/>
            <wp:docPr id="24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400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A24C4D" w:rsidRDefault="00A24C4D" w:rsidP="00A24C4D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상태가</w:t>
      </w:r>
      <w:r>
        <w:rPr>
          <w:rFonts w:hint="eastAsia"/>
          <w:lang w:eastAsia="ko-KR"/>
        </w:rPr>
        <w:t xml:space="preserve"> NOCO NOTI </w:t>
      </w:r>
      <w:r>
        <w:rPr>
          <w:rFonts w:hint="eastAsia"/>
          <w:lang w:eastAsia="ko-KR"/>
        </w:rPr>
        <w:t>에서</w:t>
      </w:r>
      <w:r>
        <w:rPr>
          <w:rFonts w:hint="eastAsia"/>
          <w:lang w:eastAsia="ko-KR"/>
        </w:rPr>
        <w:t xml:space="preserve"> NOPR NOTI</w:t>
      </w:r>
      <w:r>
        <w:rPr>
          <w:rFonts w:hint="eastAsia"/>
          <w:lang w:eastAsia="ko-KR"/>
        </w:rPr>
        <w:t>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변경됩니다</w:t>
      </w:r>
      <w:r>
        <w:rPr>
          <w:rFonts w:hint="eastAsia"/>
          <w:lang w:eastAsia="ko-KR"/>
        </w:rPr>
        <w:t>.</w:t>
      </w:r>
    </w:p>
    <w:sectPr w:rsidR="002A3D58" w:rsidRPr="00A24C4D" w:rsidSect="00D2440A">
      <w:headerReference w:type="default" r:id="rId28"/>
      <w:footerReference w:type="default" r:id="rId29"/>
      <w:headerReference w:type="first" r:id="rId30"/>
      <w:footerReference w:type="first" r:id="rId31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C4F" w:rsidRDefault="006B5C4F" w:rsidP="00BA0026">
      <w:r>
        <w:separator/>
      </w:r>
    </w:p>
  </w:endnote>
  <w:endnote w:type="continuationSeparator" w:id="0">
    <w:p w:rsidR="006B5C4F" w:rsidRDefault="006B5C4F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A1256D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83E44" w:rsidRPr="00483E44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483E44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483E44">
      <w:rPr>
        <w:sz w:val="18"/>
        <w:szCs w:val="18"/>
        <w:lang w:val="en-US"/>
      </w:rPr>
      <w:fldChar w:fldCharType="separate"/>
    </w:r>
    <w:r w:rsidR="008D13E9">
      <w:rPr>
        <w:noProof/>
        <w:sz w:val="18"/>
        <w:szCs w:val="18"/>
        <w:lang w:val="en-US"/>
      </w:rPr>
      <w:t>2013-10-10</w:t>
    </w:r>
    <w:r w:rsidR="00483E44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483E44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483E44">
      <w:rPr>
        <w:sz w:val="18"/>
        <w:szCs w:val="18"/>
        <w:lang w:val="en-US"/>
      </w:rPr>
      <w:fldChar w:fldCharType="separate"/>
    </w:r>
    <w:r w:rsidR="008B2A25">
      <w:rPr>
        <w:noProof/>
        <w:sz w:val="18"/>
        <w:szCs w:val="18"/>
        <w:lang w:val="en-US"/>
      </w:rPr>
      <w:t>1</w:t>
    </w:r>
    <w:r w:rsidR="00483E44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A1256D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83E44" w:rsidRPr="00483E44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483E44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483E44">
      <w:rPr>
        <w:sz w:val="18"/>
        <w:szCs w:val="18"/>
        <w:lang w:val="en-US"/>
      </w:rPr>
      <w:fldChar w:fldCharType="separate"/>
    </w:r>
    <w:r w:rsidR="008D13E9">
      <w:rPr>
        <w:noProof/>
        <w:sz w:val="18"/>
        <w:szCs w:val="18"/>
        <w:lang w:val="en-US"/>
      </w:rPr>
      <w:t>2013-10-10</w:t>
    </w:r>
    <w:r w:rsidR="00483E44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483E44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483E44">
      <w:rPr>
        <w:sz w:val="18"/>
        <w:szCs w:val="18"/>
        <w:lang w:val="en-US"/>
      </w:rPr>
      <w:fldChar w:fldCharType="separate"/>
    </w:r>
    <w:r w:rsidR="008D13E9">
      <w:rPr>
        <w:noProof/>
        <w:sz w:val="18"/>
        <w:szCs w:val="18"/>
        <w:lang w:val="en-US"/>
      </w:rPr>
      <w:t>1</w:t>
    </w:r>
    <w:r w:rsidR="00483E44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C4F" w:rsidRDefault="006B5C4F" w:rsidP="00BA0026">
      <w:r>
        <w:separator/>
      </w:r>
    </w:p>
  </w:footnote>
  <w:footnote w:type="continuationSeparator" w:id="0">
    <w:p w:rsidR="006B5C4F" w:rsidRDefault="006B5C4F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483E44" w:rsidP="007A50C0">
    <w:pPr>
      <w:pStyle w:val="TitleHeader"/>
    </w:pPr>
    <w:r>
      <w:fldChar w:fldCharType="begin"/>
    </w:r>
    <w:r w:rsidR="006B2008">
      <w:instrText xml:space="preserve"> TITLE  </w:instrText>
    </w:r>
    <w:r>
      <w:fldChar w:fldCharType="separate"/>
    </w:r>
    <w:proofErr w:type="spellStart"/>
    <w:r w:rsidR="008D13E9">
      <w:rPr>
        <w:rFonts w:hint="eastAsia"/>
      </w:rPr>
      <w:t>부적합</w:t>
    </w:r>
    <w:proofErr w:type="spellEnd"/>
    <w:r w:rsidR="008D13E9">
      <w:rPr>
        <w:rFonts w:hint="eastAsia"/>
      </w:rPr>
      <w:t xml:space="preserve"> </w:t>
    </w:r>
    <w:proofErr w:type="spellStart"/>
    <w:r w:rsidR="008D13E9">
      <w:rPr>
        <w:rFonts w:hint="eastAsia"/>
      </w:rPr>
      <w:t>관리</w:t>
    </w:r>
    <w:proofErr w:type="spellEnd"/>
    <w:r>
      <w:fldChar w:fldCharType="end"/>
    </w:r>
  </w:p>
  <w:p w:rsidR="00EF6EAC" w:rsidRPr="00A751BD" w:rsidRDefault="00483E44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483E44" w:rsidP="00A751BD">
    <w:pPr>
      <w:pStyle w:val="TitleHeader"/>
    </w:pPr>
    <w:r>
      <w:fldChar w:fldCharType="begin"/>
    </w:r>
    <w:r w:rsidR="006B2008">
      <w:instrText xml:space="preserve"> TITLE  </w:instrText>
    </w:r>
    <w:r>
      <w:fldChar w:fldCharType="separate"/>
    </w:r>
    <w:proofErr w:type="spellStart"/>
    <w:r w:rsidR="008D13E9">
      <w:rPr>
        <w:rFonts w:hint="eastAsia"/>
      </w:rPr>
      <w:t>부적합</w:t>
    </w:r>
    <w:proofErr w:type="spellEnd"/>
    <w:r w:rsidR="008D13E9">
      <w:rPr>
        <w:rFonts w:hint="eastAsia"/>
      </w:rPr>
      <w:t xml:space="preserve"> </w:t>
    </w:r>
    <w:proofErr w:type="spellStart"/>
    <w:r w:rsidR="008D13E9">
      <w:rPr>
        <w:rFonts w:hint="eastAsia"/>
      </w:rPr>
      <w:t>관리</w:t>
    </w:r>
    <w:proofErr w:type="spellEnd"/>
    <w:r>
      <w:fldChar w:fldCharType="end"/>
    </w:r>
  </w:p>
  <w:p w:rsidR="00EF6EAC" w:rsidRPr="008643CE" w:rsidRDefault="00483E44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0E78F0"/>
    <w:multiLevelType w:val="multilevel"/>
    <w:tmpl w:val="DBB4354E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B2008"/>
    <w:rsid w:val="00016786"/>
    <w:rsid w:val="000234E0"/>
    <w:rsid w:val="00023B43"/>
    <w:rsid w:val="00053AD6"/>
    <w:rsid w:val="00070C3B"/>
    <w:rsid w:val="00074182"/>
    <w:rsid w:val="00081BEF"/>
    <w:rsid w:val="00086D7F"/>
    <w:rsid w:val="000C39E6"/>
    <w:rsid w:val="000F26CB"/>
    <w:rsid w:val="000F38E1"/>
    <w:rsid w:val="000F5CD4"/>
    <w:rsid w:val="00101676"/>
    <w:rsid w:val="00111FD9"/>
    <w:rsid w:val="00124503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10CB2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83E44"/>
    <w:rsid w:val="004B29F0"/>
    <w:rsid w:val="004B5F0A"/>
    <w:rsid w:val="004B6F25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7C7C"/>
    <w:rsid w:val="00660658"/>
    <w:rsid w:val="006872F3"/>
    <w:rsid w:val="006947B4"/>
    <w:rsid w:val="006B2008"/>
    <w:rsid w:val="006B5C4F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B2A25"/>
    <w:rsid w:val="008D13E9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256D"/>
    <w:rsid w:val="00A158F0"/>
    <w:rsid w:val="00A24C4D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E6D40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0463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2793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" type="connector" idref="#_x0000_s104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semiHidden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8D13E9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8D13E9"/>
    <w:rPr>
      <w:rFonts w:cs="Arial"/>
      <w:color w:val="000000"/>
      <w:sz w:val="18"/>
      <w:szCs w:val="22"/>
      <w:lang w:bidi="en-US"/>
    </w:rPr>
  </w:style>
  <w:style w:type="character" w:customStyle="1" w:styleId="Char3">
    <w:name w:val="간격 없음 Char"/>
    <w:link w:val="a9"/>
    <w:uiPriority w:val="1"/>
    <w:locked/>
    <w:rsid w:val="00A24C4D"/>
    <w:rPr>
      <w:rFonts w:ascii="맑은 고딕" w:eastAsia="맑은 고딕" w:hAnsi="맑은 고딕"/>
      <w:sz w:val="22"/>
      <w:szCs w:val="22"/>
    </w:rPr>
  </w:style>
  <w:style w:type="paragraph" w:styleId="a9">
    <w:name w:val="No Spacing"/>
    <w:link w:val="Char3"/>
    <w:uiPriority w:val="1"/>
    <w:qFormat/>
    <w:rsid w:val="00A24C4D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310CB2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956F7-C949-4A60-85AA-27C852082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부적합 관리</dc:title>
  <dc:creator/>
  <cp:lastModifiedBy/>
  <cp:revision>1</cp:revision>
  <dcterms:created xsi:type="dcterms:W3CDTF">2013-10-10T05:13:00Z</dcterms:created>
  <dcterms:modified xsi:type="dcterms:W3CDTF">2013-11-05T07:22:00Z</dcterms:modified>
</cp:coreProperties>
</file>