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BCB" w:rsidRDefault="000A6BCB" w:rsidP="000A6BCB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0A6BCB" w:rsidRDefault="000A6BCB" w:rsidP="000A6BCB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0A6BCB" w:rsidRDefault="000A6BCB" w:rsidP="000A6BCB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0A6BCB" w:rsidRPr="004B35D3" w:rsidRDefault="000A6BCB" w:rsidP="000A6BCB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 ERP 프로젝트</w:t>
      </w:r>
    </w:p>
    <w:p w:rsidR="000A6BCB" w:rsidRDefault="000A6BCB" w:rsidP="00CE33E8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0A6BCB" w:rsidRDefault="000A6BCB" w:rsidP="000A6BCB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39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고객불만 (통지 생성)</w:t>
      </w:r>
    </w:p>
    <w:p w:rsidR="000A6BCB" w:rsidRPr="003E6868" w:rsidRDefault="000A6BCB" w:rsidP="000A6BCB">
      <w:pPr>
        <w:rPr>
          <w:rFonts w:ascii="맑은 고딕" w:eastAsia="맑은 고딕" w:hAnsi="맑은 고딕"/>
          <w:szCs w:val="20"/>
          <w:lang w:eastAsia="ko-KR"/>
        </w:rPr>
      </w:pPr>
    </w:p>
    <w:p w:rsidR="000A6BCB" w:rsidRPr="0044359C" w:rsidRDefault="000A6BCB" w:rsidP="000A6BCB">
      <w:pPr>
        <w:rPr>
          <w:rFonts w:ascii="맑은 고딕" w:eastAsia="맑은 고딕" w:hAnsi="맑은 고딕"/>
          <w:szCs w:val="20"/>
          <w:lang w:eastAsia="ko-KR"/>
        </w:rPr>
      </w:pPr>
    </w:p>
    <w:p w:rsidR="000A6BCB" w:rsidRDefault="000A6BCB" w:rsidP="000A6BCB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0A6BCB" w:rsidTr="00165131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0A6BCB" w:rsidRPr="004B35D3" w:rsidRDefault="000A6BCB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0A6BCB" w:rsidRPr="003E6868" w:rsidRDefault="00005468" w:rsidP="00165131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0A6BCB" w:rsidRDefault="00F14855" w:rsidP="000A6BCB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60288;mso-position-horizontal-relative:margin;mso-position-vertical-relative:text" o:connectortype="straight" strokecolor="#103991" strokeweight="2.25pt">
            <w10:wrap anchorx="margin"/>
          </v:shape>
        </w:pict>
      </w:r>
      <w:r w:rsidR="000A6BCB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0A6BCB" w:rsidTr="00165131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0A6BCB" w:rsidRPr="003112F6" w:rsidRDefault="000A6BCB" w:rsidP="00165131">
            <w:pPr>
              <w:pStyle w:val="a9"/>
              <w:rPr>
                <w:b/>
                <w:color w:val="4F81BD"/>
              </w:rPr>
            </w:pPr>
          </w:p>
        </w:tc>
      </w:tr>
    </w:tbl>
    <w:p w:rsidR="000A6BCB" w:rsidRDefault="000A6BCB" w:rsidP="000A6BCB">
      <w:pPr>
        <w:rPr>
          <w:rFonts w:ascii="맑은 고딕" w:eastAsia="맑은 고딕" w:hAnsi="맑은 고딕"/>
          <w:szCs w:val="20"/>
          <w:lang w:eastAsia="ko-KR"/>
        </w:rPr>
      </w:pPr>
    </w:p>
    <w:p w:rsidR="000A6BCB" w:rsidRPr="004B35D3" w:rsidRDefault="000A6BCB" w:rsidP="000A6BCB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0A6BCB" w:rsidRPr="004B35D3" w:rsidRDefault="000A6BCB" w:rsidP="000A6BCB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0A6BCB" w:rsidRPr="004B35D3" w:rsidRDefault="000A6BCB" w:rsidP="000A6BCB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제/개정 이력</w:t>
      </w:r>
    </w:p>
    <w:p w:rsidR="000A6BCB" w:rsidRPr="004B35D3" w:rsidRDefault="000A6BCB" w:rsidP="000A6BCB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개정 사유 및 내용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 일자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제/개정자</w:t>
            </w: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  <w:r w:rsidRPr="004B35D3">
              <w:rPr>
                <w:rFonts w:ascii="맑은 고딕" w:eastAsia="맑은 고딕" w:hAnsi="맑은 고딕" w:hint="eastAsia"/>
              </w:rPr>
              <w:t>초안 작성</w:t>
            </w:r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AB7EDB" w:rsidRDefault="000A6BCB" w:rsidP="00165131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0A6BCB" w:rsidRPr="004B35D3" w:rsidTr="00165131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6BCB" w:rsidRPr="004B35D3" w:rsidRDefault="000A6BCB" w:rsidP="00165131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0A6BCB" w:rsidRPr="00804505" w:rsidRDefault="000A6BCB" w:rsidP="000A6BCB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0A6BCB" w:rsidRDefault="000A6BCB" w:rsidP="00CE33E8">
          <w:pPr>
            <w:pStyle w:val="TOC"/>
            <w:numPr>
              <w:ilvl w:val="0"/>
              <w:numId w:val="1"/>
            </w:numPr>
          </w:pPr>
          <w:r>
            <w:rPr>
              <w:lang w:val="ko-KR"/>
            </w:rPr>
            <w:t>목차</w:t>
          </w:r>
        </w:p>
        <w:p w:rsidR="003A3EE9" w:rsidRDefault="00F14855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F14855">
            <w:rPr>
              <w:lang w:eastAsia="ko-KR"/>
            </w:rPr>
            <w:fldChar w:fldCharType="begin"/>
          </w:r>
          <w:r w:rsidR="000A6BCB">
            <w:rPr>
              <w:lang w:eastAsia="ko-KR"/>
            </w:rPr>
            <w:instrText xml:space="preserve"> TOC \o "1-3" \h \z \u </w:instrText>
          </w:r>
          <w:r w:rsidRPr="00F14855">
            <w:rPr>
              <w:lang w:eastAsia="ko-KR"/>
            </w:rPr>
            <w:fldChar w:fldCharType="separate"/>
          </w:r>
          <w:hyperlink w:anchor="_Toc369509934" w:history="1">
            <w:r w:rsidR="003A3EE9" w:rsidRPr="009704FF">
              <w:rPr>
                <w:rStyle w:val="a4"/>
                <w:noProof/>
                <w:lang w:eastAsia="ko-KR"/>
              </w:rPr>
              <w:t>1.1.</w:t>
            </w:r>
            <w:r w:rsidR="003A3EE9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  <w:lang w:eastAsia="ko-KR"/>
              </w:rPr>
              <w:t xml:space="preserve">Process </w:t>
            </w:r>
            <w:r w:rsidR="003A3EE9" w:rsidRPr="009704FF">
              <w:rPr>
                <w:rStyle w:val="a4"/>
                <w:noProof/>
                <w:lang w:eastAsia="ko-KR"/>
              </w:rPr>
              <w:t>개요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35" w:history="1">
            <w:r w:rsidR="003A3EE9" w:rsidRPr="009704FF">
              <w:rPr>
                <w:rStyle w:val="a4"/>
                <w:noProof/>
                <w:lang w:eastAsia="ko-KR"/>
              </w:rPr>
              <w:t>1.1.1.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  <w:lang w:eastAsia="ko-KR"/>
              </w:rPr>
              <w:t>정의</w:t>
            </w:r>
            <w:r w:rsidR="003A3EE9" w:rsidRPr="009704FF">
              <w:rPr>
                <w:rStyle w:val="a4"/>
                <w:noProof/>
                <w:lang w:eastAsia="ko-KR"/>
              </w:rPr>
              <w:t xml:space="preserve"> </w:t>
            </w:r>
            <w:r w:rsidR="003A3EE9" w:rsidRPr="009704FF">
              <w:rPr>
                <w:rStyle w:val="a4"/>
                <w:noProof/>
                <w:lang w:eastAsia="ko-KR"/>
              </w:rPr>
              <w:t>및</w:t>
            </w:r>
            <w:r w:rsidR="003A3EE9" w:rsidRPr="009704FF">
              <w:rPr>
                <w:rStyle w:val="a4"/>
                <w:noProof/>
                <w:lang w:eastAsia="ko-KR"/>
              </w:rPr>
              <w:t xml:space="preserve"> </w:t>
            </w:r>
            <w:r w:rsidR="003A3EE9" w:rsidRPr="009704FF">
              <w:rPr>
                <w:rStyle w:val="a4"/>
                <w:noProof/>
                <w:lang w:eastAsia="ko-KR"/>
              </w:rPr>
              <w:t>목적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36" w:history="1">
            <w:r w:rsidR="003A3EE9" w:rsidRPr="009704FF">
              <w:rPr>
                <w:rStyle w:val="a4"/>
                <w:noProof/>
                <w:lang w:eastAsia="ko-KR"/>
              </w:rPr>
              <w:t>1.1.2.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  <w:lang w:eastAsia="ko-KR"/>
              </w:rPr>
              <w:t>운영원칙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37" w:history="1">
            <w:r w:rsidR="003A3EE9" w:rsidRPr="009704FF">
              <w:rPr>
                <w:rStyle w:val="a4"/>
                <w:noProof/>
                <w:lang w:eastAsia="ko-KR"/>
              </w:rPr>
              <w:t>1.1.3.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  <w:lang w:eastAsia="ko-KR"/>
              </w:rPr>
              <w:t>프로세스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9938" w:history="1">
            <w:r w:rsidR="003A3EE9" w:rsidRPr="009704FF">
              <w:rPr>
                <w:rStyle w:val="a4"/>
                <w:noProof/>
              </w:rPr>
              <w:t>1.2.</w:t>
            </w:r>
            <w:r w:rsidR="003A3EE9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고객불만</w:t>
            </w:r>
            <w:r w:rsidR="003A3EE9" w:rsidRPr="009704FF">
              <w:rPr>
                <w:rStyle w:val="a4"/>
                <w:noProof/>
                <w:lang w:eastAsia="ko-KR"/>
              </w:rPr>
              <w:t xml:space="preserve"> (</w:t>
            </w:r>
            <w:r w:rsidR="003A3EE9" w:rsidRPr="009704FF">
              <w:rPr>
                <w:rStyle w:val="a4"/>
                <w:noProof/>
                <w:lang w:eastAsia="ko-KR"/>
              </w:rPr>
              <w:t>통지</w:t>
            </w:r>
            <w:r w:rsidR="003A3EE9" w:rsidRPr="009704FF">
              <w:rPr>
                <w:rStyle w:val="a4"/>
                <w:noProof/>
                <w:lang w:eastAsia="ko-KR"/>
              </w:rPr>
              <w:t xml:space="preserve"> </w:t>
            </w:r>
            <w:r w:rsidR="003A3EE9" w:rsidRPr="009704FF">
              <w:rPr>
                <w:rStyle w:val="a4"/>
                <w:noProof/>
                <w:lang w:eastAsia="ko-KR"/>
              </w:rPr>
              <w:t>생성</w:t>
            </w:r>
            <w:r w:rsidR="003A3EE9" w:rsidRPr="009704FF">
              <w:rPr>
                <w:rStyle w:val="a4"/>
                <w:noProof/>
                <w:lang w:eastAsia="ko-KR"/>
              </w:rPr>
              <w:t>)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39" w:history="1">
            <w:r w:rsidR="003A3EE9" w:rsidRPr="009704FF">
              <w:rPr>
                <w:rStyle w:val="a4"/>
                <w:noProof/>
              </w:rPr>
              <w:t>1.2.1.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SAP Easy Access SEBANG ERP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0" w:history="1">
            <w:r w:rsidR="003A3EE9" w:rsidRPr="009704FF">
              <w:rPr>
                <w:rStyle w:val="a4"/>
                <w:noProof/>
              </w:rPr>
              <w:t>1.2.2.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1" w:history="1">
            <w:r w:rsidR="003A3EE9" w:rsidRPr="009704FF">
              <w:rPr>
                <w:rStyle w:val="a4"/>
                <w:noProof/>
              </w:rPr>
              <w:t>1.2.3.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유통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경로</w:t>
            </w:r>
            <w:r w:rsidR="003A3EE9" w:rsidRPr="009704FF">
              <w:rPr>
                <w:rStyle w:val="a4"/>
                <w:noProof/>
              </w:rPr>
              <w:t xml:space="preserve"> (1) 5 </w:t>
            </w:r>
            <w:r w:rsidR="003A3EE9" w:rsidRPr="009704FF">
              <w:rPr>
                <w:rStyle w:val="a4"/>
                <w:noProof/>
              </w:rPr>
              <w:t>엔트리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있음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2" w:history="1">
            <w:r w:rsidR="003A3EE9" w:rsidRPr="009704FF">
              <w:rPr>
                <w:rStyle w:val="a4"/>
                <w:noProof/>
              </w:rPr>
              <w:t>1.2.4.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3" w:history="1">
            <w:r w:rsidR="003A3EE9" w:rsidRPr="009704FF">
              <w:rPr>
                <w:rStyle w:val="a4"/>
                <w:noProof/>
              </w:rPr>
              <w:t>1.2.5.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유통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경로</w:t>
            </w:r>
            <w:r w:rsidR="003A3EE9" w:rsidRPr="009704FF">
              <w:rPr>
                <w:rStyle w:val="a4"/>
                <w:noProof/>
              </w:rPr>
              <w:t xml:space="preserve"> (1) 5 </w:t>
            </w:r>
            <w:r w:rsidR="003A3EE9" w:rsidRPr="009704FF">
              <w:rPr>
                <w:rStyle w:val="a4"/>
                <w:noProof/>
              </w:rPr>
              <w:t>엔트리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있음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4" w:history="1">
            <w:r w:rsidR="003A3EE9" w:rsidRPr="009704FF">
              <w:rPr>
                <w:rStyle w:val="a4"/>
                <w:noProof/>
              </w:rPr>
              <w:t>1.2.6.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5" w:history="1">
            <w:r w:rsidR="003A3EE9" w:rsidRPr="009704FF">
              <w:rPr>
                <w:rStyle w:val="a4"/>
                <w:noProof/>
              </w:rPr>
              <w:t>1.2.7.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사업장</w:t>
            </w:r>
            <w:r w:rsidR="003A3EE9" w:rsidRPr="009704FF">
              <w:rPr>
                <w:rStyle w:val="a4"/>
                <w:noProof/>
              </w:rPr>
              <w:t xml:space="preserve"> (1) 30 </w:t>
            </w:r>
            <w:r w:rsidR="003A3EE9" w:rsidRPr="009704FF">
              <w:rPr>
                <w:rStyle w:val="a4"/>
                <w:noProof/>
              </w:rPr>
              <w:t>엔트리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있음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6" w:history="1">
            <w:r w:rsidR="003A3EE9" w:rsidRPr="009704FF">
              <w:rPr>
                <w:rStyle w:val="a4"/>
                <w:noProof/>
              </w:rPr>
              <w:t>1.2.8.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7" w:history="1">
            <w:r w:rsidR="003A3EE9" w:rsidRPr="009704FF">
              <w:rPr>
                <w:rStyle w:val="a4"/>
                <w:noProof/>
              </w:rPr>
              <w:t>1.2.9.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8" w:history="1">
            <w:r w:rsidR="003A3EE9" w:rsidRPr="009704FF">
              <w:rPr>
                <w:rStyle w:val="a4"/>
                <w:noProof/>
              </w:rPr>
              <w:t>1.2.10.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달력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49" w:history="1">
            <w:r w:rsidR="003A3EE9" w:rsidRPr="009704FF">
              <w:rPr>
                <w:rStyle w:val="a4"/>
                <w:noProof/>
              </w:rPr>
              <w:t>1.2.11.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50" w:history="1">
            <w:r w:rsidR="003A3EE9" w:rsidRPr="009704FF">
              <w:rPr>
                <w:rStyle w:val="a4"/>
                <w:noProof/>
              </w:rPr>
              <w:t>1.2.12.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달력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51" w:history="1">
            <w:r w:rsidR="003A3EE9" w:rsidRPr="009704FF">
              <w:rPr>
                <w:rStyle w:val="a4"/>
                <w:noProof/>
              </w:rPr>
              <w:t>1.2.13.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52" w:history="1">
            <w:r w:rsidR="003A3EE9" w:rsidRPr="009704FF">
              <w:rPr>
                <w:rStyle w:val="a4"/>
                <w:noProof/>
              </w:rPr>
              <w:t>1.2.14.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53" w:history="1">
            <w:r w:rsidR="003A3EE9" w:rsidRPr="009704FF">
              <w:rPr>
                <w:rStyle w:val="a4"/>
                <w:noProof/>
              </w:rPr>
              <w:t>1.2.15.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3A3EE9" w:rsidRDefault="00F14855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9954" w:history="1">
            <w:r w:rsidR="003A3EE9" w:rsidRPr="009704FF">
              <w:rPr>
                <w:rStyle w:val="a4"/>
                <w:noProof/>
              </w:rPr>
              <w:t>1.2.16.</w:t>
            </w:r>
            <w:r w:rsidR="003A3EE9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3A3EE9" w:rsidRPr="009704FF">
              <w:rPr>
                <w:rStyle w:val="a4"/>
                <w:noProof/>
              </w:rPr>
              <w:t>불량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반품</w:t>
            </w:r>
            <w:r w:rsidR="003A3EE9" w:rsidRPr="009704FF">
              <w:rPr>
                <w:rStyle w:val="a4"/>
                <w:noProof/>
              </w:rPr>
              <w:t xml:space="preserve"> </w:t>
            </w:r>
            <w:r w:rsidR="003A3EE9" w:rsidRPr="009704FF">
              <w:rPr>
                <w:rStyle w:val="a4"/>
                <w:noProof/>
              </w:rPr>
              <w:t>명세서</w:t>
            </w:r>
            <w:r w:rsidR="003A3EE9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3A3EE9">
              <w:rPr>
                <w:noProof/>
                <w:webHidden/>
              </w:rPr>
              <w:instrText xml:space="preserve"> PAGEREF _Toc369509954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3A3EE9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02013" w:rsidRDefault="00F14855" w:rsidP="00602013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602013" w:rsidRDefault="000A6BCB" w:rsidP="00602013">
      <w:pPr>
        <w:pStyle w:val="2"/>
        <w:numPr>
          <w:ilvl w:val="0"/>
          <w:numId w:val="0"/>
        </w:numPr>
        <w:ind w:left="992"/>
        <w:rPr>
          <w:lang w:eastAsia="ko-KR"/>
        </w:rPr>
      </w:pPr>
      <w:r>
        <w:rPr>
          <w:rFonts w:hint="eastAsia"/>
        </w:rPr>
        <w:t xml:space="preserve"> </w:t>
      </w:r>
      <w:bookmarkStart w:id="0" w:name="_Toc369508441"/>
      <w:bookmarkStart w:id="1" w:name="_Toc369509549"/>
    </w:p>
    <w:p w:rsidR="00602013" w:rsidRDefault="00602013" w:rsidP="00602013">
      <w:pPr>
        <w:rPr>
          <w:kern w:val="28"/>
          <w:sz w:val="40"/>
          <w:szCs w:val="20"/>
          <w:lang w:bidi="ar-SA"/>
        </w:rPr>
      </w:pPr>
      <w:r>
        <w:br w:type="page"/>
      </w:r>
    </w:p>
    <w:p w:rsidR="00602013" w:rsidRDefault="00602013" w:rsidP="00602013">
      <w:pPr>
        <w:pStyle w:val="2"/>
        <w:numPr>
          <w:ilvl w:val="1"/>
          <w:numId w:val="1"/>
        </w:numPr>
        <w:rPr>
          <w:kern w:val="0"/>
          <w:lang w:eastAsia="ko-KR"/>
        </w:rPr>
      </w:pPr>
      <w:bookmarkStart w:id="2" w:name="_Toc369509934"/>
      <w:r w:rsidRPr="00545167">
        <w:rPr>
          <w:rFonts w:hint="eastAsia"/>
          <w:kern w:val="0"/>
          <w:lang w:eastAsia="ko-KR"/>
        </w:rPr>
        <w:lastRenderedPageBreak/>
        <w:t xml:space="preserve">Process </w:t>
      </w:r>
      <w:r w:rsidRPr="00545167">
        <w:rPr>
          <w:rFonts w:hint="eastAsia"/>
          <w:kern w:val="0"/>
          <w:lang w:eastAsia="ko-KR"/>
        </w:rPr>
        <w:t>개요</w:t>
      </w:r>
      <w:bookmarkEnd w:id="0"/>
      <w:bookmarkEnd w:id="1"/>
      <w:bookmarkEnd w:id="2"/>
    </w:p>
    <w:p w:rsidR="00602013" w:rsidRPr="00545167" w:rsidRDefault="00602013" w:rsidP="00602013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3" w:name="_Toc369271030"/>
      <w:bookmarkStart w:id="4" w:name="_Toc369271506"/>
      <w:bookmarkStart w:id="5" w:name="_Toc369272116"/>
      <w:bookmarkStart w:id="6" w:name="_Toc369272211"/>
      <w:bookmarkStart w:id="7" w:name="_Toc369272380"/>
      <w:bookmarkStart w:id="8" w:name="_Toc369272618"/>
      <w:bookmarkStart w:id="9" w:name="_Toc369272814"/>
      <w:bookmarkStart w:id="10" w:name="_Toc369273233"/>
      <w:bookmarkStart w:id="11" w:name="_Toc369273266"/>
      <w:bookmarkStart w:id="12" w:name="_Toc369276800"/>
      <w:bookmarkStart w:id="13" w:name="_Toc369276957"/>
      <w:bookmarkStart w:id="14" w:name="_Toc369277194"/>
      <w:bookmarkStart w:id="15" w:name="_Toc369507218"/>
      <w:bookmarkStart w:id="16" w:name="_Toc369507775"/>
      <w:bookmarkStart w:id="17" w:name="_Toc369508442"/>
      <w:bookmarkStart w:id="18" w:name="_Toc369509550"/>
      <w:bookmarkStart w:id="19" w:name="_Toc369509935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602013" w:rsidRPr="00C37F4B" w:rsidRDefault="00602013" w:rsidP="00602013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C37F4B">
        <w:rPr>
          <w:rFonts w:hint="eastAsia"/>
          <w:color w:val="000000"/>
          <w:sz w:val="26"/>
          <w:szCs w:val="26"/>
          <w:lang w:eastAsia="ko-KR"/>
        </w:rPr>
        <w:t>제품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>
        <w:rPr>
          <w:rFonts w:hint="eastAsia"/>
          <w:color w:val="000000"/>
          <w:sz w:val="26"/>
          <w:szCs w:val="26"/>
          <w:lang w:eastAsia="ko-KR"/>
        </w:rPr>
        <w:t>및</w:t>
      </w:r>
      <w:r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서비스에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대한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고객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불만의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접수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및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진행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관리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프로세스에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대하여</w:t>
      </w:r>
      <w:r w:rsidRPr="00C37F4B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hint="eastAsia"/>
          <w:color w:val="000000"/>
          <w:sz w:val="26"/>
          <w:szCs w:val="26"/>
          <w:lang w:eastAsia="ko-KR"/>
        </w:rPr>
        <w:t>규정함</w:t>
      </w:r>
    </w:p>
    <w:p w:rsidR="00602013" w:rsidRPr="00FD3DF7" w:rsidRDefault="00602013" w:rsidP="00602013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602013" w:rsidRPr="00F84845" w:rsidRDefault="00602013" w:rsidP="00602013">
      <w:pPr>
        <w:pStyle w:val="3"/>
        <w:numPr>
          <w:ilvl w:val="2"/>
          <w:numId w:val="1"/>
        </w:numPr>
        <w:rPr>
          <w:lang w:eastAsia="ko-KR"/>
        </w:rPr>
      </w:pPr>
      <w:bookmarkStart w:id="20" w:name="_Toc369271031"/>
      <w:bookmarkStart w:id="21" w:name="_Toc369271507"/>
      <w:bookmarkStart w:id="22" w:name="_Toc369272117"/>
      <w:bookmarkStart w:id="23" w:name="_Toc369272212"/>
      <w:bookmarkStart w:id="24" w:name="_Toc369272381"/>
      <w:bookmarkStart w:id="25" w:name="_Toc369272619"/>
      <w:bookmarkStart w:id="26" w:name="_Toc369272815"/>
      <w:bookmarkStart w:id="27" w:name="_Toc369273234"/>
      <w:bookmarkStart w:id="28" w:name="_Toc369273267"/>
      <w:bookmarkStart w:id="29" w:name="_Toc369276801"/>
      <w:bookmarkStart w:id="30" w:name="_Toc369276958"/>
      <w:bookmarkStart w:id="31" w:name="_Toc369277195"/>
      <w:bookmarkStart w:id="32" w:name="_Toc369507219"/>
      <w:bookmarkStart w:id="33" w:name="_Toc369507776"/>
      <w:bookmarkStart w:id="34" w:name="_Toc369508443"/>
      <w:bookmarkStart w:id="35" w:name="_Toc369509551"/>
      <w:bookmarkStart w:id="36" w:name="_Toc369509936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602013" w:rsidRDefault="00602013" w:rsidP="00602013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영업팀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고객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반품명세서를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활용하여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고객불만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통지</w:t>
      </w:r>
      <w:r>
        <w:rPr>
          <w:rFonts w:cs="굴림" w:hint="eastAsia"/>
          <w:color w:val="000000"/>
          <w:sz w:val="26"/>
          <w:szCs w:val="26"/>
          <w:lang w:eastAsia="ko-KR"/>
        </w:rPr>
        <w:t>(Z3)</w:t>
      </w:r>
      <w:r>
        <w:rPr>
          <w:rFonts w:cs="굴림" w:hint="eastAsia"/>
          <w:color w:val="000000"/>
          <w:sz w:val="26"/>
          <w:szCs w:val="26"/>
          <w:lang w:eastAsia="ko-KR"/>
        </w:rPr>
        <w:t>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생성함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602013" w:rsidRDefault="00602013" w:rsidP="00602013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QM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목표관리와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I/F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를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통하여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고객불만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실적을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C37F4B">
        <w:rPr>
          <w:rFonts w:cs="굴림" w:hint="eastAsia"/>
          <w:color w:val="000000"/>
          <w:sz w:val="26"/>
          <w:szCs w:val="26"/>
          <w:lang w:eastAsia="ko-KR"/>
        </w:rPr>
        <w:t>관리함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602013" w:rsidRDefault="00602013" w:rsidP="00602013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r>
        <w:rPr>
          <w:rFonts w:cs="굴림" w:hint="eastAsia"/>
          <w:color w:val="000000"/>
          <w:sz w:val="26"/>
          <w:szCs w:val="26"/>
          <w:lang w:eastAsia="ko-KR"/>
        </w:rPr>
        <w:t>조치결과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중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/>
          <w:color w:val="000000"/>
          <w:sz w:val="26"/>
          <w:szCs w:val="26"/>
          <w:lang w:eastAsia="ko-KR"/>
        </w:rPr>
        <w:t>“</w:t>
      </w:r>
      <w:r>
        <w:rPr>
          <w:rFonts w:cs="굴림" w:hint="eastAsia"/>
          <w:color w:val="000000"/>
          <w:sz w:val="26"/>
          <w:szCs w:val="26"/>
          <w:lang w:eastAsia="ko-KR"/>
        </w:rPr>
        <w:t>제조결함</w:t>
      </w:r>
      <w:r>
        <w:rPr>
          <w:rFonts w:cs="굴림"/>
          <w:color w:val="000000"/>
          <w:sz w:val="26"/>
          <w:szCs w:val="26"/>
          <w:lang w:eastAsia="ko-KR"/>
        </w:rPr>
        <w:t>”</w:t>
      </w:r>
      <w:r>
        <w:rPr>
          <w:rFonts w:cs="굴림" w:hint="eastAsia"/>
          <w:color w:val="000000"/>
          <w:sz w:val="26"/>
          <w:szCs w:val="26"/>
          <w:lang w:eastAsia="ko-KR"/>
        </w:rPr>
        <w:t>으로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등록된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사항만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목표관리로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I/F</w:t>
      </w:r>
      <w:r>
        <w:rPr>
          <w:rFonts w:cs="굴림" w:hint="eastAsia"/>
          <w:color w:val="000000"/>
          <w:sz w:val="26"/>
          <w:szCs w:val="26"/>
          <w:lang w:eastAsia="ko-KR"/>
        </w:rPr>
        <w:t>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602013" w:rsidRPr="00856330" w:rsidRDefault="00602013" w:rsidP="00602013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602013" w:rsidRDefault="00602013" w:rsidP="00602013">
      <w:pPr>
        <w:pStyle w:val="3"/>
        <w:numPr>
          <w:ilvl w:val="2"/>
          <w:numId w:val="1"/>
        </w:numPr>
        <w:rPr>
          <w:lang w:eastAsia="ko-KR"/>
        </w:rPr>
      </w:pPr>
      <w:bookmarkStart w:id="37" w:name="_Toc369271508"/>
      <w:bookmarkStart w:id="38" w:name="_Toc369272118"/>
      <w:bookmarkStart w:id="39" w:name="_Toc369272213"/>
      <w:bookmarkStart w:id="40" w:name="_Toc369272382"/>
      <w:bookmarkStart w:id="41" w:name="_Toc369272620"/>
      <w:bookmarkStart w:id="42" w:name="_Toc369272816"/>
      <w:bookmarkStart w:id="43" w:name="_Toc369273235"/>
      <w:bookmarkStart w:id="44" w:name="_Toc369273268"/>
      <w:bookmarkStart w:id="45" w:name="_Toc369276802"/>
      <w:bookmarkStart w:id="46" w:name="_Toc369276959"/>
      <w:bookmarkStart w:id="47" w:name="_Toc369277196"/>
      <w:bookmarkStart w:id="48" w:name="_Toc369507220"/>
      <w:bookmarkStart w:id="49" w:name="_Toc369507777"/>
      <w:bookmarkStart w:id="50" w:name="_Toc369508444"/>
      <w:bookmarkStart w:id="51" w:name="_Toc369509552"/>
      <w:bookmarkStart w:id="52" w:name="_Toc369509937"/>
      <w:r>
        <w:rPr>
          <w:rFonts w:hint="eastAsia"/>
          <w:lang w:eastAsia="ko-KR"/>
        </w:rPr>
        <w:t>프로세스</w:t>
      </w:r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602013" w:rsidRDefault="00602013">
      <w:pPr>
        <w:rPr>
          <w:b/>
          <w:kern w:val="28"/>
          <w:sz w:val="40"/>
          <w:szCs w:val="20"/>
          <w:lang w:bidi="ar-SA"/>
        </w:rPr>
      </w:pPr>
      <w:r w:rsidRPr="00602013">
        <w:rPr>
          <w:noProof/>
          <w:lang w:eastAsia="ko-KR" w:bidi="ar-SA"/>
        </w:rPr>
        <w:drawing>
          <wp:inline distT="0" distB="0" distL="0" distR="0">
            <wp:extent cx="6114254" cy="4087368"/>
            <wp:effectExtent l="19050" t="0" r="796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091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881BDD" w:rsidRDefault="00881BDD" w:rsidP="000A6BCB">
      <w:pPr>
        <w:pStyle w:val="2"/>
      </w:pPr>
      <w:bookmarkStart w:id="53" w:name="_Toc369509938"/>
      <w:r>
        <w:rPr>
          <w:rFonts w:hint="eastAsia"/>
        </w:rPr>
        <w:lastRenderedPageBreak/>
        <w:t>고객불만</w:t>
      </w:r>
      <w:r w:rsidR="000A6BCB">
        <w:rPr>
          <w:rFonts w:hint="eastAsia"/>
          <w:lang w:eastAsia="ko-KR"/>
        </w:rPr>
        <w:t xml:space="preserve"> (</w:t>
      </w:r>
      <w:r w:rsidR="000A6BCB">
        <w:rPr>
          <w:rFonts w:hint="eastAsia"/>
          <w:lang w:eastAsia="ko-KR"/>
        </w:rPr>
        <w:t>통지</w:t>
      </w:r>
      <w:r w:rsidR="000A6BCB">
        <w:rPr>
          <w:rFonts w:hint="eastAsia"/>
          <w:lang w:eastAsia="ko-KR"/>
        </w:rPr>
        <w:t xml:space="preserve"> </w:t>
      </w:r>
      <w:r w:rsidR="000A6BCB">
        <w:rPr>
          <w:rFonts w:hint="eastAsia"/>
          <w:lang w:eastAsia="ko-KR"/>
        </w:rPr>
        <w:t>생성</w:t>
      </w:r>
      <w:r w:rsidR="000A6BCB">
        <w:rPr>
          <w:rFonts w:hint="eastAsia"/>
          <w:lang w:eastAsia="ko-KR"/>
        </w:rPr>
        <w:t>)</w:t>
      </w:r>
      <w:bookmarkEnd w:id="53"/>
    </w:p>
    <w:p w:rsidR="00881BDD" w:rsidRDefault="00881BDD" w:rsidP="00881BDD">
      <w:pPr>
        <w:pStyle w:val="3"/>
      </w:pPr>
      <w:bookmarkStart w:id="54" w:name="TS_988D2F8E4E1E4B8189677DB82846E6B9"/>
      <w:bookmarkStart w:id="55" w:name="TS_547533E47FCF433E9B09D82D79096D03"/>
      <w:bookmarkStart w:id="56" w:name="TS_203104FFCF354D8C927FD667ADBF315B"/>
      <w:bookmarkStart w:id="57" w:name="_Toc369509939"/>
      <w:bookmarkEnd w:id="54"/>
      <w:bookmarkEnd w:id="55"/>
      <w:bookmarkEnd w:id="56"/>
      <w:r>
        <w:t>SAP Easy Access SEBANG ERP</w:t>
      </w:r>
      <w:bookmarkEnd w:id="57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93085" cy="6736715"/>
            <wp:effectExtent l="19050" t="0" r="0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085" cy="6736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753110" cy="161290"/>
            <wp:effectExtent l="19050" t="0" r="889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58" w:name="TS_D897DD71695E4EF78B55F81EFE274C85"/>
      <w:bookmarkStart w:id="59" w:name="_Toc369509940"/>
      <w:bookmarkEnd w:id="58"/>
      <w:r>
        <w:rPr>
          <w:rFonts w:hint="eastAsia"/>
        </w:rPr>
        <w:lastRenderedPageBreak/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59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625975" cy="2662555"/>
            <wp:effectExtent l="19050" t="0" r="3175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60" w:name="TS_B808DCE427CE4FBABCFAC796677975F1"/>
      <w:bookmarkStart w:id="61" w:name="_Toc369509941"/>
      <w:bookmarkEnd w:id="60"/>
      <w:r>
        <w:rPr>
          <w:rFonts w:hint="eastAsia"/>
        </w:rPr>
        <w:t>유통</w:t>
      </w:r>
      <w:r>
        <w:rPr>
          <w:rFonts w:hint="eastAsia"/>
        </w:rPr>
        <w:t xml:space="preserve"> </w:t>
      </w:r>
      <w:r>
        <w:rPr>
          <w:rFonts w:hint="eastAsia"/>
        </w:rPr>
        <w:t>경로</w:t>
      </w:r>
      <w:r>
        <w:rPr>
          <w:rFonts w:hint="eastAsia"/>
        </w:rPr>
        <w:t xml:space="preserve"> (1) 5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61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2164715"/>
            <wp:effectExtent l="19050" t="0" r="0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881BDD">
        <w:rPr>
          <w:rFonts w:hint="eastAsia"/>
          <w:b/>
          <w:lang w:eastAsia="ko-KR"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807085" cy="174625"/>
            <wp:effectExtent l="19050" t="0" r="0" b="0"/>
            <wp:docPr id="12" name="그림 1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ieldicon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>)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번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클릭합니다</w:t>
      </w:r>
      <w:r>
        <w:rPr>
          <w:rFonts w:hint="eastAsia"/>
          <w:lang w:eastAsia="ko-KR"/>
        </w:rPr>
        <w:t>.</w:t>
      </w:r>
    </w:p>
    <w:p w:rsidR="00881BDD" w:rsidRDefault="00881BDD" w:rsidP="00881BDD">
      <w:pPr>
        <w:pStyle w:val="3"/>
      </w:pPr>
      <w:bookmarkStart w:id="62" w:name="TS_3BC950A1458E4CD587773C43D4E251A2"/>
      <w:bookmarkStart w:id="63" w:name="_Toc369509942"/>
      <w:bookmarkEnd w:id="62"/>
      <w:r>
        <w:rPr>
          <w:rFonts w:hint="eastAsia"/>
        </w:rPr>
        <w:lastRenderedPageBreak/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63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53710" cy="2272665"/>
            <wp:effectExtent l="19050" t="0" r="889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710" cy="2272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4" name="그림 1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64" w:name="TS_A58E2EC1B7D54A3E90FAD908551243AE"/>
      <w:bookmarkStart w:id="65" w:name="_Toc369509943"/>
      <w:bookmarkEnd w:id="64"/>
      <w:r>
        <w:rPr>
          <w:rFonts w:hint="eastAsia"/>
        </w:rPr>
        <w:t>유통</w:t>
      </w:r>
      <w:r>
        <w:rPr>
          <w:rFonts w:hint="eastAsia"/>
        </w:rPr>
        <w:t xml:space="preserve"> </w:t>
      </w:r>
      <w:r>
        <w:rPr>
          <w:rFonts w:hint="eastAsia"/>
        </w:rPr>
        <w:t>경로</w:t>
      </w:r>
      <w:r>
        <w:rPr>
          <w:rFonts w:hint="eastAsia"/>
        </w:rPr>
        <w:t xml:space="preserve"> (1) 5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65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600200" cy="2164715"/>
            <wp:effectExtent l="19050" t="0" r="0" b="0"/>
            <wp:docPr id="15" name="그림 1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164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4007485" cy="187960"/>
            <wp:effectExtent l="19050" t="0" r="0" b="0"/>
            <wp:docPr id="16" name="그림 1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7485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66" w:name="TS_F4BAC0A6CD4F48C7A49EF658B634AA35"/>
      <w:bookmarkStart w:id="67" w:name="_Toc369509944"/>
      <w:bookmarkEnd w:id="66"/>
      <w:r>
        <w:rPr>
          <w:rFonts w:hint="eastAsia"/>
        </w:rPr>
        <w:lastRenderedPageBreak/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67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87265" cy="3093085"/>
            <wp:effectExtent l="19050" t="0" r="0" b="0"/>
            <wp:docPr id="17" name="그림 1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265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8" name="그림 1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68" w:name="TS_0094A4C3CEB946AB900B4C2E81E98B6E"/>
      <w:bookmarkStart w:id="69" w:name="_Toc369509945"/>
      <w:bookmarkEnd w:id="68"/>
      <w:r>
        <w:rPr>
          <w:rFonts w:hint="eastAsia"/>
        </w:rPr>
        <w:t>사업장</w:t>
      </w:r>
      <w:r>
        <w:rPr>
          <w:rFonts w:hint="eastAsia"/>
        </w:rPr>
        <w:t xml:space="preserve"> (1) 30 </w:t>
      </w:r>
      <w:r>
        <w:rPr>
          <w:rFonts w:hint="eastAsia"/>
        </w:rPr>
        <w:t>엔트리</w:t>
      </w:r>
      <w:r>
        <w:rPr>
          <w:rFonts w:hint="eastAsia"/>
        </w:rPr>
        <w:t xml:space="preserve"> </w:t>
      </w:r>
      <w:r>
        <w:rPr>
          <w:rFonts w:hint="eastAsia"/>
        </w:rPr>
        <w:t>있음</w:t>
      </w:r>
      <w:bookmarkEnd w:id="69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707515" cy="2003425"/>
            <wp:effectExtent l="19050" t="0" r="6985" b="0"/>
            <wp:docPr id="19" name="그림 1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7515" cy="200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4276090" cy="187960"/>
            <wp:effectExtent l="19050" t="0" r="0" b="0"/>
            <wp:docPr id="20" name="그림 2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09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r>
        <w:rPr>
          <w:rFonts w:hint="eastAsia"/>
        </w:rPr>
        <w:t>클릭합니다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70" w:name="TS_8F3CD12D9DBD4605AD0CBE215E8F0ACD"/>
      <w:bookmarkStart w:id="71" w:name="_Toc369509946"/>
      <w:bookmarkEnd w:id="70"/>
      <w:r>
        <w:rPr>
          <w:rFonts w:hint="eastAsia"/>
        </w:rPr>
        <w:lastRenderedPageBreak/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71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2555240"/>
            <wp:effectExtent l="19050" t="0" r="3175" b="0"/>
            <wp:docPr id="21" name="그림 2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555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881BDD">
        <w:rPr>
          <w:rFonts w:hint="eastAsia"/>
          <w:b/>
          <w:lang w:eastAsia="ko-KR"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22" name="그림 2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</w:t>
      </w:r>
      <w:r w:rsidR="000A6BCB">
        <w:rPr>
          <w:rFonts w:hint="eastAsia"/>
          <w:lang w:eastAsia="ko-KR"/>
        </w:rPr>
        <w:t xml:space="preserve"> </w:t>
      </w:r>
      <w:r w:rsidR="000A6BCB">
        <w:rPr>
          <w:rFonts w:hint="eastAsia"/>
          <w:lang w:eastAsia="ko-KR"/>
        </w:rPr>
        <w:t>후</w:t>
      </w:r>
      <w:r w:rsidR="000A6BCB">
        <w:rPr>
          <w:rFonts w:hint="eastAsia"/>
          <w:lang w:eastAsia="ko-KR"/>
        </w:rPr>
        <w:t xml:space="preserve"> </w:t>
      </w:r>
      <w:r w:rsidR="000A6BCB" w:rsidRPr="000A6BCB">
        <w:rPr>
          <w:rFonts w:hint="eastAsia"/>
          <w:b/>
          <w:lang w:eastAsia="ko-KR"/>
        </w:rPr>
        <w:t>사업장</w:t>
      </w:r>
      <w:r w:rsidR="000A6BCB" w:rsidRPr="000A6BCB">
        <w:rPr>
          <w:rFonts w:hint="eastAsia"/>
          <w:b/>
          <w:lang w:eastAsia="ko-KR"/>
        </w:rPr>
        <w:t xml:space="preserve"> 2400</w:t>
      </w:r>
      <w:r w:rsidR="000A6BCB">
        <w:rPr>
          <w:rFonts w:hint="eastAsia"/>
          <w:lang w:eastAsia="ko-KR"/>
        </w:rPr>
        <w:t>을</w:t>
      </w:r>
      <w:r w:rsidR="000A6BCB">
        <w:rPr>
          <w:rFonts w:hint="eastAsia"/>
          <w:lang w:eastAsia="ko-KR"/>
        </w:rPr>
        <w:t xml:space="preserve"> </w:t>
      </w:r>
      <w:r w:rsidR="000A6BCB">
        <w:rPr>
          <w:rFonts w:hint="eastAsia"/>
          <w:lang w:eastAsia="ko-KR"/>
        </w:rPr>
        <w:t>선택합니다</w:t>
      </w:r>
      <w:r w:rsidR="000A6BCB">
        <w:rPr>
          <w:rFonts w:hint="eastAsia"/>
          <w:lang w:eastAsia="ko-KR"/>
        </w:rPr>
        <w:t>.</w:t>
      </w:r>
    </w:p>
    <w:p w:rsidR="00881BDD" w:rsidRDefault="00881BDD" w:rsidP="00881BDD">
      <w:pPr>
        <w:pStyle w:val="3"/>
      </w:pPr>
      <w:bookmarkStart w:id="72" w:name="TS_E7120368786D48E5801D07067B183E35"/>
      <w:bookmarkStart w:id="73" w:name="TS_3316A3C1610449788899AD962BA57ED5"/>
      <w:bookmarkStart w:id="74" w:name="_Toc369509947"/>
      <w:bookmarkEnd w:id="72"/>
      <w:bookmarkEnd w:id="73"/>
      <w:r>
        <w:rPr>
          <w:rFonts w:hint="eastAsia"/>
        </w:rPr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74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231130" cy="3307715"/>
            <wp:effectExtent l="19050" t="0" r="7620" b="0"/>
            <wp:docPr id="25" name="그림 2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b_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1130" cy="3307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26" name="그림 2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ieldicon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75" w:name="TS_F1F2546D50CA49A6B6425BF573A736B7"/>
      <w:bookmarkStart w:id="76" w:name="_Toc369509948"/>
      <w:bookmarkEnd w:id="75"/>
      <w:r>
        <w:rPr>
          <w:rFonts w:hint="eastAsia"/>
        </w:rPr>
        <w:lastRenderedPageBreak/>
        <w:t>달력</w:t>
      </w:r>
      <w:bookmarkEnd w:id="76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30960" cy="1290955"/>
            <wp:effectExtent l="19050" t="0" r="2540" b="0"/>
            <wp:docPr id="27" name="그림 2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mb_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0A6BCB">
        <w:rPr>
          <w:rFonts w:hint="eastAsia"/>
          <w:lang w:eastAsia="ko-KR"/>
        </w:rPr>
        <w:t>일자를</w:t>
      </w:r>
      <w:r w:rsidR="000A6BCB">
        <w:rPr>
          <w:rFonts w:hint="eastAsia"/>
          <w:lang w:eastAsia="ko-KR"/>
        </w:rPr>
        <w:t xml:space="preserve"> </w:t>
      </w:r>
      <w:r w:rsidR="000A6BCB">
        <w:rPr>
          <w:rFonts w:hint="eastAsia"/>
          <w:lang w:eastAsia="ko-KR"/>
        </w:rPr>
        <w:t>선택합니다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77" w:name="TS_6EBD2CE79AB54D7EADA4200CC0C9E985"/>
      <w:bookmarkStart w:id="78" w:name="_Toc369509949"/>
      <w:bookmarkEnd w:id="77"/>
      <w:r>
        <w:rPr>
          <w:rFonts w:hint="eastAsia"/>
        </w:rPr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78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86400" cy="2541270"/>
            <wp:effectExtent l="19050" t="0" r="0" b="0"/>
            <wp:docPr id="29" name="그림 2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541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228600" cy="241935"/>
            <wp:effectExtent l="19050" t="0" r="0" b="0"/>
            <wp:docPr id="30" name="그림 3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1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79" w:name="TS_34B5EDC408ED466EB50DE59E5B7880F0"/>
      <w:bookmarkStart w:id="80" w:name="_Toc369509950"/>
      <w:bookmarkEnd w:id="79"/>
      <w:r>
        <w:rPr>
          <w:rFonts w:hint="eastAsia"/>
        </w:rPr>
        <w:t>달력</w:t>
      </w:r>
      <w:bookmarkEnd w:id="80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1330960" cy="1290955"/>
            <wp:effectExtent l="19050" t="0" r="2540" b="0"/>
            <wp:docPr id="31" name="그림 3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 xml:space="preserve">(1)  </w:t>
      </w:r>
      <w:r>
        <w:rPr>
          <w:rFonts w:hint="eastAsia"/>
        </w:rPr>
        <w:t xml:space="preserve"> </w:t>
      </w:r>
      <w:r w:rsidR="000A6BCB">
        <w:rPr>
          <w:rFonts w:hint="eastAsia"/>
          <w:lang w:eastAsia="ko-KR"/>
        </w:rPr>
        <w:t>일자를</w:t>
      </w:r>
      <w:r w:rsidR="000A6BCB">
        <w:rPr>
          <w:rFonts w:hint="eastAsia"/>
          <w:lang w:eastAsia="ko-KR"/>
        </w:rPr>
        <w:t xml:space="preserve"> </w:t>
      </w:r>
      <w:r w:rsidR="000A6BCB">
        <w:rPr>
          <w:rFonts w:hint="eastAsia"/>
          <w:lang w:eastAsia="ko-KR"/>
        </w:rPr>
        <w:t>선택합니다</w:t>
      </w:r>
      <w:r w:rsidR="000A6BCB"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81" w:name="TS_0297BE2910D749BA8B57E4A48787AC23"/>
      <w:bookmarkStart w:id="82" w:name="_Toc369509951"/>
      <w:bookmarkEnd w:id="81"/>
      <w:r>
        <w:rPr>
          <w:rFonts w:hint="eastAsia"/>
        </w:rPr>
        <w:lastRenderedPageBreak/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82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46625" cy="3711575"/>
            <wp:effectExtent l="19050" t="0" r="0" b="0"/>
            <wp:docPr id="33" name="그림 3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imb_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6625" cy="371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t>(1) </w:t>
      </w:r>
      <w:r w:rsidRPr="00881BDD">
        <w:rPr>
          <w:rFonts w:hint="eastAsia"/>
        </w:rPr>
        <w:t>판매처</w:t>
      </w:r>
      <w:r w:rsidRPr="00881BDD">
        <w:rPr>
          <w:rFonts w:hint="eastAsia"/>
        </w:rPr>
        <w:t xml:space="preserve"> 1000000</w:t>
      </w:r>
      <w:r w:rsidRPr="00881BDD">
        <w:rPr>
          <w:rFonts w:hint="eastAsia"/>
        </w:rPr>
        <w:t>를</w:t>
      </w:r>
      <w:r w:rsidRPr="00881BDD">
        <w:rPr>
          <w:rFonts w:hint="eastAsia"/>
        </w:rPr>
        <w:t xml:space="preserve"> </w:t>
      </w:r>
      <w:r w:rsidRPr="00881BDD">
        <w:rPr>
          <w:rFonts w:hint="eastAsia"/>
        </w:rPr>
        <w:t>입력합니다</w:t>
      </w:r>
      <w:r w:rsidRPr="00881BDD"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83" w:name="TS_3AAC36AB3BB04E10B235A908EDC170BB"/>
      <w:bookmarkStart w:id="84" w:name="_Toc369509952"/>
      <w:bookmarkEnd w:id="83"/>
      <w:r>
        <w:rPr>
          <w:rFonts w:hint="eastAsia"/>
        </w:rPr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84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27040" cy="3079115"/>
            <wp:effectExtent l="19050" t="0" r="0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40" cy="3079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</w:pPr>
      <w:r>
        <w:lastRenderedPageBreak/>
        <w:t>(1) </w:t>
      </w:r>
      <w:r w:rsidRPr="00881BDD">
        <w:rPr>
          <w:rFonts w:hint="eastAsia"/>
        </w:rPr>
        <w:t>판매처</w:t>
      </w:r>
      <w:r w:rsidRPr="00881BDD">
        <w:rPr>
          <w:rFonts w:hint="eastAsia"/>
        </w:rPr>
        <w:t xml:space="preserve"> 9999999</w:t>
      </w:r>
      <w:r w:rsidRPr="00881BDD">
        <w:rPr>
          <w:rFonts w:hint="eastAsia"/>
        </w:rPr>
        <w:t>를</w:t>
      </w:r>
      <w:r w:rsidRPr="00881BDD">
        <w:rPr>
          <w:rFonts w:hint="eastAsia"/>
        </w:rPr>
        <w:t xml:space="preserve"> </w:t>
      </w:r>
      <w:r w:rsidRPr="00881BDD">
        <w:rPr>
          <w:rFonts w:hint="eastAsia"/>
        </w:rPr>
        <w:t>입력합니다</w:t>
      </w:r>
      <w:r w:rsidRPr="00881BDD">
        <w:rPr>
          <w:rFonts w:hint="eastAsia"/>
        </w:rPr>
        <w:t>.</w:t>
      </w:r>
    </w:p>
    <w:p w:rsidR="00881BDD" w:rsidRDefault="00881BDD" w:rsidP="00881BDD">
      <w:pPr>
        <w:pStyle w:val="3"/>
      </w:pPr>
      <w:bookmarkStart w:id="85" w:name="TS_2E700C000EEE410E9FA0328154B7E645"/>
      <w:bookmarkStart w:id="86" w:name="_Toc369509953"/>
      <w:bookmarkEnd w:id="85"/>
      <w:r>
        <w:rPr>
          <w:rFonts w:hint="eastAsia"/>
        </w:rPr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86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1BDD" w:rsidRDefault="00881BDD" w:rsidP="00881BDD">
      <w:pPr>
        <w:pStyle w:val="p"/>
        <w:rPr>
          <w:lang w:eastAsia="ko-KR"/>
        </w:rPr>
      </w:pPr>
      <w:r>
        <w:rPr>
          <w:lang w:eastAsia="ko-KR"/>
        </w:rPr>
        <w:t xml:space="preserve">(1)  </w:t>
      </w:r>
      <w:r w:rsidRPr="00881BDD">
        <w:rPr>
          <w:rFonts w:hint="eastAsia"/>
          <w:b/>
          <w:lang w:eastAsia="ko-KR"/>
        </w:rPr>
        <w:t>실행</w:t>
      </w:r>
      <w:r w:rsidRPr="00881BDD">
        <w:rPr>
          <w:rFonts w:hint="eastAsia"/>
          <w:b/>
          <w:lang w:eastAsia="ko-KR"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6" name="그림 3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ieldicon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881BDD" w:rsidRDefault="00881BDD" w:rsidP="00881BDD">
      <w:pPr>
        <w:pStyle w:val="3"/>
      </w:pPr>
      <w:bookmarkStart w:id="87" w:name="TS_CA7B4D93FB084390B7558C49576717EE"/>
      <w:bookmarkStart w:id="88" w:name="_Toc369509954"/>
      <w:bookmarkEnd w:id="87"/>
      <w:r>
        <w:rPr>
          <w:rFonts w:hint="eastAsia"/>
        </w:rPr>
        <w:t>불량</w:t>
      </w:r>
      <w:r>
        <w:rPr>
          <w:rFonts w:hint="eastAsia"/>
        </w:rPr>
        <w:t xml:space="preserve"> </w:t>
      </w:r>
      <w:r>
        <w:rPr>
          <w:rFonts w:hint="eastAsia"/>
        </w:rPr>
        <w:t>반품</w:t>
      </w:r>
      <w:r>
        <w:rPr>
          <w:rFonts w:hint="eastAsia"/>
        </w:rPr>
        <w:t xml:space="preserve"> </w:t>
      </w:r>
      <w:r>
        <w:rPr>
          <w:rFonts w:hint="eastAsia"/>
        </w:rPr>
        <w:t>명세서</w:t>
      </w:r>
      <w:bookmarkEnd w:id="88"/>
    </w:p>
    <w:p w:rsidR="00881BDD" w:rsidRDefault="008F0CE6" w:rsidP="00881BDD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1950085"/>
            <wp:effectExtent l="19050" t="0" r="5715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195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881BDD" w:rsidRDefault="00881BDD" w:rsidP="00881BDD">
      <w:pPr>
        <w:pStyle w:val="p"/>
      </w:pPr>
      <w:r>
        <w:t>(1) </w:t>
      </w:r>
      <w:r w:rsidRPr="00881BDD">
        <w:rPr>
          <w:rFonts w:hint="eastAsia"/>
          <w:b/>
        </w:rPr>
        <w:t> </w:t>
      </w:r>
      <w:r w:rsidR="008F0CE6">
        <w:rPr>
          <w:noProof/>
          <w:lang w:eastAsia="ko-KR" w:bidi="ar-SA"/>
        </w:rPr>
        <w:drawing>
          <wp:inline distT="0" distB="0" distL="0" distR="0">
            <wp:extent cx="1223645" cy="215265"/>
            <wp:effectExtent l="19050" t="0" r="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을</w:t>
      </w:r>
      <w:r>
        <w:rPr>
          <w:rFonts w:hint="eastAsia"/>
        </w:rPr>
        <w:t>(</w:t>
      </w:r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클릭하십시오</w:t>
      </w:r>
      <w:r>
        <w:rPr>
          <w:rFonts w:hint="eastAsia"/>
        </w:rPr>
        <w:t>.</w:t>
      </w:r>
    </w:p>
    <w:sectPr w:rsidR="002A3D58" w:rsidRPr="00881BDD" w:rsidSect="00D2440A">
      <w:headerReference w:type="default" r:id="rId35"/>
      <w:footerReference w:type="default" r:id="rId36"/>
      <w:headerReference w:type="first" r:id="rId37"/>
      <w:footerReference w:type="first" r:id="rId38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4C9A" w:rsidRDefault="00C04C9A" w:rsidP="00BA0026">
      <w:r>
        <w:separator/>
      </w:r>
    </w:p>
  </w:endnote>
  <w:endnote w:type="continuationSeparator" w:id="0">
    <w:p w:rsidR="00C04C9A" w:rsidRDefault="00C04C9A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8F0CE6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14855" w:rsidRPr="00F14855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F14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F14855">
      <w:rPr>
        <w:sz w:val="18"/>
        <w:szCs w:val="18"/>
        <w:lang w:val="en-US"/>
      </w:rPr>
      <w:fldChar w:fldCharType="separate"/>
    </w:r>
    <w:r w:rsidR="00881BDD">
      <w:rPr>
        <w:noProof/>
        <w:sz w:val="18"/>
        <w:szCs w:val="18"/>
        <w:lang w:val="en-US"/>
      </w:rPr>
      <w:t>2013-10-02</w:t>
    </w:r>
    <w:r w:rsidR="00F1485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F14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F14855">
      <w:rPr>
        <w:sz w:val="18"/>
        <w:szCs w:val="18"/>
        <w:lang w:val="en-US"/>
      </w:rPr>
      <w:fldChar w:fldCharType="separate"/>
    </w:r>
    <w:r w:rsidR="00005468">
      <w:rPr>
        <w:noProof/>
        <w:sz w:val="18"/>
        <w:szCs w:val="18"/>
        <w:lang w:val="en-US"/>
      </w:rPr>
      <w:t>1</w:t>
    </w:r>
    <w:r w:rsidR="00F14855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8F0CE6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F14855" w:rsidRPr="00F14855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F14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F14855">
      <w:rPr>
        <w:sz w:val="18"/>
        <w:szCs w:val="18"/>
        <w:lang w:val="en-US"/>
      </w:rPr>
      <w:fldChar w:fldCharType="separate"/>
    </w:r>
    <w:r w:rsidR="00881BDD">
      <w:rPr>
        <w:noProof/>
        <w:sz w:val="18"/>
        <w:szCs w:val="18"/>
        <w:lang w:val="en-US"/>
      </w:rPr>
      <w:t>2013-10-02</w:t>
    </w:r>
    <w:r w:rsidR="00F14855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F14855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F14855">
      <w:rPr>
        <w:sz w:val="18"/>
        <w:szCs w:val="18"/>
        <w:lang w:val="en-US"/>
      </w:rPr>
      <w:fldChar w:fldCharType="separate"/>
    </w:r>
    <w:r w:rsidR="00881BDD">
      <w:rPr>
        <w:noProof/>
        <w:sz w:val="18"/>
        <w:szCs w:val="18"/>
        <w:lang w:val="en-US"/>
      </w:rPr>
      <w:t>1</w:t>
    </w:r>
    <w:r w:rsidR="00F14855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4C9A" w:rsidRDefault="00C04C9A" w:rsidP="00BA0026">
      <w:r>
        <w:separator/>
      </w:r>
    </w:p>
  </w:footnote>
  <w:footnote w:type="continuationSeparator" w:id="0">
    <w:p w:rsidR="00C04C9A" w:rsidRDefault="00C04C9A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F14855" w:rsidP="007A50C0">
    <w:pPr>
      <w:pStyle w:val="TitleHeader"/>
    </w:pPr>
    <w:r>
      <w:fldChar w:fldCharType="begin"/>
    </w:r>
    <w:r w:rsidR="00447665">
      <w:instrText xml:space="preserve"> TITLE  </w:instrText>
    </w:r>
    <w:r>
      <w:fldChar w:fldCharType="separate"/>
    </w:r>
    <w:r w:rsidR="00881BDD">
      <w:rPr>
        <w:rFonts w:hint="eastAsia"/>
      </w:rPr>
      <w:t>고객불만</w:t>
    </w:r>
    <w:r>
      <w:fldChar w:fldCharType="end"/>
    </w:r>
  </w:p>
  <w:p w:rsidR="00EF6EAC" w:rsidRPr="00A751BD" w:rsidRDefault="00F14855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F14855" w:rsidP="00A751BD">
    <w:pPr>
      <w:pStyle w:val="TitleHeader"/>
    </w:pPr>
    <w:r>
      <w:fldChar w:fldCharType="begin"/>
    </w:r>
    <w:r w:rsidR="00447665">
      <w:instrText xml:space="preserve"> TITLE  </w:instrText>
    </w:r>
    <w:r>
      <w:fldChar w:fldCharType="separate"/>
    </w:r>
    <w:r w:rsidR="00881BDD">
      <w:rPr>
        <w:rFonts w:hint="eastAsia"/>
      </w:rPr>
      <w:t>고객불만</w:t>
    </w:r>
    <w:r>
      <w:fldChar w:fldCharType="end"/>
    </w:r>
  </w:p>
  <w:p w:rsidR="00EF6EAC" w:rsidRPr="008643CE" w:rsidRDefault="00F14855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49FC9F5C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removePersonalInformation/>
  <w:removeDateAndTime/>
  <w:bordersDoNotSurroundHeader/>
  <w:bordersDoNotSurroundFooter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11266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6452A"/>
    <w:rsid w:val="00005468"/>
    <w:rsid w:val="00016786"/>
    <w:rsid w:val="000234E0"/>
    <w:rsid w:val="00023B43"/>
    <w:rsid w:val="00053AD6"/>
    <w:rsid w:val="00070C3B"/>
    <w:rsid w:val="00074182"/>
    <w:rsid w:val="00086D7F"/>
    <w:rsid w:val="000A6BCB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206500"/>
    <w:rsid w:val="002218DA"/>
    <w:rsid w:val="00236C73"/>
    <w:rsid w:val="00237AFB"/>
    <w:rsid w:val="0026452A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3B7C"/>
    <w:rsid w:val="00346018"/>
    <w:rsid w:val="003618DE"/>
    <w:rsid w:val="003A3EE9"/>
    <w:rsid w:val="003B0741"/>
    <w:rsid w:val="003B0B63"/>
    <w:rsid w:val="003B5B89"/>
    <w:rsid w:val="003B5FA6"/>
    <w:rsid w:val="003E3CBA"/>
    <w:rsid w:val="00431A66"/>
    <w:rsid w:val="00436766"/>
    <w:rsid w:val="004378C2"/>
    <w:rsid w:val="00447665"/>
    <w:rsid w:val="004477EA"/>
    <w:rsid w:val="00480F3E"/>
    <w:rsid w:val="004B5F0A"/>
    <w:rsid w:val="004C5269"/>
    <w:rsid w:val="004C5911"/>
    <w:rsid w:val="004F19B6"/>
    <w:rsid w:val="004F2F28"/>
    <w:rsid w:val="00527B0A"/>
    <w:rsid w:val="00530134"/>
    <w:rsid w:val="00536080"/>
    <w:rsid w:val="00540C05"/>
    <w:rsid w:val="00542F1D"/>
    <w:rsid w:val="005534EC"/>
    <w:rsid w:val="0055397F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02013"/>
    <w:rsid w:val="006408FA"/>
    <w:rsid w:val="00647C7C"/>
    <w:rsid w:val="00660658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74235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81BDD"/>
    <w:rsid w:val="0089161C"/>
    <w:rsid w:val="008927C6"/>
    <w:rsid w:val="008A7BA2"/>
    <w:rsid w:val="008B05D4"/>
    <w:rsid w:val="008B2102"/>
    <w:rsid w:val="008E36DF"/>
    <w:rsid w:val="008F00F4"/>
    <w:rsid w:val="008F0CE6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4C9A"/>
    <w:rsid w:val="00C0507A"/>
    <w:rsid w:val="00C13837"/>
    <w:rsid w:val="00C13F99"/>
    <w:rsid w:val="00C27268"/>
    <w:rsid w:val="00C3302F"/>
    <w:rsid w:val="00C41F7B"/>
    <w:rsid w:val="00C45527"/>
    <w:rsid w:val="00C563D9"/>
    <w:rsid w:val="00C66BA6"/>
    <w:rsid w:val="00C70BDB"/>
    <w:rsid w:val="00C71535"/>
    <w:rsid w:val="00C734B2"/>
    <w:rsid w:val="00C82C70"/>
    <w:rsid w:val="00C877B3"/>
    <w:rsid w:val="00CB2DF6"/>
    <w:rsid w:val="00CB7798"/>
    <w:rsid w:val="00CD0F92"/>
    <w:rsid w:val="00CE33E8"/>
    <w:rsid w:val="00CE675C"/>
    <w:rsid w:val="00CF0841"/>
    <w:rsid w:val="00D10556"/>
    <w:rsid w:val="00D11B4B"/>
    <w:rsid w:val="00D2440A"/>
    <w:rsid w:val="00D33271"/>
    <w:rsid w:val="00D40B36"/>
    <w:rsid w:val="00D65B46"/>
    <w:rsid w:val="00D76F7F"/>
    <w:rsid w:val="00D83483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5830"/>
    <w:rsid w:val="00EF6EAC"/>
    <w:rsid w:val="00F06116"/>
    <w:rsid w:val="00F14855"/>
    <w:rsid w:val="00F149C1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881BDD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881BDD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0A6BCB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0A6BCB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602013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764B7-FA41-4F10-96D9-8AA17B4D7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고객불만</dc:title>
  <dc:creator/>
  <cp:lastModifiedBy/>
  <cp:revision>1</cp:revision>
  <dcterms:created xsi:type="dcterms:W3CDTF">2013-10-02T08:15:00Z</dcterms:created>
  <dcterms:modified xsi:type="dcterms:W3CDTF">2013-11-05T07:22:00Z</dcterms:modified>
</cp:coreProperties>
</file>