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AE9" w:rsidRDefault="00724AE9" w:rsidP="00724AE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24AE9" w:rsidRDefault="00724AE9" w:rsidP="00724AE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24AE9" w:rsidRDefault="00724AE9" w:rsidP="00724AE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24AE9" w:rsidRPr="004B35D3" w:rsidRDefault="00724AE9" w:rsidP="00724AE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724AE9" w:rsidRDefault="00724AE9" w:rsidP="00553151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724AE9" w:rsidRDefault="00724AE9" w:rsidP="00724AE9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8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생산품검사 (불합격 및 통지 생성)</w:t>
      </w:r>
    </w:p>
    <w:p w:rsidR="00724AE9" w:rsidRPr="003E6868" w:rsidRDefault="00724AE9" w:rsidP="00724AE9">
      <w:pPr>
        <w:rPr>
          <w:rFonts w:ascii="맑은 고딕" w:eastAsia="맑은 고딕" w:hAnsi="맑은 고딕"/>
          <w:szCs w:val="20"/>
          <w:lang w:eastAsia="ko-KR"/>
        </w:rPr>
      </w:pPr>
    </w:p>
    <w:p w:rsidR="00724AE9" w:rsidRPr="0044359C" w:rsidRDefault="00724AE9" w:rsidP="00724AE9">
      <w:pPr>
        <w:rPr>
          <w:rFonts w:ascii="맑은 고딕" w:eastAsia="맑은 고딕" w:hAnsi="맑은 고딕"/>
          <w:szCs w:val="20"/>
          <w:lang w:eastAsia="ko-KR"/>
        </w:rPr>
      </w:pPr>
    </w:p>
    <w:p w:rsidR="00724AE9" w:rsidRDefault="00724AE9" w:rsidP="00724AE9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724AE9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724AE9" w:rsidRPr="004B35D3" w:rsidRDefault="00724AE9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724AE9" w:rsidRPr="003E6868" w:rsidRDefault="00472571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724AE9" w:rsidRDefault="0039573B" w:rsidP="00724AE9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724AE9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724AE9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724AE9" w:rsidRPr="003112F6" w:rsidRDefault="00724AE9" w:rsidP="009260BD">
            <w:pPr>
              <w:pStyle w:val="a9"/>
              <w:rPr>
                <w:b/>
                <w:color w:val="4F81BD"/>
              </w:rPr>
            </w:pPr>
          </w:p>
        </w:tc>
      </w:tr>
    </w:tbl>
    <w:p w:rsidR="00724AE9" w:rsidRDefault="00724AE9" w:rsidP="00724AE9">
      <w:pPr>
        <w:rPr>
          <w:rFonts w:ascii="맑은 고딕" w:eastAsia="맑은 고딕" w:hAnsi="맑은 고딕"/>
          <w:szCs w:val="20"/>
          <w:lang w:eastAsia="ko-KR"/>
        </w:rPr>
      </w:pPr>
    </w:p>
    <w:p w:rsidR="00724AE9" w:rsidRPr="004B35D3" w:rsidRDefault="00724AE9" w:rsidP="00724AE9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724AE9" w:rsidRPr="004B35D3" w:rsidRDefault="00724AE9" w:rsidP="00724AE9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724AE9" w:rsidRPr="004B35D3" w:rsidRDefault="00724AE9" w:rsidP="00724AE9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724AE9" w:rsidRPr="004B35D3" w:rsidRDefault="00724AE9" w:rsidP="00724AE9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AB7EDB" w:rsidRDefault="00724AE9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4AE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AE9" w:rsidRPr="004B35D3" w:rsidRDefault="00724AE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724AE9" w:rsidRPr="00804505" w:rsidRDefault="00724AE9" w:rsidP="00724AE9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724AE9" w:rsidRDefault="00724AE9" w:rsidP="00553151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FF3F00" w:rsidRDefault="0039573B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39573B">
            <w:rPr>
              <w:lang w:eastAsia="ko-KR"/>
            </w:rPr>
            <w:fldChar w:fldCharType="begin"/>
          </w:r>
          <w:r w:rsidR="00724AE9">
            <w:rPr>
              <w:lang w:eastAsia="ko-KR"/>
            </w:rPr>
            <w:instrText xml:space="preserve"> TOC \o "1-3" \h \z \u </w:instrText>
          </w:r>
          <w:r w:rsidRPr="0039573B">
            <w:rPr>
              <w:lang w:eastAsia="ko-KR"/>
            </w:rPr>
            <w:fldChar w:fldCharType="separate"/>
          </w:r>
          <w:hyperlink w:anchor="_Toc369277193" w:history="1">
            <w:r w:rsidR="00FF3F00" w:rsidRPr="003A0C42">
              <w:rPr>
                <w:rStyle w:val="a4"/>
                <w:noProof/>
                <w:lang w:eastAsia="ko-KR"/>
              </w:rPr>
              <w:t>1.1.</w:t>
            </w:r>
            <w:r w:rsidR="00FF3F0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 xml:space="preserve">Process </w:t>
            </w:r>
            <w:r w:rsidR="00FF3F00" w:rsidRPr="003A0C42">
              <w:rPr>
                <w:rStyle w:val="a4"/>
                <w:noProof/>
                <w:lang w:eastAsia="ko-KR"/>
              </w:rPr>
              <w:t>개요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194" w:history="1">
            <w:r w:rsidR="00FF3F00" w:rsidRPr="003A0C42">
              <w:rPr>
                <w:rStyle w:val="a4"/>
                <w:noProof/>
                <w:lang w:eastAsia="ko-KR"/>
              </w:rPr>
              <w:t>1.1.1.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정의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및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목적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195" w:history="1">
            <w:r w:rsidR="00FF3F00" w:rsidRPr="003A0C42">
              <w:rPr>
                <w:rStyle w:val="a4"/>
                <w:noProof/>
                <w:lang w:eastAsia="ko-KR"/>
              </w:rPr>
              <w:t>1.1.2.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운영원칙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196" w:history="1">
            <w:r w:rsidR="00FF3F00" w:rsidRPr="003A0C42">
              <w:rPr>
                <w:rStyle w:val="a4"/>
                <w:noProof/>
                <w:lang w:eastAsia="ko-KR"/>
              </w:rPr>
              <w:t>1.1.3.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프로세스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7197" w:history="1">
            <w:r w:rsidR="00FF3F00" w:rsidRPr="003A0C42">
              <w:rPr>
                <w:rStyle w:val="a4"/>
                <w:noProof/>
                <w:lang w:eastAsia="ko-KR"/>
              </w:rPr>
              <w:t>1.2.</w:t>
            </w:r>
            <w:r w:rsidR="00FF3F0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생산품검사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(</w:t>
            </w:r>
            <w:r w:rsidR="00FF3F00" w:rsidRPr="003A0C42">
              <w:rPr>
                <w:rStyle w:val="a4"/>
                <w:noProof/>
                <w:lang w:eastAsia="ko-KR"/>
              </w:rPr>
              <w:t>불합격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및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통지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생성</w:t>
            </w:r>
            <w:r w:rsidR="00FF3F00" w:rsidRPr="003A0C42">
              <w:rPr>
                <w:rStyle w:val="a4"/>
                <w:noProof/>
                <w:lang w:eastAsia="ko-KR"/>
              </w:rPr>
              <w:t>)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198" w:history="1">
            <w:r w:rsidR="00FF3F00" w:rsidRPr="003A0C42">
              <w:rPr>
                <w:rStyle w:val="a4"/>
                <w:noProof/>
              </w:rPr>
              <w:t>1.2.1.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SAP Easy Access SEBANG ERP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199" w:history="1">
            <w:r w:rsidR="00FF3F00" w:rsidRPr="003A0C42">
              <w:rPr>
                <w:rStyle w:val="a4"/>
                <w:noProof/>
              </w:rPr>
              <w:t>1.2.2.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검사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로트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0" w:history="1">
            <w:r w:rsidR="00FF3F00" w:rsidRPr="003A0C42">
              <w:rPr>
                <w:rStyle w:val="a4"/>
                <w:noProof/>
                <w:lang w:eastAsia="ko-KR"/>
              </w:rPr>
              <w:t>1.2.3.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로트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출처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(1)</w:t>
            </w:r>
            <w:r w:rsidR="00FF3F00" w:rsidRPr="003A0C42">
              <w:rPr>
                <w:rStyle w:val="a4"/>
                <w:noProof/>
                <w:lang w:eastAsia="ko-KR"/>
              </w:rPr>
              <w:t>개인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값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리스트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: </w:t>
            </w:r>
            <w:r w:rsidR="00FF3F00" w:rsidRPr="003A0C42">
              <w:rPr>
                <w:rStyle w:val="a4"/>
                <w:noProof/>
                <w:lang w:eastAsia="ko-KR"/>
              </w:rPr>
              <w:t>검사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로트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출처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(1) 3 </w:t>
            </w:r>
            <w:r w:rsidR="00FF3F00" w:rsidRPr="003A0C42">
              <w:rPr>
                <w:rStyle w:val="a4"/>
                <w:noProof/>
                <w:lang w:eastAsia="ko-KR"/>
              </w:rPr>
              <w:t>엔트리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있음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1" w:history="1">
            <w:r w:rsidR="00FF3F00" w:rsidRPr="003A0C42">
              <w:rPr>
                <w:rStyle w:val="a4"/>
                <w:noProof/>
              </w:rPr>
              <w:t>1.2.4.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검사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로트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2" w:history="1">
            <w:r w:rsidR="00FF3F00" w:rsidRPr="003A0C42">
              <w:rPr>
                <w:rStyle w:val="a4"/>
                <w:noProof/>
                <w:lang w:eastAsia="ko-KR"/>
              </w:rPr>
              <w:t>1.2.5.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데이터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변경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: </w:t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작업리스트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3" w:history="1">
            <w:r w:rsidR="00FF3F00" w:rsidRPr="003A0C42">
              <w:rPr>
                <w:rStyle w:val="a4"/>
                <w:noProof/>
                <w:lang w:eastAsia="ko-KR"/>
              </w:rPr>
              <w:t>1.2.6.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데이터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변경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: </w:t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작업리스트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4" w:history="1">
            <w:r w:rsidR="00FF3F00" w:rsidRPr="003A0C42">
              <w:rPr>
                <w:rStyle w:val="a4"/>
                <w:noProof/>
              </w:rPr>
              <w:t>1.2.7.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결함기록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초기화면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5" w:history="1">
            <w:r w:rsidR="00FF3F00" w:rsidRPr="003A0C42">
              <w:rPr>
                <w:rStyle w:val="a4"/>
                <w:noProof/>
                <w:lang w:eastAsia="ko-KR"/>
              </w:rPr>
              <w:t>1.2.8.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결함레코딩에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레포트유형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(1) 15 </w:t>
            </w:r>
            <w:r w:rsidR="00FF3F00" w:rsidRPr="003A0C42">
              <w:rPr>
                <w:rStyle w:val="a4"/>
                <w:noProof/>
                <w:lang w:eastAsia="ko-KR"/>
              </w:rPr>
              <w:t>엔트리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있음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6" w:history="1">
            <w:r w:rsidR="00FF3F00" w:rsidRPr="003A0C42">
              <w:rPr>
                <w:rStyle w:val="a4"/>
                <w:noProof/>
              </w:rPr>
              <w:t>1.2.9.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결함기록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초기화면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7" w:history="1">
            <w:r w:rsidR="00FF3F00" w:rsidRPr="003A0C42">
              <w:rPr>
                <w:rStyle w:val="a4"/>
                <w:noProof/>
                <w:lang w:eastAsia="ko-KR"/>
              </w:rPr>
              <w:t>1.2.10.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결함개요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: </w:t>
            </w:r>
            <w:r w:rsidR="00FF3F00" w:rsidRPr="003A0C42">
              <w:rPr>
                <w:rStyle w:val="a4"/>
                <w:noProof/>
                <w:lang w:eastAsia="ko-KR"/>
              </w:rPr>
              <w:t>기록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8" w:history="1">
            <w:r w:rsidR="00FF3F00" w:rsidRPr="003A0C42">
              <w:rPr>
                <w:rStyle w:val="a4"/>
                <w:noProof/>
              </w:rPr>
              <w:t>1.2.11.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코드의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다중선택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09" w:history="1">
            <w:r w:rsidR="00FF3F00" w:rsidRPr="003A0C42">
              <w:rPr>
                <w:rStyle w:val="a4"/>
                <w:noProof/>
              </w:rPr>
              <w:t>1.2.12.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코드의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다중선택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0" w:history="1">
            <w:r w:rsidR="00FF3F00" w:rsidRPr="003A0C42">
              <w:rPr>
                <w:rStyle w:val="a4"/>
                <w:noProof/>
                <w:lang w:eastAsia="ko-KR"/>
              </w:rPr>
              <w:t>1.2.13.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결함개요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: </w:t>
            </w:r>
            <w:r w:rsidR="00FF3F00" w:rsidRPr="003A0C42">
              <w:rPr>
                <w:rStyle w:val="a4"/>
                <w:noProof/>
                <w:lang w:eastAsia="ko-KR"/>
              </w:rPr>
              <w:t>기록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1" w:history="1">
            <w:r w:rsidR="00FF3F00" w:rsidRPr="003A0C42">
              <w:rPr>
                <w:rStyle w:val="a4"/>
                <w:noProof/>
              </w:rPr>
              <w:t>1.2.14.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2" w:history="1">
            <w:r w:rsidR="00FF3F00" w:rsidRPr="003A0C42">
              <w:rPr>
                <w:rStyle w:val="a4"/>
                <w:noProof/>
              </w:rPr>
              <w:t>1.2.15.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카타로그선택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3" w:history="1">
            <w:r w:rsidR="00FF3F00" w:rsidRPr="003A0C42">
              <w:rPr>
                <w:rStyle w:val="a4"/>
                <w:noProof/>
              </w:rPr>
              <w:t>1.2.16.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카타로그선택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4" w:history="1">
            <w:r w:rsidR="00FF3F00" w:rsidRPr="003A0C42">
              <w:rPr>
                <w:rStyle w:val="a4"/>
                <w:noProof/>
              </w:rPr>
              <w:t>1.2.17.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5" w:history="1">
            <w:r w:rsidR="00FF3F00" w:rsidRPr="003A0C42">
              <w:rPr>
                <w:rStyle w:val="a4"/>
                <w:noProof/>
              </w:rPr>
              <w:t>1.2.18.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6" w:history="1">
            <w:r w:rsidR="00FF3F00" w:rsidRPr="003A0C42">
              <w:rPr>
                <w:rStyle w:val="a4"/>
                <w:noProof/>
              </w:rPr>
              <w:t>1.2.19.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카타로그선택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7" w:history="1">
            <w:r w:rsidR="00FF3F00" w:rsidRPr="003A0C42">
              <w:rPr>
                <w:rStyle w:val="a4"/>
                <w:noProof/>
              </w:rPr>
              <w:t>1.2.20.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카타로그선택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8" w:history="1">
            <w:r w:rsidR="00FF3F00" w:rsidRPr="003A0C42">
              <w:rPr>
                <w:rStyle w:val="a4"/>
                <w:noProof/>
              </w:rPr>
              <w:t>1.2.21.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19" w:history="1">
            <w:r w:rsidR="00FF3F00" w:rsidRPr="003A0C42">
              <w:rPr>
                <w:rStyle w:val="a4"/>
                <w:noProof/>
              </w:rPr>
              <w:t>1.2.22.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0" w:history="1">
            <w:r w:rsidR="00FF3F00" w:rsidRPr="003A0C42">
              <w:rPr>
                <w:rStyle w:val="a4"/>
                <w:noProof/>
              </w:rPr>
              <w:t>1.2.23.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1" w:history="1">
            <w:r w:rsidR="00FF3F00" w:rsidRPr="003A0C42">
              <w:rPr>
                <w:rStyle w:val="a4"/>
                <w:noProof/>
              </w:rPr>
              <w:t>1.2.24.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카타로그선택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2" w:history="1">
            <w:r w:rsidR="00FF3F00" w:rsidRPr="003A0C42">
              <w:rPr>
                <w:rStyle w:val="a4"/>
                <w:noProof/>
              </w:rPr>
              <w:t>1.2.25.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카타로그선택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3" w:history="1">
            <w:r w:rsidR="00FF3F00" w:rsidRPr="003A0C42">
              <w:rPr>
                <w:rStyle w:val="a4"/>
                <w:noProof/>
              </w:rPr>
              <w:t>1.2.26.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4" w:history="1">
            <w:r w:rsidR="00FF3F00" w:rsidRPr="003A0C42">
              <w:rPr>
                <w:rStyle w:val="a4"/>
                <w:noProof/>
              </w:rPr>
              <w:t>1.2.27.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5" w:history="1">
            <w:r w:rsidR="00FF3F00" w:rsidRPr="003A0C42">
              <w:rPr>
                <w:rStyle w:val="a4"/>
                <w:noProof/>
              </w:rPr>
              <w:t>1.2.28.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통지생성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공정</w:t>
            </w:r>
            <w:r w:rsidR="00FF3F00" w:rsidRPr="003A0C42">
              <w:rPr>
                <w:rStyle w:val="a4"/>
                <w:noProof/>
              </w:rPr>
              <w:t xml:space="preserve"> </w:t>
            </w:r>
            <w:r w:rsidR="00FF3F00" w:rsidRPr="003A0C42">
              <w:rPr>
                <w:rStyle w:val="a4"/>
                <w:noProof/>
              </w:rPr>
              <w:t>부적합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6" w:history="1">
            <w:r w:rsidR="00FF3F00" w:rsidRPr="003A0C42">
              <w:rPr>
                <w:rStyle w:val="a4"/>
                <w:noProof/>
                <w:lang w:eastAsia="ko-KR"/>
              </w:rPr>
              <w:t>1.2.29.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결함개요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: </w:t>
            </w:r>
            <w:r w:rsidR="00FF3F00" w:rsidRPr="003A0C42">
              <w:rPr>
                <w:rStyle w:val="a4"/>
                <w:noProof/>
                <w:lang w:eastAsia="ko-KR"/>
              </w:rPr>
              <w:t>기록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7" w:history="1">
            <w:r w:rsidR="00FF3F00" w:rsidRPr="003A0C42">
              <w:rPr>
                <w:rStyle w:val="a4"/>
                <w:noProof/>
                <w:lang w:eastAsia="ko-KR"/>
              </w:rPr>
              <w:t>1.2.30.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데이터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변경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: </w:t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작업리스트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8" w:history="1">
            <w:r w:rsidR="00FF3F00" w:rsidRPr="003A0C42">
              <w:rPr>
                <w:rStyle w:val="a4"/>
                <w:noProof/>
              </w:rPr>
              <w:t>1.2.31.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사용결정기록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결함개요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29" w:history="1">
            <w:r w:rsidR="00FF3F00" w:rsidRPr="003A0C42">
              <w:rPr>
                <w:rStyle w:val="a4"/>
                <w:noProof/>
                <w:lang w:eastAsia="ko-KR"/>
              </w:rPr>
              <w:t>1.2.32.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용도결정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30" w:history="1">
            <w:r w:rsidR="00FF3F00" w:rsidRPr="003A0C42">
              <w:rPr>
                <w:rStyle w:val="a4"/>
                <w:noProof/>
                <w:lang w:eastAsia="ko-KR"/>
              </w:rPr>
              <w:t>1.2.33.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  <w:lang w:eastAsia="ko-KR"/>
              </w:rPr>
              <w:t>검사로트에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대한</w:t>
            </w:r>
            <w:r w:rsidR="00FF3F00" w:rsidRPr="003A0C42">
              <w:rPr>
                <w:rStyle w:val="a4"/>
                <w:noProof/>
                <w:lang w:eastAsia="ko-KR"/>
              </w:rPr>
              <w:t xml:space="preserve"> </w:t>
            </w:r>
            <w:r w:rsidR="00FF3F00" w:rsidRPr="003A0C42">
              <w:rPr>
                <w:rStyle w:val="a4"/>
                <w:noProof/>
                <w:lang w:eastAsia="ko-KR"/>
              </w:rPr>
              <w:t>용도결정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3F00" w:rsidRDefault="0039573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7231" w:history="1">
            <w:r w:rsidR="00FF3F00" w:rsidRPr="003A0C42">
              <w:rPr>
                <w:rStyle w:val="a4"/>
                <w:noProof/>
              </w:rPr>
              <w:t>1.2.34.</w:t>
            </w:r>
            <w:r w:rsidR="00FF3F0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F3F00" w:rsidRPr="003A0C42">
              <w:rPr>
                <w:rStyle w:val="a4"/>
                <w:noProof/>
              </w:rPr>
              <w:t>사용결정기록</w:t>
            </w:r>
            <w:r w:rsidR="00FF3F00" w:rsidRPr="003A0C42">
              <w:rPr>
                <w:rStyle w:val="a4"/>
                <w:noProof/>
              </w:rPr>
              <w:t xml:space="preserve">: </w:t>
            </w:r>
            <w:r w:rsidR="00FF3F00" w:rsidRPr="003A0C42">
              <w:rPr>
                <w:rStyle w:val="a4"/>
                <w:noProof/>
              </w:rPr>
              <w:t>결함개요</w:t>
            </w:r>
            <w:r w:rsidR="00FF3F0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3F00">
              <w:rPr>
                <w:noProof/>
                <w:webHidden/>
              </w:rPr>
              <w:instrText xml:space="preserve"> PAGEREF _Toc369277231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F3F0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4AE9" w:rsidRDefault="0039573B" w:rsidP="00724AE9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FF3F00" w:rsidRDefault="00FF3F00">
      <w:pPr>
        <w:rPr>
          <w:b/>
          <w:sz w:val="40"/>
          <w:szCs w:val="20"/>
          <w:lang w:eastAsia="ko-KR" w:bidi="ar-SA"/>
        </w:rPr>
      </w:pPr>
      <w:bookmarkStart w:id="0" w:name="_Toc369277193"/>
      <w:r>
        <w:rPr>
          <w:lang w:eastAsia="ko-KR"/>
        </w:rPr>
        <w:br w:type="page"/>
      </w:r>
    </w:p>
    <w:p w:rsidR="00CD256A" w:rsidRDefault="00CD256A" w:rsidP="00CD256A">
      <w:pPr>
        <w:pStyle w:val="2"/>
        <w:numPr>
          <w:ilvl w:val="1"/>
          <w:numId w:val="1"/>
        </w:numPr>
        <w:rPr>
          <w:kern w:val="0"/>
          <w:lang w:eastAsia="ko-KR"/>
        </w:rPr>
      </w:pPr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</w:p>
    <w:p w:rsidR="00CD256A" w:rsidRPr="00545167" w:rsidRDefault="00CD256A" w:rsidP="00CD256A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1" w:name="_Toc369271030"/>
      <w:bookmarkStart w:id="2" w:name="_Toc369271506"/>
      <w:bookmarkStart w:id="3" w:name="_Toc369272116"/>
      <w:bookmarkStart w:id="4" w:name="_Toc369272211"/>
      <w:bookmarkStart w:id="5" w:name="_Toc369272380"/>
      <w:bookmarkStart w:id="6" w:name="_Toc369272618"/>
      <w:bookmarkStart w:id="7" w:name="_Toc369272814"/>
      <w:bookmarkStart w:id="8" w:name="_Toc369273233"/>
      <w:bookmarkStart w:id="9" w:name="_Toc369273266"/>
      <w:bookmarkStart w:id="10" w:name="_Toc369276800"/>
      <w:bookmarkStart w:id="11" w:name="_Toc369276957"/>
      <w:bookmarkStart w:id="12" w:name="_Toc369277194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CD256A" w:rsidRPr="00CD256A" w:rsidRDefault="00CD256A" w:rsidP="00CD256A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CD256A">
        <w:rPr>
          <w:rFonts w:hint="eastAsia"/>
          <w:color w:val="000000"/>
          <w:sz w:val="26"/>
          <w:szCs w:val="26"/>
          <w:lang w:eastAsia="ko-KR"/>
        </w:rPr>
        <w:t>생산이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완료된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반제품</w:t>
      </w:r>
      <w:r w:rsidRPr="00CD256A">
        <w:rPr>
          <w:rFonts w:hint="eastAsia"/>
          <w:color w:val="000000"/>
          <w:sz w:val="26"/>
          <w:szCs w:val="26"/>
          <w:lang w:eastAsia="ko-KR"/>
        </w:rPr>
        <w:t>/</w:t>
      </w:r>
      <w:r w:rsidRPr="00CD256A">
        <w:rPr>
          <w:rFonts w:hint="eastAsia"/>
          <w:color w:val="000000"/>
          <w:sz w:val="26"/>
          <w:szCs w:val="26"/>
          <w:lang w:eastAsia="ko-KR"/>
        </w:rPr>
        <w:t>제품을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검사하여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적부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여부를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판단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및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가용재고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여부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검사관리</w:t>
      </w:r>
    </w:p>
    <w:p w:rsidR="00CD256A" w:rsidRPr="00BA7F66" w:rsidRDefault="00CD256A" w:rsidP="00CD256A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CD256A" w:rsidRPr="00F84845" w:rsidRDefault="00CD256A" w:rsidP="00CD256A">
      <w:pPr>
        <w:pStyle w:val="3"/>
        <w:numPr>
          <w:ilvl w:val="2"/>
          <w:numId w:val="1"/>
        </w:numPr>
        <w:rPr>
          <w:lang w:eastAsia="ko-KR"/>
        </w:rPr>
      </w:pPr>
      <w:bookmarkStart w:id="13" w:name="_Toc369271031"/>
      <w:bookmarkStart w:id="14" w:name="_Toc369271507"/>
      <w:bookmarkStart w:id="15" w:name="_Toc369272117"/>
      <w:bookmarkStart w:id="16" w:name="_Toc369272212"/>
      <w:bookmarkStart w:id="17" w:name="_Toc369272381"/>
      <w:bookmarkStart w:id="18" w:name="_Toc369272619"/>
      <w:bookmarkStart w:id="19" w:name="_Toc369272815"/>
      <w:bookmarkStart w:id="20" w:name="_Toc369273234"/>
      <w:bookmarkStart w:id="21" w:name="_Toc369273267"/>
      <w:bookmarkStart w:id="22" w:name="_Toc369276801"/>
      <w:bookmarkStart w:id="23" w:name="_Toc369276958"/>
      <w:bookmarkStart w:id="24" w:name="_Toc369277195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D256A" w:rsidRDefault="00CD256A" w:rsidP="00CD256A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CD256A">
        <w:rPr>
          <w:rFonts w:cs="굴림" w:hint="eastAsia"/>
          <w:color w:val="000000"/>
          <w:sz w:val="26"/>
          <w:szCs w:val="26"/>
          <w:lang w:eastAsia="ko-KR"/>
        </w:rPr>
        <w:t>공정과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공정간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품질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Point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설정하여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제품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이동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제품의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물류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흐름을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통제함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CD256A" w:rsidRDefault="00CD256A" w:rsidP="00CD256A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proofErr w:type="spellStart"/>
      <w:r w:rsidRPr="00CD256A">
        <w:rPr>
          <w:rFonts w:cs="굴림" w:hint="eastAsia"/>
          <w:color w:val="000000"/>
          <w:sz w:val="26"/>
          <w:szCs w:val="26"/>
          <w:lang w:eastAsia="ko-KR"/>
        </w:rPr>
        <w:t>생산완료되어</w:t>
      </w:r>
      <w:proofErr w:type="spellEnd"/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CD256A">
        <w:rPr>
          <w:rFonts w:cs="굴림" w:hint="eastAsia"/>
          <w:color w:val="000000"/>
          <w:sz w:val="26"/>
          <w:szCs w:val="26"/>
          <w:lang w:eastAsia="ko-KR"/>
        </w:rPr>
        <w:t>입고시</w:t>
      </w:r>
      <w:proofErr w:type="spellEnd"/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CD256A">
        <w:rPr>
          <w:rFonts w:cs="굴림" w:hint="eastAsia"/>
          <w:color w:val="000000"/>
          <w:sz w:val="26"/>
          <w:szCs w:val="26"/>
          <w:lang w:eastAsia="ko-KR"/>
        </w:rPr>
        <w:t>검사로트</w:t>
      </w:r>
      <w:proofErr w:type="spellEnd"/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생성과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함께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검사재고로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등록되고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proofErr w:type="spellStart"/>
      <w:r w:rsidRPr="00CD256A">
        <w:rPr>
          <w:rFonts w:cs="굴림" w:hint="eastAsia"/>
          <w:color w:val="000000"/>
          <w:sz w:val="26"/>
          <w:szCs w:val="26"/>
          <w:lang w:eastAsia="ko-KR"/>
        </w:rPr>
        <w:t>합부</w:t>
      </w:r>
      <w:proofErr w:type="spellEnd"/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판정에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따라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재고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이전됨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(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합격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: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가용재고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proofErr w:type="gramStart"/>
      <w:r w:rsidRPr="00CD256A">
        <w:rPr>
          <w:rFonts w:cs="굴림" w:hint="eastAsia"/>
          <w:color w:val="000000"/>
          <w:sz w:val="26"/>
          <w:szCs w:val="26"/>
          <w:lang w:eastAsia="ko-KR"/>
        </w:rPr>
        <w:t>불합격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:</w:t>
      </w:r>
      <w:proofErr w:type="gramEnd"/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보류재고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) </w:t>
      </w:r>
    </w:p>
    <w:p w:rsidR="00CD256A" w:rsidRDefault="00CD256A" w:rsidP="00CD256A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  <w:r w:rsidRPr="00CD256A">
        <w:rPr>
          <w:rFonts w:cs="굴림" w:hint="eastAsia"/>
          <w:color w:val="000000"/>
          <w:sz w:val="26"/>
          <w:szCs w:val="26"/>
          <w:lang w:eastAsia="ko-KR"/>
        </w:rPr>
        <w:t>생산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실적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처리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QI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재고로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등록되며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CD256A">
        <w:rPr>
          <w:rFonts w:cs="굴림" w:hint="eastAsia"/>
          <w:color w:val="000000"/>
          <w:sz w:val="26"/>
          <w:szCs w:val="26"/>
          <w:lang w:eastAsia="ko-KR"/>
        </w:rPr>
        <w:t>로트</w:t>
      </w:r>
      <w:proofErr w:type="spellEnd"/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생성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CD256A" w:rsidRPr="00856330" w:rsidRDefault="00CD256A" w:rsidP="00CD256A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CD256A" w:rsidRDefault="00CD256A" w:rsidP="00CD256A">
      <w:pPr>
        <w:pStyle w:val="3"/>
        <w:numPr>
          <w:ilvl w:val="2"/>
          <w:numId w:val="1"/>
        </w:numPr>
        <w:rPr>
          <w:lang w:eastAsia="ko-KR"/>
        </w:rPr>
      </w:pPr>
      <w:bookmarkStart w:id="25" w:name="_Toc369271508"/>
      <w:bookmarkStart w:id="26" w:name="_Toc369272118"/>
      <w:bookmarkStart w:id="27" w:name="_Toc369272213"/>
      <w:bookmarkStart w:id="28" w:name="_Toc369272382"/>
      <w:bookmarkStart w:id="29" w:name="_Toc369272620"/>
      <w:bookmarkStart w:id="30" w:name="_Toc369272816"/>
      <w:bookmarkStart w:id="31" w:name="_Toc369273235"/>
      <w:bookmarkStart w:id="32" w:name="_Toc369273268"/>
      <w:bookmarkStart w:id="33" w:name="_Toc369276802"/>
      <w:bookmarkStart w:id="34" w:name="_Toc369276959"/>
      <w:bookmarkStart w:id="35" w:name="_Toc369277196"/>
      <w:r>
        <w:rPr>
          <w:rFonts w:hint="eastAsia"/>
          <w:lang w:eastAsia="ko-KR"/>
        </w:rPr>
        <w:t>프로세스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CD256A" w:rsidRPr="00CD256A" w:rsidRDefault="00CD256A" w:rsidP="00CD256A">
      <w:pPr>
        <w:rPr>
          <w:b/>
          <w:kern w:val="28"/>
          <w:sz w:val="40"/>
          <w:szCs w:val="20"/>
          <w:lang w:eastAsia="ko-KR"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16572" cy="3675888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78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724AE9">
      <w:pPr>
        <w:pStyle w:val="2"/>
        <w:rPr>
          <w:lang w:eastAsia="ko-KR"/>
        </w:rPr>
      </w:pPr>
      <w:bookmarkStart w:id="36" w:name="_Toc369277197"/>
      <w:r>
        <w:rPr>
          <w:rFonts w:hint="eastAsia"/>
          <w:lang w:eastAsia="ko-KR"/>
        </w:rPr>
        <w:lastRenderedPageBreak/>
        <w:t>생산품검사</w:t>
      </w:r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불합격</w:t>
      </w:r>
      <w:r w:rsidR="00724AE9"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및</w:t>
      </w:r>
      <w:r w:rsidR="00724AE9"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통지</w:t>
      </w:r>
      <w:r w:rsidR="00724AE9"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>)</w:t>
      </w:r>
      <w:bookmarkEnd w:id="36"/>
    </w:p>
    <w:p w:rsidR="00497367" w:rsidRDefault="00497367" w:rsidP="00497367">
      <w:pPr>
        <w:pStyle w:val="3"/>
      </w:pPr>
      <w:bookmarkStart w:id="37" w:name="TS_2F80515F11B643218CC697AF2BA933F0"/>
      <w:bookmarkStart w:id="38" w:name="_Toc369277198"/>
      <w:bookmarkEnd w:id="37"/>
      <w:r>
        <w:t>SAP Easy Access SEBANG ERP</w:t>
      </w:r>
      <w:bookmarkEnd w:id="38"/>
    </w:p>
    <w:p w:rsidR="00497367" w:rsidRDefault="00011701" w:rsidP="00497367">
      <w:pPr>
        <w:pStyle w:val="Screenshot"/>
      </w:pPr>
      <w:bookmarkStart w:id="39" w:name="TS_18E4050DC00F4BC6A22E255F4618C42E"/>
      <w:bookmarkEnd w:id="39"/>
      <w:r>
        <w:rPr>
          <w:noProof/>
          <w:lang w:eastAsia="ko-KR"/>
        </w:rPr>
        <w:drawing>
          <wp:inline distT="0" distB="0" distL="0" distR="0">
            <wp:extent cx="3039110" cy="5203825"/>
            <wp:effectExtent l="19050" t="0" r="889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20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40" w:name="TS_313CEE7A8EB24BA889AF6AA01313037E"/>
      <w:bookmarkStart w:id="41" w:name="_Toc369277199"/>
      <w:bookmarkEnd w:id="40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41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42" w:name="TS_D5FC461687894790B2E4915124E0D4AB"/>
      <w:bookmarkStart w:id="43" w:name="_Toc369277200"/>
      <w:bookmarkEnd w:id="42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43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896110" cy="1748155"/>
            <wp:effectExtent l="19050" t="0" r="889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(1) </w:t>
      </w:r>
      <w:r w:rsidR="00724AE9">
        <w:rPr>
          <w:rFonts w:hint="eastAsia"/>
          <w:lang w:eastAsia="ko-KR"/>
        </w:rPr>
        <w:t xml:space="preserve"> </w:t>
      </w:r>
      <w:r w:rsidR="00724AE9" w:rsidRPr="00724AE9">
        <w:rPr>
          <w:b/>
          <w:lang w:eastAsia="ko-KR"/>
        </w:rPr>
        <w:t>“</w:t>
      </w:r>
      <w:r w:rsidR="00724AE9" w:rsidRPr="00724AE9">
        <w:rPr>
          <w:rFonts w:hint="eastAsia"/>
          <w:b/>
          <w:lang w:eastAsia="ko-KR"/>
        </w:rPr>
        <w:t xml:space="preserve">04 </w:t>
      </w:r>
      <w:r w:rsidR="00724AE9" w:rsidRPr="00724AE9">
        <w:rPr>
          <w:rFonts w:hint="eastAsia"/>
          <w:b/>
          <w:lang w:eastAsia="ko-KR"/>
        </w:rPr>
        <w:t>생산에서</w:t>
      </w:r>
      <w:r w:rsidR="00724AE9" w:rsidRPr="00724AE9">
        <w:rPr>
          <w:rFonts w:hint="eastAsia"/>
          <w:b/>
          <w:lang w:eastAsia="ko-KR"/>
        </w:rPr>
        <w:t xml:space="preserve"> </w:t>
      </w:r>
      <w:r w:rsidR="00724AE9" w:rsidRPr="00724AE9">
        <w:rPr>
          <w:rFonts w:hint="eastAsia"/>
          <w:b/>
          <w:lang w:eastAsia="ko-KR"/>
        </w:rPr>
        <w:t>입고</w:t>
      </w:r>
      <w:r w:rsidR="00724AE9" w:rsidRPr="00724AE9">
        <w:rPr>
          <w:b/>
          <w:lang w:eastAsia="ko-KR"/>
        </w:rPr>
        <w:t>”</w:t>
      </w:r>
      <w:proofErr w:type="spellStart"/>
      <w:r w:rsidR="00724AE9">
        <w:rPr>
          <w:rFonts w:hint="eastAsia"/>
          <w:lang w:eastAsia="ko-KR"/>
        </w:rPr>
        <w:t>를</w:t>
      </w:r>
      <w:proofErr w:type="spellEnd"/>
      <w:r w:rsidR="00724AE9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44" w:name="TS_581957BEF1C744EC8103F2C064EBD681"/>
      <w:bookmarkStart w:id="45" w:name="_Toc369277201"/>
      <w:bookmarkEnd w:id="44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45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실행</w:t>
      </w:r>
      <w:proofErr w:type="gramEnd"/>
      <w:r w:rsidRPr="00497367">
        <w:rPr>
          <w:rFonts w:hint="eastAsia"/>
          <w:b/>
          <w:lang w:eastAsia="ko-KR"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46" w:name="TS_DD35570B1C4F4B06B22F0DE28F8B00F2"/>
      <w:bookmarkStart w:id="47" w:name="_Toc369277202"/>
      <w:bookmarkEnd w:id="46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47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662555"/>
            <wp:effectExtent l="19050" t="0" r="889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48" w:name="TS_E52CC4B821704557997A22C76531A390"/>
      <w:bookmarkStart w:id="49" w:name="_Toc369277203"/>
      <w:bookmarkEnd w:id="48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49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1546225"/>
            <wp:effectExtent l="19050" t="0" r="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154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결함</w:t>
      </w:r>
      <w:proofErr w:type="gramEnd"/>
      <w:r w:rsidRPr="00497367">
        <w:rPr>
          <w:rFonts w:hint="eastAsia"/>
          <w:b/>
          <w:lang w:eastAsia="ko-KR"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50" w:name="TS_2DF20307183E44EB846E3134BEEE3834"/>
      <w:bookmarkStart w:id="51" w:name="_Toc369277204"/>
      <w:bookmarkEnd w:id="50"/>
      <w:proofErr w:type="spellStart"/>
      <w:r>
        <w:rPr>
          <w:rFonts w:hint="eastAsia"/>
        </w:rPr>
        <w:t>결함기록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초기화면</w:t>
      </w:r>
      <w:bookmarkEnd w:id="51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68775" cy="3093085"/>
            <wp:effectExtent l="19050" t="0" r="3175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775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52" w:name="TS_1637B919EA25413BBC581ABE7C72AD87"/>
      <w:bookmarkStart w:id="53" w:name="_Toc369277205"/>
      <w:bookmarkEnd w:id="52"/>
      <w:proofErr w:type="spellStart"/>
      <w:r>
        <w:rPr>
          <w:rFonts w:hint="eastAsia"/>
          <w:lang w:eastAsia="ko-KR"/>
        </w:rPr>
        <w:lastRenderedPageBreak/>
        <w:t>결함레코딩에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레포트유형</w:t>
      </w:r>
      <w:proofErr w:type="spellEnd"/>
      <w:r>
        <w:rPr>
          <w:rFonts w:hint="eastAsia"/>
          <w:lang w:eastAsia="ko-KR"/>
        </w:rPr>
        <w:t xml:space="preserve"> (1) 15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3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16760" cy="2016760"/>
            <wp:effectExtent l="19050" t="0" r="254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726440" cy="147955"/>
            <wp:effectExtent l="19050" t="0" r="0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54" w:name="TS_EB34EC71E10943EE84934AFFEA90A419"/>
      <w:bookmarkStart w:id="55" w:name="_Toc369277206"/>
      <w:bookmarkEnd w:id="54"/>
      <w:proofErr w:type="spellStart"/>
      <w:r>
        <w:rPr>
          <w:rFonts w:hint="eastAsia"/>
        </w:rPr>
        <w:t>결함기록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초기화면</w:t>
      </w:r>
      <w:bookmarkEnd w:id="55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56" w:name="TS_914BFDE060E24F169DE10B75B1010C13"/>
      <w:bookmarkStart w:id="57" w:name="_Toc369277207"/>
      <w:bookmarkEnd w:id="56"/>
      <w:proofErr w:type="spellStart"/>
      <w:r>
        <w:rPr>
          <w:rFonts w:hint="eastAsia"/>
          <w:lang w:eastAsia="ko-KR"/>
        </w:rPr>
        <w:lastRenderedPageBreak/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57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128135"/>
            <wp:effectExtent l="19050" t="0" r="889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241935" cy="241935"/>
            <wp:effectExtent l="19050" t="0" r="5715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58" w:name="TS_E1E697CFF0AD42E8B4B5390214A9680B"/>
      <w:bookmarkStart w:id="59" w:name="_Toc369277208"/>
      <w:bookmarkEnd w:id="58"/>
      <w:proofErr w:type="spellStart"/>
      <w:r>
        <w:rPr>
          <w:rFonts w:hint="eastAsia"/>
        </w:rPr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59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60" w:name="TS_C84CFE5B855F45EDB8E68B611ACD0E3B"/>
      <w:bookmarkStart w:id="61" w:name="_Toc369277209"/>
      <w:bookmarkEnd w:id="60"/>
      <w:proofErr w:type="spellStart"/>
      <w:r>
        <w:rPr>
          <w:rFonts w:hint="eastAsia"/>
        </w:rPr>
        <w:lastRenderedPageBreak/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61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proofErr w:type="spellStart"/>
      <w:r w:rsidR="00724AE9">
        <w:rPr>
          <w:rFonts w:hint="eastAsia"/>
          <w:lang w:eastAsia="ko-KR"/>
        </w:rPr>
        <w:t>생파</w:t>
      </w:r>
      <w:proofErr w:type="spellEnd"/>
      <w:proofErr w:type="gramEnd"/>
      <w:r w:rsidR="00724AE9">
        <w:rPr>
          <w:rFonts w:hint="eastAsia"/>
          <w:lang w:eastAsia="ko-KR"/>
        </w:rPr>
        <w:t>/</w:t>
      </w:r>
      <w:proofErr w:type="spellStart"/>
      <w:r w:rsidR="00724AE9">
        <w:rPr>
          <w:rFonts w:hint="eastAsia"/>
          <w:lang w:eastAsia="ko-KR"/>
        </w:rPr>
        <w:t>취파별로</w:t>
      </w:r>
      <w:proofErr w:type="spellEnd"/>
      <w:r w:rsidR="00724AE9"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부적합</w:t>
      </w:r>
      <w:r w:rsidR="00724AE9"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코드를</w:t>
      </w:r>
      <w:r w:rsidR="00724AE9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r w:rsidR="00724AE9">
        <w:rPr>
          <w:rFonts w:hint="eastAsia"/>
          <w:lang w:eastAsia="ko-KR"/>
        </w:rPr>
        <w:t>합</w:t>
      </w:r>
      <w:r>
        <w:rPr>
          <w:rFonts w:hint="eastAsia"/>
          <w:lang w:eastAsia="ko-KR"/>
        </w:rPr>
        <w:t>니다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62" w:name="TS_2F5AD1E13C304C8D819838A2C57F13D0"/>
      <w:bookmarkStart w:id="63" w:name="_Toc369277210"/>
      <w:bookmarkEnd w:id="62"/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63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통지</w:t>
      </w:r>
      <w:proofErr w:type="gramEnd"/>
      <w:r w:rsidRPr="00497367">
        <w:rPr>
          <w:rFonts w:hint="eastAsia"/>
          <w:b/>
          <w:lang w:eastAsia="ko-KR"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64" w:name="TS_5D9F5E0E45AC4FD8A3CD63CBE2884D72"/>
      <w:bookmarkStart w:id="65" w:name="_Toc369277211"/>
      <w:bookmarkEnd w:id="64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65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6831330"/>
            <wp:effectExtent l="19050" t="0" r="254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683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201930" cy="174625"/>
            <wp:effectExtent l="19050" t="0" r="762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66" w:name="TS_CC75F3DB434A46198E18DCB070818E48"/>
      <w:bookmarkStart w:id="67" w:name="_Toc369277212"/>
      <w:bookmarkEnd w:id="66"/>
      <w:proofErr w:type="spellStart"/>
      <w:r>
        <w:rPr>
          <w:rFonts w:hint="eastAsia"/>
        </w:rPr>
        <w:lastRenderedPageBreak/>
        <w:t>카타로그선택</w:t>
      </w:r>
      <w:bookmarkEnd w:id="67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68" w:name="TS_8BC1B7340DBE41578FC84D1E233E61E9"/>
      <w:bookmarkStart w:id="69" w:name="_Toc369277213"/>
      <w:bookmarkEnd w:id="68"/>
      <w:proofErr w:type="spellStart"/>
      <w:r>
        <w:rPr>
          <w:rFonts w:hint="eastAsia"/>
        </w:rPr>
        <w:t>카타로그선택</w:t>
      </w:r>
      <w:bookmarkEnd w:id="69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결함위치</w:t>
      </w:r>
      <w:proofErr w:type="gramEnd"/>
      <w:r w:rsidR="00724AE9"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코드를</w:t>
      </w:r>
      <w:r w:rsidR="00724AE9"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선택합니다</w:t>
      </w:r>
      <w:r w:rsidR="00724AE9"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70" w:name="TS_30A7885BC6E0471E9996B1072EA58D8F"/>
      <w:bookmarkStart w:id="71" w:name="_Toc369277214"/>
      <w:bookmarkEnd w:id="70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71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84470" cy="7045960"/>
            <wp:effectExtent l="19050" t="0" r="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704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97367">
        <w:rPr>
          <w:rFonts w:hint="eastAsia"/>
          <w:lang w:eastAsia="ko-KR"/>
        </w:rPr>
        <w:t>결함</w:t>
      </w:r>
      <w:r w:rsidRPr="00497367">
        <w:rPr>
          <w:rFonts w:hint="eastAsia"/>
          <w:lang w:eastAsia="ko-KR"/>
        </w:rPr>
        <w:t xml:space="preserve"> </w:t>
      </w:r>
      <w:r w:rsidRPr="00497367">
        <w:rPr>
          <w:rFonts w:hint="eastAsia"/>
          <w:lang w:eastAsia="ko-KR"/>
        </w:rPr>
        <w:t>유형을</w:t>
      </w:r>
      <w:r w:rsidRPr="00497367">
        <w:rPr>
          <w:rFonts w:hint="eastAsia"/>
          <w:lang w:eastAsia="ko-KR"/>
        </w:rPr>
        <w:t xml:space="preserve"> </w:t>
      </w:r>
      <w:r w:rsidRPr="00497367">
        <w:rPr>
          <w:rFonts w:hint="eastAsia"/>
          <w:lang w:eastAsia="ko-KR"/>
        </w:rPr>
        <w:t>입력합니다</w:t>
      </w:r>
      <w:r w:rsidRPr="00497367"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72" w:name="TS_6183869C41074E20A08FD2F0673C10E4"/>
      <w:bookmarkStart w:id="73" w:name="_Toc369277215"/>
      <w:bookmarkEnd w:id="72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73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5257800"/>
            <wp:effectExtent l="19050" t="0" r="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37" name="그림 3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ieldicon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74" w:name="TS_9C8417A8A3A9416CB840431F5C8FF29E"/>
      <w:bookmarkStart w:id="75" w:name="_Toc369277216"/>
      <w:bookmarkEnd w:id="74"/>
      <w:proofErr w:type="spellStart"/>
      <w:r>
        <w:rPr>
          <w:rFonts w:hint="eastAsia"/>
        </w:rPr>
        <w:lastRenderedPageBreak/>
        <w:t>카타로그선택</w:t>
      </w:r>
      <w:bookmarkEnd w:id="75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39" name="그림 3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76" w:name="TS_8FD7A11BF2B747FF964AFDBD00BD56D8"/>
      <w:bookmarkStart w:id="77" w:name="_Toc369277217"/>
      <w:bookmarkEnd w:id="76"/>
      <w:proofErr w:type="spellStart"/>
      <w:r>
        <w:rPr>
          <w:rFonts w:hint="eastAsia"/>
        </w:rPr>
        <w:t>카타로그선택</w:t>
      </w:r>
      <w:bookmarkEnd w:id="77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 </w:t>
      </w:r>
      <w:r w:rsidR="00724AE9">
        <w:rPr>
          <w:rFonts w:hint="eastAsia"/>
          <w:noProof/>
          <w:lang w:eastAsia="ko-KR" w:bidi="ar-SA"/>
        </w:rPr>
        <w:t>원인</w:t>
      </w:r>
      <w:proofErr w:type="gramEnd"/>
      <w:r w:rsidR="00724AE9">
        <w:rPr>
          <w:rFonts w:hint="eastAsia"/>
          <w:noProof/>
          <w:lang w:eastAsia="ko-KR" w:bidi="ar-SA"/>
        </w:rPr>
        <w:t xml:space="preserve"> </w:t>
      </w:r>
      <w:r w:rsidR="00724AE9">
        <w:rPr>
          <w:rFonts w:hint="eastAsia"/>
          <w:noProof/>
          <w:lang w:eastAsia="ko-KR" w:bidi="ar-SA"/>
        </w:rPr>
        <w:t>코드</w:t>
      </w:r>
      <w:proofErr w:type="spellStart"/>
      <w:r>
        <w:rPr>
          <w:rFonts w:hint="eastAsia"/>
          <w:lang w:eastAsia="ko-KR"/>
        </w:rPr>
        <w:t>를</w:t>
      </w:r>
      <w:proofErr w:type="spellEnd"/>
      <w:r>
        <w:rPr>
          <w:rFonts w:hint="eastAsia"/>
          <w:lang w:eastAsia="ko-KR"/>
        </w:rPr>
        <w:t xml:space="preserve"> </w:t>
      </w:r>
      <w:r w:rsidR="00724AE9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78" w:name="TS_D3148008500A4DE4B9B07555EF5F3549"/>
      <w:bookmarkStart w:id="79" w:name="_Toc369277218"/>
      <w:bookmarkEnd w:id="78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79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84470" cy="5607685"/>
            <wp:effectExtent l="19050" t="0" r="0" b="0"/>
            <wp:docPr id="42" name="그림 4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560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97367">
        <w:rPr>
          <w:rFonts w:hint="eastAsia"/>
          <w:lang w:eastAsia="ko-KR"/>
        </w:rPr>
        <w:t>원인</w:t>
      </w:r>
      <w:r w:rsidRPr="00497367">
        <w:rPr>
          <w:rFonts w:hint="eastAsia"/>
          <w:lang w:eastAsia="ko-KR"/>
        </w:rPr>
        <w:t xml:space="preserve"> </w:t>
      </w:r>
      <w:r w:rsidRPr="00497367">
        <w:rPr>
          <w:rFonts w:hint="eastAsia"/>
          <w:lang w:eastAsia="ko-KR"/>
        </w:rPr>
        <w:t>내역을</w:t>
      </w:r>
      <w:r w:rsidRPr="00497367">
        <w:rPr>
          <w:rFonts w:hint="eastAsia"/>
          <w:lang w:eastAsia="ko-KR"/>
        </w:rPr>
        <w:t xml:space="preserve"> </w:t>
      </w:r>
      <w:r w:rsidRPr="00497367">
        <w:rPr>
          <w:rFonts w:hint="eastAsia"/>
          <w:lang w:eastAsia="ko-KR"/>
        </w:rPr>
        <w:t>입력합니다</w:t>
      </w:r>
      <w:r w:rsidRPr="00497367"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80" w:name="TS_816E96E3665944A0956F1C0FF4B51931"/>
      <w:bookmarkStart w:id="81" w:name="_Toc369277219"/>
      <w:bookmarkEnd w:id="80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81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527935"/>
            <wp:effectExtent l="19050" t="0" r="889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52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430530" cy="121285"/>
            <wp:effectExtent l="19050" t="0" r="7620" b="0"/>
            <wp:docPr id="44" name="그림 44" descr="78F7D642A0E07E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78F7D642A0E07E8E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82" w:name="TS_2179E274551543898DCC0DDECA50E3D1"/>
      <w:bookmarkStart w:id="83" w:name="_Toc369277220"/>
      <w:bookmarkEnd w:id="82"/>
      <w:proofErr w:type="spellStart"/>
      <w:r>
        <w:rPr>
          <w:rFonts w:hint="eastAsia"/>
        </w:rPr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83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3267710"/>
            <wp:effectExtent l="19050" t="0" r="2540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326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201930" cy="174625"/>
            <wp:effectExtent l="19050" t="0" r="762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84" w:name="TS_92871C4FE9574AF68D863B50E5117AD4"/>
      <w:bookmarkStart w:id="85" w:name="_Toc369277221"/>
      <w:bookmarkEnd w:id="84"/>
      <w:proofErr w:type="spellStart"/>
      <w:r>
        <w:rPr>
          <w:rFonts w:hint="eastAsia"/>
        </w:rPr>
        <w:lastRenderedPageBreak/>
        <w:t>카타로그선택</w:t>
      </w:r>
      <w:bookmarkEnd w:id="85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48" name="그림 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86" w:name="TS_5CACAB5A1E6C4696AB7BAB727AA15D63"/>
      <w:bookmarkStart w:id="87" w:name="_Toc369277222"/>
      <w:bookmarkEnd w:id="86"/>
      <w:proofErr w:type="spellStart"/>
      <w:r>
        <w:rPr>
          <w:rFonts w:hint="eastAsia"/>
        </w:rPr>
        <w:t>카타로그선택</w:t>
      </w:r>
      <w:bookmarkEnd w:id="87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255270" cy="134620"/>
            <wp:effectExtent l="19050" t="0" r="0" b="0"/>
            <wp:docPr id="50" name="그림 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eldicon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</w:pPr>
      <w:bookmarkStart w:id="88" w:name="TS_E0371B6DE6FA4AFAB992A1403940E19B"/>
      <w:bookmarkStart w:id="89" w:name="_Toc369277223"/>
      <w:bookmarkEnd w:id="88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89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5405755"/>
            <wp:effectExtent l="19050" t="0" r="4445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540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97367">
        <w:rPr>
          <w:rFonts w:hint="eastAsia"/>
          <w:lang w:eastAsia="ko-KR"/>
        </w:rPr>
        <w:t>불량</w:t>
      </w:r>
      <w:r w:rsidRPr="00497367">
        <w:rPr>
          <w:rFonts w:hint="eastAsia"/>
          <w:lang w:eastAsia="ko-KR"/>
        </w:rPr>
        <w:t xml:space="preserve"> </w:t>
      </w:r>
      <w:r w:rsidRPr="00497367">
        <w:rPr>
          <w:rFonts w:hint="eastAsia"/>
          <w:lang w:eastAsia="ko-KR"/>
        </w:rPr>
        <w:t>수량을</w:t>
      </w:r>
      <w:r w:rsidRPr="00497367">
        <w:rPr>
          <w:rFonts w:hint="eastAsia"/>
          <w:lang w:eastAsia="ko-KR"/>
        </w:rPr>
        <w:t xml:space="preserve"> </w:t>
      </w:r>
      <w:r w:rsidRPr="00497367">
        <w:rPr>
          <w:rFonts w:hint="eastAsia"/>
          <w:lang w:eastAsia="ko-KR"/>
        </w:rPr>
        <w:t>입력합니다</w:t>
      </w:r>
      <w:r w:rsidRPr="00497367"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90" w:name="TS_8FBE0502701C4D9EB5E1F0D9BF51BC90"/>
      <w:bookmarkStart w:id="91" w:name="_Toc369277224"/>
      <w:bookmarkEnd w:id="90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91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52" name="그림 5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b_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proofErr w:type="spellStart"/>
      <w:r w:rsidRPr="00497367">
        <w:rPr>
          <w:rFonts w:hint="eastAsia"/>
          <w:b/>
          <w:lang w:eastAsia="ko-KR"/>
        </w:rPr>
        <w:t>처리중</w:t>
      </w:r>
      <w:proofErr w:type="spellEnd"/>
      <w:proofErr w:type="gramEnd"/>
      <w:r w:rsidRPr="00497367">
        <w:rPr>
          <w:rFonts w:hint="eastAsia"/>
          <w:b/>
          <w:lang w:eastAsia="ko-KR"/>
        </w:rPr>
        <w:t xml:space="preserve">  </w:t>
      </w:r>
      <w:r w:rsidR="0001170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53" name="그림 5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ieldicon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92" w:name="TS_C6BEBFE03FBA44C78576321FF4E592D9"/>
      <w:bookmarkStart w:id="93" w:name="_Toc369277225"/>
      <w:bookmarkEnd w:id="92"/>
      <w:proofErr w:type="spellStart"/>
      <w:r>
        <w:rPr>
          <w:rFonts w:hint="eastAsia"/>
        </w:rPr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93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54" name="그림 5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5" name="그림 5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ieldicon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94" w:name="TS_5D672B35DFC14DBEA658CA5A9097D984"/>
      <w:bookmarkStart w:id="95" w:name="_Toc369277226"/>
      <w:bookmarkEnd w:id="94"/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95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56" name="그림 5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mb_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lastRenderedPageBreak/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7" name="그림 5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ieldicon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96" w:name="TS_6E6056FF87DB46729538C5EA15E3B667"/>
      <w:bookmarkStart w:id="97" w:name="_Toc369277227"/>
      <w:bookmarkEnd w:id="96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97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1909445"/>
            <wp:effectExtent l="19050" t="0" r="0" b="0"/>
            <wp:docPr id="58" name="그림 5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b_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사용결정</w:t>
      </w:r>
      <w:proofErr w:type="gramEnd"/>
      <w:r w:rsidRPr="00497367">
        <w:rPr>
          <w:rFonts w:hint="eastAsia"/>
          <w:b/>
          <w:lang w:eastAsia="ko-KR"/>
        </w:rPr>
        <w:t>(UD) </w:t>
      </w:r>
      <w:r w:rsidR="00011701">
        <w:rPr>
          <w:noProof/>
          <w:lang w:eastAsia="ko-KR" w:bidi="ar-SA"/>
        </w:rPr>
        <w:drawing>
          <wp:inline distT="0" distB="0" distL="0" distR="0">
            <wp:extent cx="1035685" cy="187960"/>
            <wp:effectExtent l="19050" t="0" r="0" b="0"/>
            <wp:docPr id="59" name="그림 5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ieldicon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98" w:name="TS_06517D1BF9D44AC5BD7CC4E29DBE85B6"/>
      <w:bookmarkStart w:id="99" w:name="_Toc369277228"/>
      <w:bookmarkEnd w:id="98"/>
      <w:proofErr w:type="spellStart"/>
      <w:r>
        <w:rPr>
          <w:rFonts w:hint="eastAsia"/>
        </w:rPr>
        <w:lastRenderedPageBreak/>
        <w:t>사용결정기록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결함개요</w:t>
      </w:r>
      <w:bookmarkEnd w:id="99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6239510"/>
            <wp:effectExtent l="19050" t="0" r="0" b="0"/>
            <wp:docPr id="60" name="그림 6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b_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61" name="그림 6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ieldicon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100" w:name="TS_2F189B009051417A82D9C3AC7CC3A373"/>
      <w:bookmarkStart w:id="101" w:name="_Toc369277229"/>
      <w:bookmarkEnd w:id="100"/>
      <w:proofErr w:type="spellStart"/>
      <w:r>
        <w:rPr>
          <w:rFonts w:hint="eastAsia"/>
          <w:lang w:eastAsia="ko-KR"/>
        </w:rPr>
        <w:lastRenderedPageBreak/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용도결정</w:t>
      </w:r>
      <w:bookmarkEnd w:id="101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613535"/>
            <wp:effectExtent l="19050" t="0" r="0" b="0"/>
            <wp:docPr id="62" name="그림 6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b_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497367">
        <w:rPr>
          <w:rFonts w:hint="eastAsia"/>
          <w:b/>
          <w:lang w:eastAsia="ko-KR"/>
        </w:rPr>
        <w:t> </w:t>
      </w:r>
      <w:r w:rsidR="00724AE9" w:rsidRPr="00724AE9">
        <w:rPr>
          <w:b/>
          <w:noProof/>
          <w:lang w:eastAsia="ko-KR" w:bidi="ar-SA"/>
        </w:rPr>
        <w:t>“</w:t>
      </w:r>
      <w:r w:rsidR="00724AE9" w:rsidRPr="00724AE9">
        <w:rPr>
          <w:rFonts w:hint="eastAsia"/>
          <w:b/>
          <w:noProof/>
          <w:lang w:eastAsia="ko-KR" w:bidi="ar-SA"/>
        </w:rPr>
        <w:t>불합격</w:t>
      </w:r>
      <w:r w:rsidR="00724AE9" w:rsidRPr="00724AE9">
        <w:rPr>
          <w:b/>
          <w:noProof/>
          <w:lang w:eastAsia="ko-KR" w:bidi="ar-SA"/>
        </w:rPr>
        <w:t>”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  <w:rPr>
          <w:lang w:eastAsia="ko-KR"/>
        </w:rPr>
      </w:pPr>
      <w:bookmarkStart w:id="102" w:name="TS_07FD1E081AFA4E2BBD250E85A02EECE2"/>
      <w:bookmarkStart w:id="103" w:name="_Toc369277230"/>
      <w:bookmarkEnd w:id="102"/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용도결정</w:t>
      </w:r>
      <w:bookmarkEnd w:id="103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613535"/>
            <wp:effectExtent l="19050" t="0" r="0" b="0"/>
            <wp:docPr id="64" name="그림 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b_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67" w:rsidRDefault="00497367" w:rsidP="0049736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97367">
        <w:rPr>
          <w:rFonts w:hint="eastAsia"/>
          <w:b/>
          <w:lang w:eastAsia="ko-KR"/>
        </w:rPr>
        <w:t>선택</w:t>
      </w:r>
      <w:proofErr w:type="gramEnd"/>
      <w:r w:rsidRPr="00497367">
        <w:rPr>
          <w:rFonts w:hint="eastAsia"/>
          <w:b/>
          <w:lang w:eastAsia="ko-KR"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65" name="그림 6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ieldicon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97367" w:rsidRDefault="00497367" w:rsidP="00497367">
      <w:pPr>
        <w:pStyle w:val="3"/>
      </w:pPr>
      <w:bookmarkStart w:id="104" w:name="TS_211A21D67DF54ADFAACE3CB4DBB2432C"/>
      <w:bookmarkStart w:id="105" w:name="_Toc369277231"/>
      <w:bookmarkEnd w:id="104"/>
      <w:proofErr w:type="spellStart"/>
      <w:r>
        <w:rPr>
          <w:rFonts w:hint="eastAsia"/>
        </w:rPr>
        <w:t>사용결정기록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결함개요</w:t>
      </w:r>
      <w:bookmarkEnd w:id="105"/>
      <w:proofErr w:type="spellEnd"/>
    </w:p>
    <w:p w:rsidR="00497367" w:rsidRDefault="00011701" w:rsidP="0049736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66" name="그림 6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b_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497367" w:rsidRDefault="00497367" w:rsidP="00497367">
      <w:pPr>
        <w:pStyle w:val="p"/>
      </w:pPr>
      <w:r>
        <w:t xml:space="preserve">(1)  </w:t>
      </w:r>
      <w:r w:rsidRPr="00497367">
        <w:rPr>
          <w:rFonts w:hint="eastAsia"/>
          <w:b/>
        </w:rPr>
        <w:t> </w:t>
      </w:r>
      <w:r w:rsidR="0001170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67" name="그림 6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ieldicon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497367" w:rsidSect="00D2440A">
      <w:headerReference w:type="default" r:id="rId65"/>
      <w:footerReference w:type="default" r:id="rId66"/>
      <w:headerReference w:type="first" r:id="rId67"/>
      <w:footerReference w:type="first" r:id="rId68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565" w:rsidRDefault="00441565" w:rsidP="00BA0026">
      <w:r>
        <w:separator/>
      </w:r>
    </w:p>
  </w:endnote>
  <w:endnote w:type="continuationSeparator" w:id="0">
    <w:p w:rsidR="00441565" w:rsidRDefault="00441565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011701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9573B" w:rsidRPr="0039573B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39573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39573B">
      <w:rPr>
        <w:sz w:val="18"/>
        <w:szCs w:val="18"/>
        <w:lang w:val="en-US"/>
      </w:rPr>
      <w:fldChar w:fldCharType="separate"/>
    </w:r>
    <w:r w:rsidR="00497367">
      <w:rPr>
        <w:noProof/>
        <w:sz w:val="18"/>
        <w:szCs w:val="18"/>
        <w:lang w:val="en-US"/>
      </w:rPr>
      <w:t>2013-10-07</w:t>
    </w:r>
    <w:r w:rsidR="0039573B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39573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39573B">
      <w:rPr>
        <w:sz w:val="18"/>
        <w:szCs w:val="18"/>
        <w:lang w:val="en-US"/>
      </w:rPr>
      <w:fldChar w:fldCharType="separate"/>
    </w:r>
    <w:r w:rsidR="00472571">
      <w:rPr>
        <w:noProof/>
        <w:sz w:val="18"/>
        <w:szCs w:val="18"/>
        <w:lang w:val="en-US"/>
      </w:rPr>
      <w:t>1</w:t>
    </w:r>
    <w:r w:rsidR="0039573B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011701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9573B" w:rsidRPr="0039573B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39573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39573B">
      <w:rPr>
        <w:sz w:val="18"/>
        <w:szCs w:val="18"/>
        <w:lang w:val="en-US"/>
      </w:rPr>
      <w:fldChar w:fldCharType="separate"/>
    </w:r>
    <w:r w:rsidR="00497367">
      <w:rPr>
        <w:noProof/>
        <w:sz w:val="18"/>
        <w:szCs w:val="18"/>
        <w:lang w:val="en-US"/>
      </w:rPr>
      <w:t>2013-10-07</w:t>
    </w:r>
    <w:r w:rsidR="0039573B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39573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39573B">
      <w:rPr>
        <w:sz w:val="18"/>
        <w:szCs w:val="18"/>
        <w:lang w:val="en-US"/>
      </w:rPr>
      <w:fldChar w:fldCharType="separate"/>
    </w:r>
    <w:r w:rsidR="00497367">
      <w:rPr>
        <w:noProof/>
        <w:sz w:val="18"/>
        <w:szCs w:val="18"/>
        <w:lang w:val="en-US"/>
      </w:rPr>
      <w:t>22</w:t>
    </w:r>
    <w:r w:rsidR="0039573B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565" w:rsidRDefault="00441565" w:rsidP="00BA0026">
      <w:r>
        <w:separator/>
      </w:r>
    </w:p>
  </w:footnote>
  <w:footnote w:type="continuationSeparator" w:id="0">
    <w:p w:rsidR="00441565" w:rsidRDefault="00441565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39573B" w:rsidP="007A50C0">
    <w:pPr>
      <w:pStyle w:val="TitleHeader"/>
    </w:pPr>
    <w:r>
      <w:fldChar w:fldCharType="begin"/>
    </w:r>
    <w:r w:rsidR="00E90362">
      <w:instrText xml:space="preserve"> TITLE  </w:instrText>
    </w:r>
    <w:r>
      <w:fldChar w:fldCharType="separate"/>
    </w:r>
    <w:proofErr w:type="spellStart"/>
    <w:r w:rsidR="00497367">
      <w:rPr>
        <w:rFonts w:hint="eastAsia"/>
      </w:rPr>
      <w:t>생산품검사</w:t>
    </w:r>
    <w:proofErr w:type="spellEnd"/>
    <w:r w:rsidR="00497367">
      <w:rPr>
        <w:rFonts w:hint="eastAsia"/>
      </w:rPr>
      <w:t xml:space="preserve"> (</w:t>
    </w:r>
    <w:proofErr w:type="spellStart"/>
    <w:r w:rsidR="00497367">
      <w:rPr>
        <w:rFonts w:hint="eastAsia"/>
      </w:rPr>
      <w:t>불합격</w:t>
    </w:r>
    <w:proofErr w:type="spellEnd"/>
    <w:r w:rsidR="00497367">
      <w:rPr>
        <w:rFonts w:hint="eastAsia"/>
      </w:rPr>
      <w:t>)</w:t>
    </w:r>
    <w:r>
      <w:fldChar w:fldCharType="end"/>
    </w:r>
  </w:p>
  <w:p w:rsidR="00EF6EAC" w:rsidRPr="00A751BD" w:rsidRDefault="0039573B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39573B" w:rsidP="00A751BD">
    <w:pPr>
      <w:pStyle w:val="TitleHeader"/>
    </w:pPr>
    <w:r>
      <w:fldChar w:fldCharType="begin"/>
    </w:r>
    <w:r w:rsidR="00E90362">
      <w:instrText xml:space="preserve"> TITLE  </w:instrText>
    </w:r>
    <w:r>
      <w:fldChar w:fldCharType="separate"/>
    </w:r>
    <w:proofErr w:type="spellStart"/>
    <w:r w:rsidR="00497367">
      <w:rPr>
        <w:rFonts w:hint="eastAsia"/>
      </w:rPr>
      <w:t>생산품검사</w:t>
    </w:r>
    <w:proofErr w:type="spellEnd"/>
    <w:r w:rsidR="00497367">
      <w:rPr>
        <w:rFonts w:hint="eastAsia"/>
      </w:rPr>
      <w:t xml:space="preserve"> (</w:t>
    </w:r>
    <w:proofErr w:type="spellStart"/>
    <w:r w:rsidR="00497367">
      <w:rPr>
        <w:rFonts w:hint="eastAsia"/>
      </w:rPr>
      <w:t>불합</w:t>
    </w:r>
    <w:proofErr w:type="spellEnd"/>
    <w:r w:rsidR="00497367">
      <w:rPr>
        <w:rFonts w:hint="eastAsia"/>
      </w:rPr>
      <w:t>격</w:t>
    </w:r>
    <w:r w:rsidR="00497367">
      <w:rPr>
        <w:rFonts w:hint="eastAsia"/>
      </w:rPr>
      <w:t>)</w:t>
    </w:r>
    <w:r>
      <w:fldChar w:fldCharType="end"/>
    </w:r>
  </w:p>
  <w:p w:rsidR="00EF6EAC" w:rsidRPr="008643CE" w:rsidRDefault="0039573B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7660BE8A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9664C"/>
    <w:rsid w:val="00011701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45D0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9573B"/>
    <w:rsid w:val="003B0741"/>
    <w:rsid w:val="003B0B63"/>
    <w:rsid w:val="003B5B89"/>
    <w:rsid w:val="003B5FA6"/>
    <w:rsid w:val="003E3CBA"/>
    <w:rsid w:val="00431A66"/>
    <w:rsid w:val="00436766"/>
    <w:rsid w:val="004378C2"/>
    <w:rsid w:val="00441565"/>
    <w:rsid w:val="004477EA"/>
    <w:rsid w:val="00472571"/>
    <w:rsid w:val="00480F3E"/>
    <w:rsid w:val="00497367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151"/>
    <w:rsid w:val="005534EC"/>
    <w:rsid w:val="0055397F"/>
    <w:rsid w:val="00582798"/>
    <w:rsid w:val="0059664C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24AE9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D256A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B0EC4"/>
    <w:rsid w:val="00DB4DD7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0362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  <w:rsid w:val="00FF3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497367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497367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724AE9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724AE9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CD256A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CD256A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header" Target="header2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97E0B-305C-4461-9FC0-F9E542639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생산품검사 (불합격)</dc:title>
  <dc:creator/>
  <cp:lastModifiedBy/>
  <cp:revision>1</cp:revision>
  <dcterms:created xsi:type="dcterms:W3CDTF">2013-10-07T00:47:00Z</dcterms:created>
  <dcterms:modified xsi:type="dcterms:W3CDTF">2013-11-05T07:20:00Z</dcterms:modified>
</cp:coreProperties>
</file>