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35C" w:rsidRDefault="006E135C" w:rsidP="006E135C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6E135C" w:rsidRDefault="006E135C" w:rsidP="006E135C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6E135C" w:rsidRDefault="006E135C" w:rsidP="006E135C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6E135C" w:rsidRPr="004B35D3" w:rsidRDefault="006E135C" w:rsidP="006E135C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6E135C" w:rsidRDefault="006E135C" w:rsidP="005374BF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6E135C" w:rsidRDefault="006E135C" w:rsidP="006E135C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8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공정, 자주검사 (불합격 및 통지 생성)</w:t>
      </w:r>
    </w:p>
    <w:p w:rsidR="006E135C" w:rsidRPr="003E6868" w:rsidRDefault="006E135C" w:rsidP="006E135C">
      <w:pPr>
        <w:rPr>
          <w:rFonts w:ascii="맑은 고딕" w:eastAsia="맑은 고딕" w:hAnsi="맑은 고딕"/>
          <w:szCs w:val="20"/>
          <w:lang w:eastAsia="ko-KR"/>
        </w:rPr>
      </w:pPr>
    </w:p>
    <w:p w:rsidR="006E135C" w:rsidRPr="0044359C" w:rsidRDefault="006E135C" w:rsidP="006E135C">
      <w:pPr>
        <w:rPr>
          <w:rFonts w:ascii="맑은 고딕" w:eastAsia="맑은 고딕" w:hAnsi="맑은 고딕"/>
          <w:szCs w:val="20"/>
          <w:lang w:eastAsia="ko-KR"/>
        </w:rPr>
      </w:pPr>
    </w:p>
    <w:p w:rsidR="006E135C" w:rsidRDefault="006E135C" w:rsidP="006E135C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6E135C" w:rsidTr="006E135C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6E135C" w:rsidRPr="004B35D3" w:rsidRDefault="006E135C" w:rsidP="006E135C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6E135C" w:rsidRPr="003E6868" w:rsidRDefault="00876E01" w:rsidP="006E135C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6E135C" w:rsidRDefault="007E7C82" w:rsidP="006E135C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6E135C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6E135C" w:rsidTr="006E135C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6E135C" w:rsidRPr="003112F6" w:rsidRDefault="006E135C" w:rsidP="006E135C">
            <w:pPr>
              <w:pStyle w:val="a9"/>
              <w:rPr>
                <w:b/>
                <w:color w:val="4F81BD"/>
              </w:rPr>
            </w:pPr>
          </w:p>
        </w:tc>
      </w:tr>
    </w:tbl>
    <w:p w:rsidR="006E135C" w:rsidRDefault="006E135C" w:rsidP="006E135C">
      <w:pPr>
        <w:rPr>
          <w:rFonts w:ascii="맑은 고딕" w:eastAsia="맑은 고딕" w:hAnsi="맑은 고딕"/>
          <w:szCs w:val="20"/>
          <w:lang w:eastAsia="ko-KR"/>
        </w:rPr>
      </w:pPr>
    </w:p>
    <w:p w:rsidR="006E135C" w:rsidRPr="004B35D3" w:rsidRDefault="006E135C" w:rsidP="006E135C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6E135C" w:rsidRPr="004B35D3" w:rsidRDefault="006E135C" w:rsidP="006E135C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6E135C" w:rsidRPr="004B35D3" w:rsidRDefault="006E135C" w:rsidP="006E135C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6E135C" w:rsidRPr="004B35D3" w:rsidRDefault="006E135C" w:rsidP="006E135C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AB7EDB" w:rsidRDefault="006E135C" w:rsidP="006E135C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135C" w:rsidRPr="004B35D3" w:rsidTr="006E135C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35C" w:rsidRPr="004B35D3" w:rsidRDefault="006E135C" w:rsidP="006E135C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6E135C" w:rsidRPr="00804505" w:rsidRDefault="006E135C" w:rsidP="006E135C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6E135C" w:rsidRDefault="006E135C" w:rsidP="005374BF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7A7AB4" w:rsidRDefault="007E7C82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7E7C82">
            <w:rPr>
              <w:lang w:eastAsia="ko-KR"/>
            </w:rPr>
            <w:fldChar w:fldCharType="begin"/>
          </w:r>
          <w:r w:rsidR="006E135C">
            <w:rPr>
              <w:lang w:eastAsia="ko-KR"/>
            </w:rPr>
            <w:instrText xml:space="preserve"> TOC \o "1-3" \h \z \u </w:instrText>
          </w:r>
          <w:r w:rsidRPr="007E7C82">
            <w:rPr>
              <w:lang w:eastAsia="ko-KR"/>
            </w:rPr>
            <w:fldChar w:fldCharType="separate"/>
          </w:r>
          <w:hyperlink w:anchor="_Toc369276799" w:history="1">
            <w:r w:rsidR="007A7AB4" w:rsidRPr="00FC3604">
              <w:rPr>
                <w:rStyle w:val="a4"/>
                <w:noProof/>
                <w:lang w:eastAsia="ko-KR"/>
              </w:rPr>
              <w:t>1.1.</w:t>
            </w:r>
            <w:r w:rsidR="007A7AB4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 xml:space="preserve">Process </w:t>
            </w:r>
            <w:r w:rsidR="007A7AB4" w:rsidRPr="00FC3604">
              <w:rPr>
                <w:rStyle w:val="a4"/>
                <w:noProof/>
                <w:lang w:eastAsia="ko-KR"/>
              </w:rPr>
              <w:t>개요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0" w:history="1">
            <w:r w:rsidR="007A7AB4" w:rsidRPr="00FC3604">
              <w:rPr>
                <w:rStyle w:val="a4"/>
                <w:noProof/>
                <w:lang w:eastAsia="ko-KR"/>
              </w:rPr>
              <w:t>1.1.1.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정의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및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목적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1" w:history="1">
            <w:r w:rsidR="007A7AB4" w:rsidRPr="00FC3604">
              <w:rPr>
                <w:rStyle w:val="a4"/>
                <w:noProof/>
                <w:lang w:eastAsia="ko-KR"/>
              </w:rPr>
              <w:t>1.1.2.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운영원칙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2" w:history="1">
            <w:r w:rsidR="007A7AB4" w:rsidRPr="00FC3604">
              <w:rPr>
                <w:rStyle w:val="a4"/>
                <w:noProof/>
                <w:lang w:eastAsia="ko-KR"/>
              </w:rPr>
              <w:t>1.1.3.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프로세스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6803" w:history="1">
            <w:r w:rsidR="007A7AB4" w:rsidRPr="00FC3604">
              <w:rPr>
                <w:rStyle w:val="a4"/>
                <w:noProof/>
              </w:rPr>
              <w:t>1.2.</w:t>
            </w:r>
            <w:r w:rsidR="007A7AB4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공정검사</w:t>
            </w:r>
            <w:r w:rsidR="007A7AB4" w:rsidRPr="00FC3604">
              <w:rPr>
                <w:rStyle w:val="a4"/>
                <w:noProof/>
              </w:rPr>
              <w:t xml:space="preserve"> (</w:t>
            </w:r>
            <w:r w:rsidR="007A7AB4" w:rsidRPr="00FC3604">
              <w:rPr>
                <w:rStyle w:val="a4"/>
                <w:noProof/>
              </w:rPr>
              <w:t>불합격</w:t>
            </w:r>
            <w:r w:rsidR="007A7AB4" w:rsidRPr="00FC3604">
              <w:rPr>
                <w:rStyle w:val="a4"/>
                <w:noProof/>
              </w:rPr>
              <w:t>)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4" w:history="1">
            <w:r w:rsidR="007A7AB4" w:rsidRPr="00FC3604">
              <w:rPr>
                <w:rStyle w:val="a4"/>
                <w:noProof/>
              </w:rPr>
              <w:t>1.2.1.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SAP Easy Access SEBANG ERP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5" w:history="1">
            <w:r w:rsidR="007A7AB4" w:rsidRPr="00FC3604">
              <w:rPr>
                <w:rStyle w:val="a4"/>
                <w:noProof/>
              </w:rPr>
              <w:t>1.2.2.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검사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로트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6" w:history="1">
            <w:r w:rsidR="007A7AB4" w:rsidRPr="00FC3604">
              <w:rPr>
                <w:rStyle w:val="a4"/>
                <w:noProof/>
                <w:lang w:eastAsia="ko-KR"/>
              </w:rPr>
              <w:t>1.2.3.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검사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로트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출처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(3)</w:t>
            </w:r>
            <w:r w:rsidR="007A7AB4" w:rsidRPr="00FC3604">
              <w:rPr>
                <w:rStyle w:val="a4"/>
                <w:noProof/>
                <w:lang w:eastAsia="ko-KR"/>
              </w:rPr>
              <w:t>개인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값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리스트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검사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로트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출처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(3) 3 </w:t>
            </w:r>
            <w:r w:rsidR="007A7AB4" w:rsidRPr="00FC3604">
              <w:rPr>
                <w:rStyle w:val="a4"/>
                <w:noProof/>
                <w:lang w:eastAsia="ko-KR"/>
              </w:rPr>
              <w:t>엔트리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있음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7" w:history="1">
            <w:r w:rsidR="007A7AB4" w:rsidRPr="00FC3604">
              <w:rPr>
                <w:rStyle w:val="a4"/>
                <w:noProof/>
              </w:rPr>
              <w:t>1.2.4.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검사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로트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8" w:history="1">
            <w:r w:rsidR="007A7AB4" w:rsidRPr="00FC3604">
              <w:rPr>
                <w:rStyle w:val="a4"/>
                <w:noProof/>
                <w:lang w:eastAsia="ko-KR"/>
              </w:rPr>
              <w:t>1.2.5.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검사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데이터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변경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검사로트에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작업리스트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09" w:history="1">
            <w:r w:rsidR="007A7AB4" w:rsidRPr="00FC3604">
              <w:rPr>
                <w:rStyle w:val="a4"/>
                <w:noProof/>
                <w:lang w:eastAsia="ko-KR"/>
              </w:rPr>
              <w:t>1.2.6.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검사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데이터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변경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검사로트에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작업리스트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0" w:history="1">
            <w:r w:rsidR="007A7AB4" w:rsidRPr="00FC3604">
              <w:rPr>
                <w:rStyle w:val="a4"/>
                <w:noProof/>
                <w:lang w:eastAsia="ko-KR"/>
              </w:rPr>
              <w:t>1.2.7.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검사포인트에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결과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초기화면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1" w:history="1">
            <w:r w:rsidR="007A7AB4" w:rsidRPr="00FC3604">
              <w:rPr>
                <w:rStyle w:val="a4"/>
                <w:noProof/>
                <w:lang w:eastAsia="ko-KR"/>
              </w:rPr>
              <w:t>1.2.8.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검사포인트에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결과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초기화면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2" w:history="1">
            <w:r w:rsidR="007A7AB4" w:rsidRPr="00FC3604">
              <w:rPr>
                <w:rStyle w:val="a4"/>
                <w:noProof/>
                <w:lang w:eastAsia="ko-KR"/>
              </w:rPr>
              <w:t>1.2.9.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결과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특성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개요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3" w:history="1">
            <w:r w:rsidR="007A7AB4" w:rsidRPr="00FC3604">
              <w:rPr>
                <w:rStyle w:val="a4"/>
                <w:noProof/>
                <w:lang w:eastAsia="ko-KR"/>
              </w:rPr>
              <w:t>1.2.10.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SLI01561 000001</w:t>
            </w:r>
            <w:r w:rsidR="007A7AB4" w:rsidRPr="00FC3604">
              <w:rPr>
                <w:rStyle w:val="a4"/>
                <w:noProof/>
                <w:lang w:eastAsia="ko-KR"/>
              </w:rPr>
              <w:t>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결과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특성에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단일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값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4" w:history="1">
            <w:r w:rsidR="007A7AB4" w:rsidRPr="00FC3604">
              <w:rPr>
                <w:rStyle w:val="a4"/>
                <w:noProof/>
                <w:lang w:eastAsia="ko-KR"/>
              </w:rPr>
              <w:t>1.2.11.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SLI01561 000001</w:t>
            </w:r>
            <w:r w:rsidR="007A7AB4" w:rsidRPr="00FC3604">
              <w:rPr>
                <w:rStyle w:val="a4"/>
                <w:noProof/>
                <w:lang w:eastAsia="ko-KR"/>
              </w:rPr>
              <w:t>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결과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특성에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단일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값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5" w:history="1">
            <w:r w:rsidR="007A7AB4" w:rsidRPr="00FC3604">
              <w:rPr>
                <w:rStyle w:val="a4"/>
                <w:noProof/>
                <w:lang w:eastAsia="ko-KR"/>
              </w:rPr>
              <w:t>1.2.12.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레포트유형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입력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6" w:history="1">
            <w:r w:rsidR="007A7AB4" w:rsidRPr="00FC3604">
              <w:rPr>
                <w:rStyle w:val="a4"/>
                <w:noProof/>
                <w:lang w:eastAsia="ko-KR"/>
              </w:rPr>
              <w:t>1.2.13.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결함레코딩에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레포트유형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(3) 15 </w:t>
            </w:r>
            <w:r w:rsidR="007A7AB4" w:rsidRPr="00FC3604">
              <w:rPr>
                <w:rStyle w:val="a4"/>
                <w:noProof/>
                <w:lang w:eastAsia="ko-KR"/>
              </w:rPr>
              <w:t>엔트리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있음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7" w:history="1">
            <w:r w:rsidR="007A7AB4" w:rsidRPr="00FC3604">
              <w:rPr>
                <w:rStyle w:val="a4"/>
                <w:noProof/>
              </w:rPr>
              <w:t>1.2.14.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레포트유형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입력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8" w:history="1">
            <w:r w:rsidR="007A7AB4" w:rsidRPr="00FC3604">
              <w:rPr>
                <w:rStyle w:val="a4"/>
                <w:noProof/>
                <w:lang w:eastAsia="ko-KR"/>
              </w:rPr>
              <w:t>1.2.15.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특성결함개요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19" w:history="1">
            <w:r w:rsidR="007A7AB4" w:rsidRPr="00FC3604">
              <w:rPr>
                <w:rStyle w:val="a4"/>
                <w:noProof/>
              </w:rPr>
              <w:t>1.2.16.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코드의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다중선택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0" w:history="1">
            <w:r w:rsidR="007A7AB4" w:rsidRPr="00FC3604">
              <w:rPr>
                <w:rStyle w:val="a4"/>
                <w:noProof/>
              </w:rPr>
              <w:t>1.2.17.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코드의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다중선택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1" w:history="1">
            <w:r w:rsidR="007A7AB4" w:rsidRPr="00FC3604">
              <w:rPr>
                <w:rStyle w:val="a4"/>
                <w:noProof/>
                <w:lang w:eastAsia="ko-KR"/>
              </w:rPr>
              <w:t>1.2.18.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특성결함개요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2" w:history="1">
            <w:r w:rsidR="007A7AB4" w:rsidRPr="00FC3604">
              <w:rPr>
                <w:rStyle w:val="a4"/>
                <w:noProof/>
              </w:rPr>
              <w:t>1.2.19.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특성결함개요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기록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3" w:history="1">
            <w:r w:rsidR="007A7AB4" w:rsidRPr="00FC3604">
              <w:rPr>
                <w:rStyle w:val="a4"/>
                <w:noProof/>
              </w:rPr>
              <w:t>1.2.20.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카타로그선택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4" w:history="1">
            <w:r w:rsidR="007A7AB4" w:rsidRPr="00FC3604">
              <w:rPr>
                <w:rStyle w:val="a4"/>
                <w:noProof/>
              </w:rPr>
              <w:t>1.2.21.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카타로그선택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5" w:history="1">
            <w:r w:rsidR="007A7AB4" w:rsidRPr="00FC3604">
              <w:rPr>
                <w:rStyle w:val="a4"/>
                <w:noProof/>
              </w:rPr>
              <w:t>1.2.22.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특성결함개요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기록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6" w:history="1">
            <w:r w:rsidR="007A7AB4" w:rsidRPr="00FC3604">
              <w:rPr>
                <w:rStyle w:val="a4"/>
                <w:noProof/>
                <w:lang w:eastAsia="ko-KR"/>
              </w:rPr>
              <w:t>1.2.23.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특성결함개요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7" w:history="1">
            <w:r w:rsidR="007A7AB4" w:rsidRPr="00FC3604">
              <w:rPr>
                <w:rStyle w:val="a4"/>
                <w:noProof/>
              </w:rPr>
              <w:t>1.2.24.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특성결함개요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기록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8" w:history="1">
            <w:r w:rsidR="007A7AB4" w:rsidRPr="00FC3604">
              <w:rPr>
                <w:rStyle w:val="a4"/>
                <w:noProof/>
                <w:lang w:eastAsia="ko-KR"/>
              </w:rPr>
              <w:t>1.2.25.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통지생성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공정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29" w:history="1">
            <w:r w:rsidR="007A7AB4" w:rsidRPr="00FC3604">
              <w:rPr>
                <w:rStyle w:val="a4"/>
                <w:noProof/>
              </w:rPr>
              <w:t>1.2.26.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카타로그선택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0" w:history="1">
            <w:r w:rsidR="007A7AB4" w:rsidRPr="00FC3604">
              <w:rPr>
                <w:rStyle w:val="a4"/>
                <w:noProof/>
              </w:rPr>
              <w:t>1.2.27.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카타로그선택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1" w:history="1">
            <w:r w:rsidR="007A7AB4" w:rsidRPr="00FC3604">
              <w:rPr>
                <w:rStyle w:val="a4"/>
                <w:noProof/>
              </w:rPr>
              <w:t>1.2.28.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통지생성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공정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2" w:history="1">
            <w:r w:rsidR="007A7AB4" w:rsidRPr="00FC3604">
              <w:rPr>
                <w:rStyle w:val="a4"/>
                <w:noProof/>
                <w:lang w:eastAsia="ko-KR"/>
              </w:rPr>
              <w:t>1.2.29.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통지생성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공정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3" w:history="1">
            <w:r w:rsidR="007A7AB4" w:rsidRPr="00FC3604">
              <w:rPr>
                <w:rStyle w:val="a4"/>
                <w:noProof/>
              </w:rPr>
              <w:t>1.2.30.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통지생성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공정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4" w:history="1">
            <w:r w:rsidR="007A7AB4" w:rsidRPr="00FC3604">
              <w:rPr>
                <w:rStyle w:val="a4"/>
                <w:noProof/>
              </w:rPr>
              <w:t>1.2.31.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카타로그선택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5" w:history="1">
            <w:r w:rsidR="007A7AB4" w:rsidRPr="00FC3604">
              <w:rPr>
                <w:rStyle w:val="a4"/>
                <w:noProof/>
              </w:rPr>
              <w:t>1.2.32.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카타로그선택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6" w:history="1">
            <w:r w:rsidR="007A7AB4" w:rsidRPr="00FC3604">
              <w:rPr>
                <w:rStyle w:val="a4"/>
                <w:noProof/>
              </w:rPr>
              <w:t>1.2.33.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통지생성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공정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7" w:history="1">
            <w:r w:rsidR="007A7AB4" w:rsidRPr="00FC3604">
              <w:rPr>
                <w:rStyle w:val="a4"/>
                <w:noProof/>
                <w:lang w:eastAsia="ko-KR"/>
              </w:rPr>
              <w:t>1.2.34.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통지생성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공정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8" w:history="1">
            <w:r w:rsidR="007A7AB4" w:rsidRPr="00FC3604">
              <w:rPr>
                <w:rStyle w:val="a4"/>
                <w:noProof/>
                <w:lang w:eastAsia="ko-KR"/>
              </w:rPr>
              <w:t>1.2.35.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통지생성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공정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39" w:history="1">
            <w:r w:rsidR="007A7AB4" w:rsidRPr="00FC3604">
              <w:rPr>
                <w:rStyle w:val="a4"/>
                <w:noProof/>
                <w:lang w:eastAsia="ko-KR"/>
              </w:rPr>
              <w:t>1.2.36.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사용자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선택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0" w:history="1">
            <w:r w:rsidR="007A7AB4" w:rsidRPr="00FC3604">
              <w:rPr>
                <w:rStyle w:val="a4"/>
                <w:noProof/>
                <w:lang w:eastAsia="ko-KR"/>
              </w:rPr>
              <w:t>1.2.37.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통지생성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공정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1" w:history="1">
            <w:r w:rsidR="007A7AB4" w:rsidRPr="00FC3604">
              <w:rPr>
                <w:rStyle w:val="a4"/>
                <w:noProof/>
                <w:lang w:eastAsia="ko-KR"/>
              </w:rPr>
              <w:t>1.2.38.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통지생성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공정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부적합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2" w:history="1">
            <w:r w:rsidR="007A7AB4" w:rsidRPr="00FC3604">
              <w:rPr>
                <w:rStyle w:val="a4"/>
                <w:noProof/>
              </w:rPr>
              <w:t>1.2.39.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특성결함개요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기록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3" w:history="1">
            <w:r w:rsidR="007A7AB4" w:rsidRPr="00FC3604">
              <w:rPr>
                <w:rStyle w:val="a4"/>
                <w:noProof/>
                <w:lang w:eastAsia="ko-KR"/>
              </w:rPr>
              <w:t>1.2.40.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SLI01561 000001</w:t>
            </w:r>
            <w:r w:rsidR="007A7AB4" w:rsidRPr="00FC3604">
              <w:rPr>
                <w:rStyle w:val="a4"/>
                <w:noProof/>
                <w:lang w:eastAsia="ko-KR"/>
              </w:rPr>
              <w:t>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결과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기록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특성에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단일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값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4" w:history="1">
            <w:r w:rsidR="007A7AB4" w:rsidRPr="00FC3604">
              <w:rPr>
                <w:rStyle w:val="a4"/>
                <w:noProof/>
              </w:rPr>
              <w:t>1.2.41.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결과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기록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특성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개요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5" w:history="1">
            <w:r w:rsidR="007A7AB4" w:rsidRPr="00FC3604">
              <w:rPr>
                <w:rStyle w:val="a4"/>
                <w:noProof/>
                <w:lang w:eastAsia="ko-KR"/>
              </w:rPr>
              <w:t>1.2.42.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검사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데이터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변경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검사로트에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작업리스트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6" w:history="1">
            <w:r w:rsidR="007A7AB4" w:rsidRPr="00FC3604">
              <w:rPr>
                <w:rStyle w:val="a4"/>
                <w:noProof/>
                <w:lang w:eastAsia="ko-KR"/>
              </w:rPr>
              <w:t>1.2.43.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사용결정기록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결함개요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7" w:history="1">
            <w:r w:rsidR="007A7AB4" w:rsidRPr="00FC3604">
              <w:rPr>
                <w:rStyle w:val="a4"/>
                <w:noProof/>
              </w:rPr>
              <w:t>1.2.44.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확인</w:t>
            </w:r>
            <w:r w:rsidR="007A7AB4" w:rsidRPr="00FC3604">
              <w:rPr>
                <w:rStyle w:val="a4"/>
                <w:noProof/>
              </w:rPr>
              <w:t xml:space="preserve"> </w:t>
            </w:r>
            <w:r w:rsidR="007A7AB4" w:rsidRPr="00FC3604">
              <w:rPr>
                <w:rStyle w:val="a4"/>
                <w:noProof/>
              </w:rPr>
              <w:t>프롬프트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8" w:history="1">
            <w:r w:rsidR="007A7AB4" w:rsidRPr="00FC3604">
              <w:rPr>
                <w:rStyle w:val="a4"/>
                <w:noProof/>
                <w:lang w:eastAsia="ko-KR"/>
              </w:rPr>
              <w:t>1.2.45.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검사로트에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용도결정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49" w:history="1">
            <w:r w:rsidR="007A7AB4" w:rsidRPr="00FC3604">
              <w:rPr>
                <w:rStyle w:val="a4"/>
                <w:noProof/>
              </w:rPr>
              <w:t>1.2.46.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</w:rPr>
              <w:t>사용결정기록</w:t>
            </w:r>
            <w:r w:rsidR="007A7AB4" w:rsidRPr="00FC3604">
              <w:rPr>
                <w:rStyle w:val="a4"/>
                <w:noProof/>
              </w:rPr>
              <w:t xml:space="preserve">: </w:t>
            </w:r>
            <w:r w:rsidR="007A7AB4" w:rsidRPr="00FC3604">
              <w:rPr>
                <w:rStyle w:val="a4"/>
                <w:noProof/>
              </w:rPr>
              <w:t>결함개요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850" w:history="1">
            <w:r w:rsidR="007A7AB4" w:rsidRPr="00FC3604">
              <w:rPr>
                <w:rStyle w:val="a4"/>
                <w:noProof/>
                <w:lang w:eastAsia="ko-KR"/>
              </w:rPr>
              <w:t>1.2.47.</w:t>
            </w:r>
            <w:r w:rsidR="007A7AB4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7A7AB4" w:rsidRPr="00FC3604">
              <w:rPr>
                <w:rStyle w:val="a4"/>
                <w:noProof/>
                <w:lang w:eastAsia="ko-KR"/>
              </w:rPr>
              <w:t>검사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데이터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변경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: </w:t>
            </w:r>
            <w:r w:rsidR="007A7AB4" w:rsidRPr="00FC3604">
              <w:rPr>
                <w:rStyle w:val="a4"/>
                <w:noProof/>
                <w:lang w:eastAsia="ko-KR"/>
              </w:rPr>
              <w:t>검사로트에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대한</w:t>
            </w:r>
            <w:r w:rsidR="007A7AB4" w:rsidRPr="00FC3604">
              <w:rPr>
                <w:rStyle w:val="a4"/>
                <w:noProof/>
                <w:lang w:eastAsia="ko-KR"/>
              </w:rPr>
              <w:t xml:space="preserve"> </w:t>
            </w:r>
            <w:r w:rsidR="007A7AB4" w:rsidRPr="00FC3604">
              <w:rPr>
                <w:rStyle w:val="a4"/>
                <w:noProof/>
                <w:lang w:eastAsia="ko-KR"/>
              </w:rPr>
              <w:t>작업리스트</w:t>
            </w:r>
            <w:r w:rsidR="007A7AB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A7AB4">
              <w:rPr>
                <w:noProof/>
                <w:webHidden/>
              </w:rPr>
              <w:instrText xml:space="preserve"> PAGEREF _Toc369276850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A7AB4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7AB4" w:rsidRDefault="007E7C82" w:rsidP="007A7AB4">
          <w:pPr>
            <w:pStyle w:val="2"/>
            <w:numPr>
              <w:ilvl w:val="0"/>
              <w:numId w:val="0"/>
            </w:num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7A7AB4" w:rsidRDefault="007A7AB4" w:rsidP="007A7AB4">
      <w:pPr>
        <w:pStyle w:val="2"/>
        <w:numPr>
          <w:ilvl w:val="0"/>
          <w:numId w:val="0"/>
        </w:numPr>
        <w:rPr>
          <w:lang w:eastAsia="ko-KR"/>
        </w:rPr>
      </w:pPr>
      <w:r>
        <w:rPr>
          <w:lang w:eastAsia="ko-KR"/>
        </w:rPr>
        <w:br w:type="page"/>
      </w:r>
    </w:p>
    <w:p w:rsidR="007A7AB4" w:rsidRDefault="007A7AB4" w:rsidP="007A7AB4">
      <w:pPr>
        <w:pStyle w:val="2"/>
        <w:numPr>
          <w:ilvl w:val="1"/>
          <w:numId w:val="1"/>
        </w:numPr>
        <w:rPr>
          <w:kern w:val="0"/>
          <w:lang w:eastAsia="ko-KR"/>
        </w:rPr>
      </w:pPr>
      <w:r w:rsidRPr="007A7AB4">
        <w:rPr>
          <w:rFonts w:hint="eastAsia"/>
          <w:kern w:val="0"/>
          <w:lang w:eastAsia="ko-KR"/>
        </w:rPr>
        <w:lastRenderedPageBreak/>
        <w:t xml:space="preserve"> </w:t>
      </w:r>
      <w:bookmarkStart w:id="0" w:name="_Toc369276799"/>
      <w:r w:rsidRPr="00545167">
        <w:rPr>
          <w:rFonts w:hint="eastAsia"/>
          <w:kern w:val="0"/>
          <w:lang w:eastAsia="ko-KR"/>
        </w:rPr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</w:p>
    <w:p w:rsidR="007A7AB4" w:rsidRPr="00545167" w:rsidRDefault="007A7AB4" w:rsidP="007A7AB4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1" w:name="_Toc369271030"/>
      <w:bookmarkStart w:id="2" w:name="_Toc369271506"/>
      <w:bookmarkStart w:id="3" w:name="_Toc369272116"/>
      <w:bookmarkStart w:id="4" w:name="_Toc369272211"/>
      <w:bookmarkStart w:id="5" w:name="_Toc369272380"/>
      <w:bookmarkStart w:id="6" w:name="_Toc369272618"/>
      <w:bookmarkStart w:id="7" w:name="_Toc369272814"/>
      <w:bookmarkStart w:id="8" w:name="_Toc369273233"/>
      <w:bookmarkStart w:id="9" w:name="_Toc369273266"/>
      <w:bookmarkStart w:id="10" w:name="_Toc369276800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7A7AB4" w:rsidRPr="007A7AB4" w:rsidRDefault="007A7AB4" w:rsidP="007A7AB4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7A7AB4">
        <w:rPr>
          <w:rFonts w:hint="eastAsia"/>
          <w:color w:val="000000"/>
          <w:sz w:val="26"/>
          <w:szCs w:val="26"/>
          <w:lang w:eastAsia="ko-KR"/>
        </w:rPr>
        <w:t>생산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공정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중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현장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작업자가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수행하는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검사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기준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등록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및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검사결과</w:t>
      </w:r>
      <w:r w:rsidRPr="007A7AB4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hint="eastAsia"/>
          <w:color w:val="000000"/>
          <w:sz w:val="26"/>
          <w:szCs w:val="26"/>
          <w:lang w:eastAsia="ko-KR"/>
        </w:rPr>
        <w:t>관리</w:t>
      </w:r>
    </w:p>
    <w:p w:rsidR="007A7AB4" w:rsidRPr="00BA7F66" w:rsidRDefault="007A7AB4" w:rsidP="007A7AB4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7A7AB4" w:rsidRPr="00F84845" w:rsidRDefault="007A7AB4" w:rsidP="007A7AB4">
      <w:pPr>
        <w:pStyle w:val="3"/>
        <w:numPr>
          <w:ilvl w:val="2"/>
          <w:numId w:val="1"/>
        </w:numPr>
        <w:rPr>
          <w:lang w:eastAsia="ko-KR"/>
        </w:rPr>
      </w:pPr>
      <w:bookmarkStart w:id="11" w:name="_Toc369271031"/>
      <w:bookmarkStart w:id="12" w:name="_Toc369271507"/>
      <w:bookmarkStart w:id="13" w:name="_Toc369272117"/>
      <w:bookmarkStart w:id="14" w:name="_Toc369272212"/>
      <w:bookmarkStart w:id="15" w:name="_Toc369272381"/>
      <w:bookmarkStart w:id="16" w:name="_Toc369272619"/>
      <w:bookmarkStart w:id="17" w:name="_Toc369272815"/>
      <w:bookmarkStart w:id="18" w:name="_Toc369273234"/>
      <w:bookmarkStart w:id="19" w:name="_Toc369273267"/>
      <w:bookmarkStart w:id="20" w:name="_Toc369276801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:rsidR="007A7AB4" w:rsidRDefault="007A7AB4" w:rsidP="007A7AB4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7A7AB4">
        <w:rPr>
          <w:rFonts w:cs="굴림" w:hint="eastAsia"/>
          <w:color w:val="000000"/>
          <w:sz w:val="26"/>
          <w:szCs w:val="26"/>
          <w:lang w:eastAsia="ko-KR"/>
        </w:rPr>
        <w:t>생산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오더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생성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후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7A7AB4">
        <w:rPr>
          <w:rFonts w:cs="굴림" w:hint="eastAsia"/>
          <w:color w:val="000000"/>
          <w:sz w:val="26"/>
          <w:szCs w:val="26"/>
          <w:lang w:eastAsia="ko-KR"/>
        </w:rPr>
        <w:t>로트</w:t>
      </w:r>
      <w:proofErr w:type="spellEnd"/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생성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7A7AB4" w:rsidRDefault="007A7AB4" w:rsidP="007A7AB4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 w:rsidRPr="007A7AB4">
        <w:rPr>
          <w:rFonts w:cs="굴림" w:hint="eastAsia"/>
          <w:color w:val="000000"/>
          <w:sz w:val="26"/>
          <w:szCs w:val="26"/>
          <w:lang w:eastAsia="ko-KR"/>
        </w:rPr>
        <w:t>공정검사는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ERP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상에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7A7AB4">
        <w:rPr>
          <w:rFonts w:cs="굴림" w:hint="eastAsia"/>
          <w:color w:val="000000"/>
          <w:sz w:val="26"/>
          <w:szCs w:val="26"/>
          <w:lang w:eastAsia="ko-KR"/>
        </w:rPr>
        <w:t>등록함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.</w:t>
      </w:r>
    </w:p>
    <w:p w:rsidR="007A7AB4" w:rsidRDefault="007A7AB4" w:rsidP="007A7AB4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검사포인트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및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작업장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코드를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입력하고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등록함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7A7AB4" w:rsidRPr="00856330" w:rsidRDefault="007A7AB4" w:rsidP="007A7AB4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7A7AB4" w:rsidRDefault="007A7AB4" w:rsidP="007A7AB4">
      <w:pPr>
        <w:pStyle w:val="3"/>
        <w:numPr>
          <w:ilvl w:val="2"/>
          <w:numId w:val="1"/>
        </w:numPr>
        <w:rPr>
          <w:lang w:eastAsia="ko-KR"/>
        </w:rPr>
      </w:pPr>
      <w:bookmarkStart w:id="21" w:name="_Toc369271508"/>
      <w:bookmarkStart w:id="22" w:name="_Toc369272118"/>
      <w:bookmarkStart w:id="23" w:name="_Toc369272213"/>
      <w:bookmarkStart w:id="24" w:name="_Toc369272382"/>
      <w:bookmarkStart w:id="25" w:name="_Toc369272620"/>
      <w:bookmarkStart w:id="26" w:name="_Toc369272816"/>
      <w:bookmarkStart w:id="27" w:name="_Toc369273235"/>
      <w:bookmarkStart w:id="28" w:name="_Toc369273268"/>
      <w:bookmarkStart w:id="29" w:name="_Toc369276802"/>
      <w:r>
        <w:rPr>
          <w:rFonts w:hint="eastAsia"/>
          <w:lang w:eastAsia="ko-KR"/>
        </w:rPr>
        <w:t>프로세스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hint="eastAsia"/>
          <w:lang w:eastAsia="ko-KR"/>
        </w:rPr>
        <w:t xml:space="preserve"> </w:t>
      </w:r>
    </w:p>
    <w:p w:rsidR="007A7AB4" w:rsidRDefault="007A7AB4">
      <w:pPr>
        <w:rPr>
          <w:b/>
          <w:kern w:val="28"/>
          <w:sz w:val="40"/>
          <w:szCs w:val="20"/>
          <w:lang w:eastAsia="ko-KR" w:bidi="ar-SA"/>
        </w:rPr>
      </w:pPr>
      <w:r>
        <w:rPr>
          <w:noProof/>
          <w:lang w:eastAsia="ko-KR" w:bidi="ar-SA"/>
        </w:rPr>
        <w:drawing>
          <wp:inline distT="0" distB="0" distL="0" distR="0">
            <wp:extent cx="6116574" cy="4535424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38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br w:type="page"/>
      </w:r>
    </w:p>
    <w:p w:rsidR="006E135C" w:rsidRDefault="006E135C" w:rsidP="006E135C">
      <w:pPr>
        <w:pStyle w:val="2"/>
        <w:numPr>
          <w:ilvl w:val="0"/>
          <w:numId w:val="0"/>
        </w:numPr>
        <w:rPr>
          <w:lang w:eastAsia="ko-KR"/>
        </w:rPr>
      </w:pPr>
    </w:p>
    <w:p w:rsidR="006F7F73" w:rsidRDefault="006E135C" w:rsidP="006E135C">
      <w:pPr>
        <w:pStyle w:val="2"/>
      </w:pPr>
      <w:r>
        <w:rPr>
          <w:rFonts w:hint="eastAsia"/>
          <w:lang w:eastAsia="ko-KR"/>
        </w:rPr>
        <w:t xml:space="preserve"> </w:t>
      </w:r>
      <w:bookmarkStart w:id="30" w:name="_Toc369276803"/>
      <w:proofErr w:type="spellStart"/>
      <w:r w:rsidR="006F7F73">
        <w:rPr>
          <w:rFonts w:hint="eastAsia"/>
        </w:rPr>
        <w:t>공정검사</w:t>
      </w:r>
      <w:proofErr w:type="spellEnd"/>
      <w:r w:rsidR="006F7F73">
        <w:rPr>
          <w:rFonts w:hint="eastAsia"/>
        </w:rPr>
        <w:t xml:space="preserve"> (</w:t>
      </w:r>
      <w:proofErr w:type="spellStart"/>
      <w:r w:rsidR="006F7F73">
        <w:rPr>
          <w:rFonts w:hint="eastAsia"/>
        </w:rPr>
        <w:t>불합격</w:t>
      </w:r>
      <w:proofErr w:type="spellEnd"/>
      <w:r w:rsidR="006F7F73">
        <w:rPr>
          <w:rFonts w:hint="eastAsia"/>
        </w:rPr>
        <w:t>)</w:t>
      </w:r>
      <w:bookmarkEnd w:id="30"/>
    </w:p>
    <w:p w:rsidR="006F7F73" w:rsidRDefault="006F7F73" w:rsidP="006E135C">
      <w:pPr>
        <w:pStyle w:val="3"/>
      </w:pPr>
      <w:bookmarkStart w:id="31" w:name="TS_E4B60A15F1434F4DB244454EE2F79FFD"/>
      <w:bookmarkStart w:id="32" w:name="_Toc369276804"/>
      <w:bookmarkEnd w:id="31"/>
      <w:r>
        <w:t>SAP Easy Access SEBANG ERP</w:t>
      </w:r>
      <w:bookmarkEnd w:id="32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5203825"/>
            <wp:effectExtent l="19050" t="0" r="889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20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33" w:name="TS_37E7E0A362C7464199E3D894CB0D3034"/>
      <w:bookmarkStart w:id="34" w:name="_Toc369276805"/>
      <w:bookmarkEnd w:id="33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로트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34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35" w:name="TS_6D51F89753F143A191B8DA6E86CF8054"/>
      <w:bookmarkStart w:id="36" w:name="_Toc369276806"/>
      <w:bookmarkEnd w:id="35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(3)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(3) 3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36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896110" cy="1748155"/>
            <wp:effectExtent l="19050" t="0" r="889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4733290" cy="187960"/>
            <wp:effectExtent l="19050" t="0" r="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29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37" w:name="TS_C1B708045DF946999FAE1C3DC3D1AB40"/>
      <w:bookmarkStart w:id="38" w:name="_Toc369276807"/>
      <w:bookmarkEnd w:id="37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로트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</w:t>
      </w:r>
      <w:bookmarkEnd w:id="38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실행</w:t>
      </w:r>
      <w:proofErr w:type="gramEnd"/>
      <w:r w:rsidRPr="006F7F73">
        <w:rPr>
          <w:rFonts w:hint="eastAsia"/>
          <w:b/>
          <w:lang w:eastAsia="ko-KR"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2" name="그림 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39" w:name="TS_816044EDD3414B40B9B48E1804728F85"/>
      <w:bookmarkStart w:id="40" w:name="_Toc369276808"/>
      <w:bookmarkEnd w:id="39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40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837180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83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41" w:name="TS_D9A7C45BF01842B4BEA6DA0484E7B3E2"/>
      <w:bookmarkStart w:id="42" w:name="_Toc369276809"/>
      <w:bookmarkEnd w:id="41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42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1438910"/>
            <wp:effectExtent l="19050" t="0" r="3175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결과</w:t>
      </w:r>
      <w:proofErr w:type="gramEnd"/>
      <w:r w:rsidRPr="006F7F73">
        <w:rPr>
          <w:rFonts w:hint="eastAsia"/>
          <w:b/>
          <w:lang w:eastAsia="ko-KR"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43" w:name="TS_5FB24A02851C4E1F9F5B1309C11A68B3"/>
      <w:bookmarkStart w:id="44" w:name="_Toc369276810"/>
      <w:bookmarkEnd w:id="43"/>
      <w:r>
        <w:rPr>
          <w:rFonts w:hint="eastAsia"/>
          <w:lang w:eastAsia="ko-KR"/>
        </w:rPr>
        <w:t>검사포인트에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44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4128135"/>
            <wp:effectExtent l="19050" t="0" r="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412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작업장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45" w:name="TS_CA3251BD83774E6EA6B158E8E152314D"/>
      <w:bookmarkStart w:id="46" w:name="_Toc369276811"/>
      <w:bookmarkEnd w:id="45"/>
      <w:r>
        <w:rPr>
          <w:rFonts w:hint="eastAsia"/>
          <w:lang w:eastAsia="ko-KR"/>
        </w:rPr>
        <w:lastRenderedPageBreak/>
        <w:t>검사포인트에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46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12870" cy="4128135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412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6F7F73">
        <w:rPr>
          <w:rFonts w:hint="eastAsia"/>
          <w:lang w:eastAsia="ko-KR"/>
        </w:rPr>
        <w:t>검사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포인트를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입력합니다</w:t>
      </w:r>
      <w:r w:rsidRPr="006F7F73"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47" w:name="TS_3E000CCA15934607A55D06D6ED8BB185"/>
      <w:bookmarkStart w:id="48" w:name="_Toc369276812"/>
      <w:bookmarkEnd w:id="47"/>
      <w:r>
        <w:rPr>
          <w:rFonts w:hint="eastAsia"/>
          <w:lang w:eastAsia="ko-KR"/>
        </w:rPr>
        <w:lastRenderedPageBreak/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8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4343400"/>
            <wp:effectExtent l="19050" t="0" r="889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검사특성내역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49" w:name="TS_B8AF8CFBB9204117A3B7E7B9ED9070AF"/>
      <w:bookmarkStart w:id="50" w:name="_Toc369276813"/>
      <w:bookmarkEnd w:id="49"/>
      <w:r>
        <w:rPr>
          <w:rFonts w:hint="eastAsia"/>
          <w:lang w:eastAsia="ko-KR"/>
        </w:rPr>
        <w:lastRenderedPageBreak/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0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4195445"/>
            <wp:effectExtent l="19050" t="0" r="3175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419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>(1) </w:t>
      </w:r>
      <w:proofErr w:type="spellStart"/>
      <w:r w:rsidRPr="006F7F73">
        <w:rPr>
          <w:rFonts w:hint="eastAsia"/>
        </w:rPr>
        <w:t>결과값을</w:t>
      </w:r>
      <w:proofErr w:type="spellEnd"/>
      <w:r w:rsidRPr="006F7F73">
        <w:rPr>
          <w:rFonts w:hint="eastAsia"/>
        </w:rPr>
        <w:t xml:space="preserve"> </w:t>
      </w:r>
      <w:proofErr w:type="spellStart"/>
      <w:r w:rsidRPr="006F7F73">
        <w:rPr>
          <w:rFonts w:hint="eastAsia"/>
        </w:rPr>
        <w:t>입력합니다</w:t>
      </w:r>
      <w:proofErr w:type="spellEnd"/>
      <w:r w:rsidRPr="006F7F73">
        <w:rPr>
          <w:rFonts w:hint="eastAsia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51" w:name="TS_BA709D3818A54781A317AE6CCED99E5A"/>
      <w:bookmarkStart w:id="52" w:name="_Toc369276814"/>
      <w:bookmarkEnd w:id="51"/>
      <w:r>
        <w:rPr>
          <w:rFonts w:hint="eastAsia"/>
          <w:lang w:eastAsia="ko-KR"/>
        </w:rPr>
        <w:lastRenderedPageBreak/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52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결함</w:t>
      </w:r>
      <w:proofErr w:type="gramEnd"/>
      <w:r w:rsidRPr="006F7F73">
        <w:rPr>
          <w:rFonts w:hint="eastAsia"/>
          <w:b/>
          <w:lang w:eastAsia="ko-KR"/>
        </w:rPr>
        <w:t>... </w:t>
      </w:r>
      <w:r w:rsidR="00B25798">
        <w:rPr>
          <w:noProof/>
          <w:lang w:eastAsia="ko-KR" w:bidi="ar-SA"/>
        </w:rPr>
        <w:drawing>
          <wp:inline distT="0" distB="0" distL="0" distR="0">
            <wp:extent cx="672465" cy="187960"/>
            <wp:effectExtent l="19050" t="0" r="0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53" w:name="TS_D74D4A1722A0404CBAB705C21B63C151"/>
      <w:bookmarkStart w:id="54" w:name="_Toc369276815"/>
      <w:bookmarkEnd w:id="53"/>
      <w:proofErr w:type="spellStart"/>
      <w:r>
        <w:rPr>
          <w:rFonts w:hint="eastAsia"/>
          <w:lang w:eastAsia="ko-KR"/>
        </w:rPr>
        <w:t>레포트유형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입력</w:t>
      </w:r>
      <w:bookmarkEnd w:id="54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92885" cy="537845"/>
            <wp:effectExtent l="19050" t="0" r="0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53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24" name="그림 2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55" w:name="TS_1E3D58F848D4426B9D1DAF0D8F9E9265"/>
      <w:bookmarkStart w:id="56" w:name="_Toc369276816"/>
      <w:bookmarkEnd w:id="55"/>
      <w:proofErr w:type="spellStart"/>
      <w:r>
        <w:rPr>
          <w:rFonts w:hint="eastAsia"/>
          <w:lang w:eastAsia="ko-KR"/>
        </w:rPr>
        <w:t>결함레코딩에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레포트유형</w:t>
      </w:r>
      <w:proofErr w:type="spellEnd"/>
      <w:r>
        <w:rPr>
          <w:rFonts w:hint="eastAsia"/>
          <w:lang w:eastAsia="ko-KR"/>
        </w:rPr>
        <w:t xml:space="preserve"> (3) 15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6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16760" cy="1667510"/>
            <wp:effectExtent l="19050" t="0" r="254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66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5015865" cy="187960"/>
            <wp:effectExtent l="19050" t="0" r="0" b="0"/>
            <wp:docPr id="26" name="그림 2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86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57" w:name="TS_FFF0BB1D962943DAA1274A0C9C92F485"/>
      <w:bookmarkStart w:id="58" w:name="_Toc369276817"/>
      <w:bookmarkEnd w:id="57"/>
      <w:proofErr w:type="spellStart"/>
      <w:r>
        <w:rPr>
          <w:rFonts w:hint="eastAsia"/>
        </w:rPr>
        <w:lastRenderedPageBreak/>
        <w:t>레포트유형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입력</w:t>
      </w:r>
      <w:bookmarkEnd w:id="58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92885" cy="537845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53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계속</w:t>
      </w:r>
      <w:proofErr w:type="gramEnd"/>
      <w:r w:rsidRPr="006F7F73">
        <w:rPr>
          <w:rFonts w:hint="eastAsia"/>
          <w:b/>
          <w:lang w:eastAsia="ko-KR"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59" w:name="TS_27929E6B3E8243DC83B33D7C4B4DD7ED"/>
      <w:bookmarkStart w:id="60" w:name="_Toc369276818"/>
      <w:bookmarkEnd w:id="59"/>
      <w:r>
        <w:rPr>
          <w:rFonts w:hint="eastAsia"/>
          <w:lang w:eastAsia="ko-KR"/>
        </w:rPr>
        <w:t>특성결함개요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기록</w:t>
      </w:r>
      <w:bookmarkEnd w:id="60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869440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241935" cy="241935"/>
            <wp:effectExtent l="19050" t="0" r="5715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61" w:name="TS_B783873565534F86AC4CE8050C875D37"/>
      <w:bookmarkStart w:id="62" w:name="_Toc369276819"/>
      <w:bookmarkEnd w:id="61"/>
      <w:proofErr w:type="spellStart"/>
      <w:r>
        <w:rPr>
          <w:rFonts w:hint="eastAsia"/>
        </w:rPr>
        <w:t>코드의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다중선택</w:t>
      </w:r>
      <w:bookmarkEnd w:id="62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63" w:name="TS_B8C0E392B5BE40549E8531F332769295"/>
      <w:bookmarkStart w:id="64" w:name="_Toc369276820"/>
      <w:bookmarkEnd w:id="63"/>
      <w:proofErr w:type="spellStart"/>
      <w:r>
        <w:rPr>
          <w:rFonts w:hint="eastAsia"/>
        </w:rPr>
        <w:lastRenderedPageBreak/>
        <w:t>코드의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다중선택</w:t>
      </w:r>
      <w:bookmarkEnd w:id="64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체크박스가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선택됩니다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65" w:name="TS_975FD554C7B04DD7B1BD99270D1C9A54"/>
      <w:bookmarkStart w:id="66" w:name="_Toc369276821"/>
      <w:bookmarkEnd w:id="65"/>
      <w:r>
        <w:rPr>
          <w:rFonts w:hint="eastAsia"/>
          <w:lang w:eastAsia="ko-KR"/>
        </w:rPr>
        <w:t>특성결함개요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기록</w:t>
      </w:r>
      <w:bookmarkEnd w:id="66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869440"/>
            <wp:effectExtent l="19050" t="0" r="0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559560" cy="269240"/>
            <wp:effectExtent l="19050" t="0" r="2540" b="0"/>
            <wp:docPr id="35" name="그림 3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ieldicon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26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필드가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삭제됩니다</w:t>
      </w:r>
      <w:proofErr w:type="spellEnd"/>
      <w:r>
        <w:rPr>
          <w:rFonts w:hint="eastAsia"/>
        </w:rPr>
        <w:t xml:space="preserve">. </w:t>
      </w:r>
    </w:p>
    <w:p w:rsidR="006F7F73" w:rsidRDefault="006F7F73" w:rsidP="006F7F73">
      <w:pPr>
        <w:pStyle w:val="3"/>
      </w:pPr>
      <w:bookmarkStart w:id="67" w:name="TS_68C1A8ABD8764A50B7A23AC0E3159F9B"/>
      <w:bookmarkStart w:id="68" w:name="_Toc369276822"/>
      <w:bookmarkEnd w:id="67"/>
      <w:proofErr w:type="spellStart"/>
      <w:r>
        <w:rPr>
          <w:rFonts w:hint="eastAsia"/>
        </w:rPr>
        <w:t>특성결함개요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기록</w:t>
      </w:r>
      <w:bookmarkEnd w:id="68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869440"/>
            <wp:effectExtent l="19050" t="0" r="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lastRenderedPageBreak/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215265" cy="241935"/>
            <wp:effectExtent l="19050" t="0" r="0" b="0"/>
            <wp:docPr id="37" name="그림 3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ieldicon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69" w:name="TS_FF413401DE08407380F9FB42FD8817AE"/>
      <w:bookmarkStart w:id="70" w:name="_Toc369276823"/>
      <w:bookmarkEnd w:id="69"/>
      <w:proofErr w:type="spellStart"/>
      <w:r>
        <w:rPr>
          <w:rFonts w:hint="eastAsia"/>
        </w:rPr>
        <w:t>카타로그선택</w:t>
      </w:r>
      <w:bookmarkEnd w:id="70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39" name="그림 3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71" w:name="TS_D64AA81FC985495AA4AD6A1B0FEAF440"/>
      <w:bookmarkStart w:id="72" w:name="_Toc369276824"/>
      <w:bookmarkEnd w:id="71"/>
      <w:proofErr w:type="spellStart"/>
      <w:r>
        <w:rPr>
          <w:rFonts w:hint="eastAsia"/>
        </w:rPr>
        <w:t>카타로그선택</w:t>
      </w:r>
      <w:bookmarkEnd w:id="72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1909445"/>
            <wp:effectExtent l="19050" t="0" r="0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739775" cy="134620"/>
            <wp:effectExtent l="19050" t="0" r="3175" b="0"/>
            <wp:docPr id="41" name="그림 4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ieldicon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73" w:name="TS_77C4A92C0BCA43ED8884D2B456EDCE90"/>
      <w:bookmarkStart w:id="74" w:name="_Toc369276825"/>
      <w:bookmarkEnd w:id="73"/>
      <w:proofErr w:type="spellStart"/>
      <w:r>
        <w:rPr>
          <w:rFonts w:hint="eastAsia"/>
        </w:rPr>
        <w:lastRenderedPageBreak/>
        <w:t>특성결함개요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기록</w:t>
      </w:r>
      <w:bookmarkEnd w:id="74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869440"/>
            <wp:effectExtent l="19050" t="0" r="0" b="0"/>
            <wp:docPr id="42" name="그림 4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b_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6F7F73">
        <w:rPr>
          <w:rFonts w:hint="eastAsia"/>
          <w:lang w:eastAsia="ko-KR"/>
        </w:rPr>
        <w:t>부적합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내역을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입력합니다</w:t>
      </w:r>
      <w:r w:rsidRPr="006F7F73"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75" w:name="TS_B034A04BB1824446B9A30DECA25CF369"/>
      <w:bookmarkStart w:id="76" w:name="_Toc369276826"/>
      <w:bookmarkEnd w:id="75"/>
      <w:r>
        <w:rPr>
          <w:rFonts w:hint="eastAsia"/>
          <w:lang w:eastAsia="ko-KR"/>
        </w:rPr>
        <w:t>특성결함개요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기록</w:t>
      </w:r>
      <w:bookmarkEnd w:id="76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869440"/>
            <wp:effectExtent l="19050" t="0" r="0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77" w:name="TS_DA891DFBF94B433292B2478BB0CB4E0F"/>
      <w:bookmarkStart w:id="78" w:name="_Toc369276827"/>
      <w:bookmarkEnd w:id="77"/>
      <w:proofErr w:type="spellStart"/>
      <w:r>
        <w:rPr>
          <w:rFonts w:hint="eastAsia"/>
        </w:rPr>
        <w:t>특성결함개요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기록</w:t>
      </w:r>
      <w:bookmarkEnd w:id="78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869440"/>
            <wp:effectExtent l="19050" t="0" r="0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lastRenderedPageBreak/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통지</w:t>
      </w:r>
      <w:proofErr w:type="gramEnd"/>
      <w:r w:rsidRPr="006F7F73">
        <w:rPr>
          <w:rFonts w:hint="eastAsia"/>
          <w:b/>
          <w:lang w:eastAsia="ko-KR"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79" w:name="TS_97285CFEBE464986B998B4225A6CA900"/>
      <w:bookmarkStart w:id="80" w:name="_Toc369276828"/>
      <w:bookmarkEnd w:id="79"/>
      <w:r>
        <w:rPr>
          <w:rFonts w:hint="eastAsia"/>
          <w:lang w:eastAsia="ko-KR"/>
        </w:rPr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80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72865" cy="6360160"/>
            <wp:effectExtent l="19050" t="0" r="0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636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48" name="그림 4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ieldicon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81" w:name="TS_C0E8A1C1BDB24568B806490A7B741370"/>
      <w:bookmarkStart w:id="82" w:name="_Toc369276829"/>
      <w:bookmarkEnd w:id="81"/>
      <w:proofErr w:type="spellStart"/>
      <w:r>
        <w:rPr>
          <w:rFonts w:hint="eastAsia"/>
        </w:rPr>
        <w:lastRenderedPageBreak/>
        <w:t>카타로그선택</w:t>
      </w:r>
      <w:bookmarkEnd w:id="82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49" name="그림 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b_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50" name="그림 5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83" w:name="TS_49CE60FDEF624009A32D300DE1126A3D"/>
      <w:bookmarkStart w:id="84" w:name="_Toc369276830"/>
      <w:bookmarkEnd w:id="83"/>
      <w:proofErr w:type="spellStart"/>
      <w:r>
        <w:rPr>
          <w:rFonts w:hint="eastAsia"/>
        </w:rPr>
        <w:t>카타로그선택</w:t>
      </w:r>
      <w:bookmarkEnd w:id="84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51" name="그림 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b_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914400" cy="134620"/>
            <wp:effectExtent l="19050" t="0" r="0" b="0"/>
            <wp:docPr id="52" name="그림 5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ieldicon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85" w:name="TS_9C36FB48CA114D938BE8E369CE53978F"/>
      <w:bookmarkStart w:id="86" w:name="_Toc369276831"/>
      <w:bookmarkEnd w:id="85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86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84470" cy="6642735"/>
            <wp:effectExtent l="19050" t="0" r="0" b="0"/>
            <wp:docPr id="53" name="그림 5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b_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664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원인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87" w:name="TS_FCBD95D013084D47A6A2292F27D0843E"/>
      <w:bookmarkStart w:id="88" w:name="TS_10B0D1A9F82444C58AE8366B02813381"/>
      <w:bookmarkStart w:id="89" w:name="_Toc369276832"/>
      <w:bookmarkEnd w:id="87"/>
      <w:bookmarkEnd w:id="88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89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891155"/>
            <wp:effectExtent l="19050" t="0" r="8890" b="0"/>
            <wp:docPr id="55" name="그림 5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b_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89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470535" cy="121285"/>
            <wp:effectExtent l="19050" t="0" r="5715" b="0"/>
            <wp:docPr id="56" name="그림 56" descr="BEB939CBCCC54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EB939CBCCC54582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90" w:name="TS_43E64696719B4B4A9A8FA7788E92C651"/>
      <w:bookmarkStart w:id="91" w:name="_Toc369276833"/>
      <w:bookmarkEnd w:id="90"/>
      <w:proofErr w:type="spellStart"/>
      <w:r>
        <w:rPr>
          <w:rFonts w:hint="eastAsia"/>
        </w:rPr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91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45560" cy="3482975"/>
            <wp:effectExtent l="19050" t="0" r="2540" b="0"/>
            <wp:docPr id="57" name="그림 5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b_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348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201930" cy="174625"/>
            <wp:effectExtent l="19050" t="0" r="7620" b="0"/>
            <wp:docPr id="58" name="그림 5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fieldicon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92" w:name="TS_1B0D99B4766848BD93E14C6F80B9ABF0"/>
      <w:bookmarkStart w:id="93" w:name="_Toc369276834"/>
      <w:bookmarkEnd w:id="92"/>
      <w:proofErr w:type="spellStart"/>
      <w:r>
        <w:rPr>
          <w:rFonts w:hint="eastAsia"/>
        </w:rPr>
        <w:lastRenderedPageBreak/>
        <w:t>카타로그선택</w:t>
      </w:r>
      <w:bookmarkEnd w:id="93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59" name="그림 5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b_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60" name="그림 6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 w:rsidR="00211208">
        <w:rPr>
          <w:rFonts w:hint="eastAsia"/>
        </w:rPr>
        <w:t>)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94" w:name="TS_810EA00740354FC1829F7A9C3E2C7327"/>
      <w:bookmarkStart w:id="95" w:name="_Toc369276835"/>
      <w:bookmarkEnd w:id="94"/>
      <w:proofErr w:type="spellStart"/>
      <w:r>
        <w:rPr>
          <w:rFonts w:hint="eastAsia"/>
        </w:rPr>
        <w:t>카타로그선택</w:t>
      </w:r>
      <w:bookmarkEnd w:id="95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61" name="그림 6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b_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255270" cy="147955"/>
            <wp:effectExtent l="19050" t="0" r="0" b="0"/>
            <wp:docPr id="62" name="그림 6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ieldicon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96" w:name="TS_EFB26500433A42F79404ECB27FEF07F1"/>
      <w:bookmarkStart w:id="97" w:name="_Toc369276836"/>
      <w:bookmarkEnd w:id="96"/>
      <w:proofErr w:type="spellStart"/>
      <w:r>
        <w:rPr>
          <w:rFonts w:hint="eastAsia"/>
        </w:rPr>
        <w:lastRenderedPageBreak/>
        <w:t>통지생성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공정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부적합</w:t>
      </w:r>
      <w:bookmarkEnd w:id="97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84470" cy="3711575"/>
            <wp:effectExtent l="19050" t="0" r="0" b="0"/>
            <wp:docPr id="63" name="그림 6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b_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6F7F73">
        <w:rPr>
          <w:rFonts w:hint="eastAsia"/>
          <w:lang w:eastAsia="ko-KR"/>
        </w:rPr>
        <w:t>부적합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내역을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입력합니다</w:t>
      </w:r>
      <w:r w:rsidRPr="006F7F73"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98" w:name="TS_0884CFE082334655A7B066AFFEFB6A80"/>
      <w:bookmarkStart w:id="99" w:name="_Toc369276837"/>
      <w:bookmarkEnd w:id="98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99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5607685"/>
            <wp:effectExtent l="19050" t="0" r="4445" b="0"/>
            <wp:docPr id="64" name="그림 6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b_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560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6F7F73">
        <w:rPr>
          <w:rFonts w:hint="eastAsia"/>
          <w:lang w:eastAsia="ko-KR"/>
        </w:rPr>
        <w:t>부적합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수량을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입력합니다</w:t>
      </w:r>
      <w:r w:rsidRPr="006F7F73"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00" w:name="TS_970B9F3C25A14E0D83642F24222DFAED"/>
      <w:bookmarkStart w:id="101" w:name="_Toc369276838"/>
      <w:bookmarkEnd w:id="100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101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03625" cy="5862955"/>
            <wp:effectExtent l="19050" t="0" r="0" b="0"/>
            <wp:docPr id="65" name="그림 6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b_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586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211208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부적합</w:t>
      </w:r>
      <w:proofErr w:type="gramEnd"/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처리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담당자를</w:t>
      </w:r>
      <w:r w:rsidRPr="006F7F73">
        <w:rPr>
          <w:rFonts w:hint="eastAsia"/>
          <w:lang w:eastAsia="ko-KR"/>
        </w:rPr>
        <w:t xml:space="preserve"> </w:t>
      </w:r>
      <w:r w:rsidRPr="006F7F73">
        <w:rPr>
          <w:rFonts w:hint="eastAsia"/>
          <w:lang w:eastAsia="ko-KR"/>
        </w:rPr>
        <w:t>입력합니다</w:t>
      </w:r>
      <w:r w:rsidRPr="006F7F73"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02" w:name="TS_6B9D7AC28C1C4F038B7C911297B02FF7"/>
      <w:bookmarkStart w:id="103" w:name="_Toc369276839"/>
      <w:bookmarkEnd w:id="102"/>
      <w:r>
        <w:rPr>
          <w:rFonts w:hint="eastAsia"/>
          <w:lang w:eastAsia="ko-KR"/>
        </w:rPr>
        <w:t>사용자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bookmarkEnd w:id="103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66" name="그림 6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imb_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계속</w:t>
      </w:r>
      <w:proofErr w:type="gramEnd"/>
      <w:r w:rsidRPr="006F7F73">
        <w:rPr>
          <w:rFonts w:hint="eastAsia"/>
          <w:b/>
          <w:lang w:eastAsia="ko-KR"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67" name="그림 6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04" w:name="TS_506F173C3A0B4ECEA88DD43F9A21CCD8"/>
      <w:bookmarkStart w:id="105" w:name="_Toc369276840"/>
      <w:bookmarkEnd w:id="104"/>
      <w:r>
        <w:rPr>
          <w:rFonts w:hint="eastAsia"/>
          <w:lang w:eastAsia="ko-KR"/>
        </w:rPr>
        <w:lastRenderedPageBreak/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105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68" name="그림 6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imb_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proofErr w:type="spellStart"/>
      <w:r w:rsidRPr="006F7F73">
        <w:rPr>
          <w:rFonts w:hint="eastAsia"/>
          <w:b/>
          <w:lang w:eastAsia="ko-KR"/>
        </w:rPr>
        <w:t>처리중</w:t>
      </w:r>
      <w:proofErr w:type="spellEnd"/>
      <w:proofErr w:type="gramEnd"/>
      <w:r w:rsidRPr="006F7F73">
        <w:rPr>
          <w:rFonts w:hint="eastAsia"/>
          <w:b/>
          <w:lang w:eastAsia="ko-KR"/>
        </w:rPr>
        <w:t xml:space="preserve">  </w:t>
      </w:r>
      <w:r w:rsidR="00B25798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69" name="그림 6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fieldicon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06" w:name="TS_E8AD7020F48C46CEBBD62B6D7AFAEB6E"/>
      <w:bookmarkStart w:id="107" w:name="_Toc369276841"/>
      <w:bookmarkEnd w:id="106"/>
      <w:r>
        <w:rPr>
          <w:rFonts w:hint="eastAsia"/>
          <w:lang w:eastAsia="ko-KR"/>
        </w:rPr>
        <w:t>통지생성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107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70" name="그림 7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imb_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71" name="그림 7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fieldicon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108" w:name="TS_2545D0C45B6C44D39121F1EF0F83CAA7"/>
      <w:bookmarkStart w:id="109" w:name="_Toc369276842"/>
      <w:bookmarkEnd w:id="108"/>
      <w:proofErr w:type="spellStart"/>
      <w:r>
        <w:rPr>
          <w:rFonts w:hint="eastAsia"/>
        </w:rPr>
        <w:t>특성결함개요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기록</w:t>
      </w:r>
      <w:bookmarkEnd w:id="109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869440"/>
            <wp:effectExtent l="19050" t="0" r="0" b="0"/>
            <wp:docPr id="72" name="그림 7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imb_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lastRenderedPageBreak/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계속</w:t>
      </w:r>
      <w:proofErr w:type="gramEnd"/>
      <w:r w:rsidRPr="006F7F73">
        <w:rPr>
          <w:rFonts w:hint="eastAsia"/>
          <w:b/>
          <w:lang w:eastAsia="ko-KR"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73" name="그림 7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10" w:name="TS_3284C52CA0E142418DAF554A3AE33A31"/>
      <w:bookmarkStart w:id="111" w:name="_Toc369276843"/>
      <w:bookmarkEnd w:id="110"/>
      <w:r>
        <w:rPr>
          <w:rFonts w:hint="eastAsia"/>
          <w:lang w:eastAsia="ko-KR"/>
        </w:rPr>
        <w:t>SLI01561 000001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111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74" name="그림 7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imb_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75" name="그림 7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fieldicon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112" w:name="TS_CB4AF9D002AF42C993DFB07FF966C8CC"/>
      <w:bookmarkStart w:id="113" w:name="_Toc369276844"/>
      <w:bookmarkEnd w:id="112"/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개요</w:t>
      </w:r>
      <w:bookmarkEnd w:id="113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76" name="그림 7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imb_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77" name="그림 7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fieldicon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14" w:name="TS_DB704DAE1784402BA29AC3CD8AAFB25F"/>
      <w:bookmarkStart w:id="115" w:name="_Toc369276845"/>
      <w:bookmarkEnd w:id="114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115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1909445"/>
            <wp:effectExtent l="19050" t="0" r="0" b="0"/>
            <wp:docPr id="78" name="그림 7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imb_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사용결정</w:t>
      </w:r>
      <w:proofErr w:type="gramEnd"/>
      <w:r w:rsidRPr="006F7F73">
        <w:rPr>
          <w:rFonts w:hint="eastAsia"/>
          <w:b/>
          <w:lang w:eastAsia="ko-KR"/>
        </w:rPr>
        <w:t>(UD) </w:t>
      </w:r>
      <w:r w:rsidR="00B25798">
        <w:rPr>
          <w:noProof/>
          <w:lang w:eastAsia="ko-KR" w:bidi="ar-SA"/>
        </w:rPr>
        <w:drawing>
          <wp:inline distT="0" distB="0" distL="0" distR="0">
            <wp:extent cx="1035685" cy="187960"/>
            <wp:effectExtent l="19050" t="0" r="0" b="0"/>
            <wp:docPr id="79" name="그림 7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fieldicon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16" w:name="TS_0A5C98703DAF4ABC9089649E006E61D8"/>
      <w:bookmarkStart w:id="117" w:name="_Toc369276846"/>
      <w:bookmarkEnd w:id="116"/>
      <w:r>
        <w:rPr>
          <w:rFonts w:hint="eastAsia"/>
          <w:lang w:eastAsia="ko-KR"/>
        </w:rPr>
        <w:lastRenderedPageBreak/>
        <w:t>사용결정기록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결함개요</w:t>
      </w:r>
      <w:bookmarkEnd w:id="117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6239510"/>
            <wp:effectExtent l="19050" t="0" r="0" b="0"/>
            <wp:docPr id="80" name="그림 8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imb_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62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81" name="그림 8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fieldicon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118" w:name="TS_4E0898542DF449A4884855E2825CD08E"/>
      <w:bookmarkStart w:id="119" w:name="_Toc369276847"/>
      <w:bookmarkEnd w:id="118"/>
      <w:proofErr w:type="spellStart"/>
      <w:r>
        <w:rPr>
          <w:rFonts w:hint="eastAsia"/>
        </w:rPr>
        <w:t>확인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프롬프트</w:t>
      </w:r>
      <w:bookmarkEnd w:id="119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52245" cy="470535"/>
            <wp:effectExtent l="19050" t="0" r="0" b="0"/>
            <wp:docPr id="82" name="그림 8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imb_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47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  <w:rPr>
          <w:lang w:eastAsia="ko-KR"/>
        </w:rPr>
      </w:pPr>
      <w:r>
        <w:rPr>
          <w:lang w:eastAsia="ko-KR"/>
        </w:rPr>
        <w:lastRenderedPageBreak/>
        <w:t>(1</w:t>
      </w:r>
      <w:proofErr w:type="gramStart"/>
      <w:r>
        <w:rPr>
          <w:lang w:eastAsia="ko-KR"/>
        </w:rPr>
        <w:t xml:space="preserve">)  </w:t>
      </w:r>
      <w:r w:rsidRPr="006F7F73">
        <w:rPr>
          <w:rFonts w:hint="eastAsia"/>
          <w:b/>
          <w:lang w:eastAsia="ko-KR"/>
        </w:rPr>
        <w:t> </w:t>
      </w:r>
      <w:proofErr w:type="gramEnd"/>
      <w:r w:rsidR="00B25798">
        <w:rPr>
          <w:noProof/>
          <w:lang w:eastAsia="ko-KR" w:bidi="ar-SA"/>
        </w:rPr>
        <w:drawing>
          <wp:inline distT="0" distB="0" distL="0" distR="0">
            <wp:extent cx="901065" cy="215265"/>
            <wp:effectExtent l="19050" t="0" r="0" b="0"/>
            <wp:docPr id="83" name="그림 8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fieldicon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211208" w:rsidRDefault="00211208" w:rsidP="006F7F73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확인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프롬프트는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누락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없이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등록이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나타나지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않습니다</w:t>
      </w:r>
      <w:r>
        <w:rPr>
          <w:rFonts w:hint="eastAsia"/>
          <w:lang w:eastAsia="ko-KR"/>
        </w:rPr>
        <w:t>.</w:t>
      </w:r>
    </w:p>
    <w:p w:rsidR="00211208" w:rsidRDefault="00211208" w:rsidP="006F7F73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   </w:t>
      </w:r>
      <w:r>
        <w:rPr>
          <w:rFonts w:hint="eastAsia"/>
          <w:lang w:eastAsia="ko-KR"/>
        </w:rPr>
        <w:t>결과를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전체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등록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판정을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진행하고자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</w:t>
      </w:r>
      <w:r>
        <w:rPr>
          <w:rFonts w:hint="eastAsia"/>
          <w:lang w:eastAsia="ko-KR"/>
        </w:rPr>
        <w:t xml:space="preserve"> </w:t>
      </w:r>
      <w:r w:rsidRPr="00211208">
        <w:rPr>
          <w:b/>
          <w:lang w:eastAsia="ko-KR"/>
        </w:rPr>
        <w:t>“</w:t>
      </w:r>
      <w:r w:rsidRPr="00211208">
        <w:rPr>
          <w:rFonts w:hint="eastAsia"/>
          <w:b/>
          <w:lang w:eastAsia="ko-KR"/>
        </w:rPr>
        <w:t>예</w:t>
      </w:r>
      <w:r w:rsidRPr="00211208">
        <w:rPr>
          <w:b/>
          <w:lang w:eastAsia="ko-KR"/>
        </w:rPr>
        <w:t>”</w:t>
      </w:r>
      <w:proofErr w:type="spellStart"/>
      <w:r>
        <w:rPr>
          <w:rFonts w:hint="eastAsia"/>
          <w:lang w:eastAsia="ko-KR"/>
        </w:rPr>
        <w:t>를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됩니다</w:t>
      </w:r>
      <w:r>
        <w:rPr>
          <w:rFonts w:hint="eastAsia"/>
          <w:lang w:eastAsia="ko-KR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20" w:name="TS_F4C1640B48AA470286CB3B1447ACFCC1"/>
      <w:bookmarkStart w:id="121" w:name="_Toc369276848"/>
      <w:bookmarkEnd w:id="120"/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용도결정</w:t>
      </w:r>
      <w:bookmarkEnd w:id="121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613535"/>
            <wp:effectExtent l="19050" t="0" r="0" b="0"/>
            <wp:docPr id="84" name="그림 8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imb_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349885" cy="147955"/>
            <wp:effectExtent l="19050" t="0" r="0" b="0"/>
            <wp:docPr id="85" name="그림 8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fieldicon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</w:pPr>
      <w:bookmarkStart w:id="122" w:name="TS_106AC576CC2449E4A9D66C5ECD0BB99B"/>
      <w:bookmarkStart w:id="123" w:name="_Toc369276849"/>
      <w:bookmarkEnd w:id="122"/>
      <w:proofErr w:type="spellStart"/>
      <w:r>
        <w:rPr>
          <w:rFonts w:hint="eastAsia"/>
        </w:rPr>
        <w:t>사용결정기록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결함개요</w:t>
      </w:r>
      <w:bookmarkEnd w:id="123"/>
      <w:proofErr w:type="spellEnd"/>
    </w:p>
    <w:p w:rsid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86" name="그림 8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imb_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73" w:rsidRDefault="006F7F73" w:rsidP="006F7F73">
      <w:pPr>
        <w:pStyle w:val="p"/>
      </w:pPr>
      <w:r>
        <w:t xml:space="preserve">(1)  </w:t>
      </w:r>
      <w:r w:rsidRPr="006F7F73">
        <w:rPr>
          <w:rFonts w:hint="eastAsia"/>
          <w:b/>
        </w:rPr>
        <w:t> </w:t>
      </w:r>
      <w:r w:rsidR="00B25798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87" name="그림 8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fieldicon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F7F73" w:rsidRDefault="006F7F73" w:rsidP="006F7F73">
      <w:pPr>
        <w:pStyle w:val="3"/>
        <w:rPr>
          <w:lang w:eastAsia="ko-KR"/>
        </w:rPr>
      </w:pPr>
      <w:bookmarkStart w:id="124" w:name="TS_A14809B349EF4D0BBA92F600DB79FBBE"/>
      <w:bookmarkStart w:id="125" w:name="_Toc369276850"/>
      <w:bookmarkEnd w:id="124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검사로트에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125"/>
    </w:p>
    <w:p w:rsidR="002A3D58" w:rsidRPr="006F7F73" w:rsidRDefault="00B25798" w:rsidP="006F7F7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88" name="그림 8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imb_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3D58" w:rsidRPr="006F7F73" w:rsidSect="00D2440A">
      <w:headerReference w:type="default" r:id="rId86"/>
      <w:footerReference w:type="default" r:id="rId87"/>
      <w:headerReference w:type="first" r:id="rId88"/>
      <w:footerReference w:type="first" r:id="rId89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B43" w:rsidRDefault="00852B43" w:rsidP="00BA0026">
      <w:r>
        <w:separator/>
      </w:r>
    </w:p>
  </w:endnote>
  <w:endnote w:type="continuationSeparator" w:id="0">
    <w:p w:rsidR="00852B43" w:rsidRDefault="00852B43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5C" w:rsidRPr="00757DCE" w:rsidRDefault="006E135C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E7C82" w:rsidRPr="007E7C82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>
      <w:rPr>
        <w:sz w:val="18"/>
        <w:szCs w:val="18"/>
        <w:lang w:val="en-US"/>
      </w:rPr>
      <w:tab/>
    </w:r>
    <w:r w:rsidR="007E7C82">
      <w:rPr>
        <w:sz w:val="18"/>
        <w:szCs w:val="18"/>
        <w:lang w:val="en-US"/>
      </w:rPr>
      <w:fldChar w:fldCharType="begin"/>
    </w:r>
    <w:r>
      <w:rPr>
        <w:sz w:val="18"/>
        <w:szCs w:val="18"/>
        <w:lang w:val="en-US"/>
      </w:rPr>
      <w:instrText xml:space="preserve"> CREATEDATE  \@ "yyyy-MM-dd"  \* MERGEFORMAT </w:instrText>
    </w:r>
    <w:r w:rsidR="007E7C82">
      <w:rPr>
        <w:sz w:val="18"/>
        <w:szCs w:val="18"/>
        <w:lang w:val="en-US"/>
      </w:rPr>
      <w:fldChar w:fldCharType="separate"/>
    </w:r>
    <w:r>
      <w:rPr>
        <w:noProof/>
        <w:sz w:val="18"/>
        <w:szCs w:val="18"/>
        <w:lang w:val="en-US"/>
      </w:rPr>
      <w:t>2013-10-01</w:t>
    </w:r>
    <w:r w:rsidR="007E7C82">
      <w:rPr>
        <w:sz w:val="18"/>
        <w:szCs w:val="18"/>
        <w:lang w:val="en-US"/>
      </w:rPr>
      <w:fldChar w:fldCharType="end"/>
    </w:r>
    <w:r>
      <w:rPr>
        <w:sz w:val="18"/>
        <w:szCs w:val="18"/>
        <w:lang w:val="en-US"/>
      </w:rPr>
      <w:tab/>
    </w:r>
    <w:r w:rsidR="007E7C82">
      <w:rPr>
        <w:sz w:val="18"/>
        <w:szCs w:val="18"/>
        <w:lang w:val="en-US"/>
      </w:rPr>
      <w:fldChar w:fldCharType="begin"/>
    </w:r>
    <w:r>
      <w:rPr>
        <w:sz w:val="18"/>
        <w:szCs w:val="18"/>
        <w:lang w:val="en-US"/>
      </w:rPr>
      <w:instrText xml:space="preserve"> PAGE   \* MERGEFORMAT </w:instrText>
    </w:r>
    <w:r w:rsidR="007E7C82">
      <w:rPr>
        <w:sz w:val="18"/>
        <w:szCs w:val="18"/>
        <w:lang w:val="en-US"/>
      </w:rPr>
      <w:fldChar w:fldCharType="separate"/>
    </w:r>
    <w:r w:rsidR="00876E01">
      <w:rPr>
        <w:noProof/>
        <w:sz w:val="18"/>
        <w:szCs w:val="18"/>
        <w:lang w:val="en-US"/>
      </w:rPr>
      <w:t>2</w:t>
    </w:r>
    <w:r w:rsidR="007E7C82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5C" w:rsidRPr="00757DCE" w:rsidRDefault="006E135C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E7C82" w:rsidRPr="007E7C82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>
      <w:rPr>
        <w:sz w:val="18"/>
        <w:szCs w:val="18"/>
        <w:lang w:val="en-US"/>
      </w:rPr>
      <w:tab/>
    </w:r>
    <w:r w:rsidR="007E7C82">
      <w:rPr>
        <w:sz w:val="18"/>
        <w:szCs w:val="18"/>
        <w:lang w:val="en-US"/>
      </w:rPr>
      <w:fldChar w:fldCharType="begin"/>
    </w:r>
    <w:r>
      <w:rPr>
        <w:sz w:val="18"/>
        <w:szCs w:val="18"/>
        <w:lang w:val="en-US"/>
      </w:rPr>
      <w:instrText xml:space="preserve"> CREATEDATE  \@ "yyyy-MM-dd"  \* MERGEFORMAT </w:instrText>
    </w:r>
    <w:r w:rsidR="007E7C82">
      <w:rPr>
        <w:sz w:val="18"/>
        <w:szCs w:val="18"/>
        <w:lang w:val="en-US"/>
      </w:rPr>
      <w:fldChar w:fldCharType="separate"/>
    </w:r>
    <w:r>
      <w:rPr>
        <w:noProof/>
        <w:sz w:val="18"/>
        <w:szCs w:val="18"/>
        <w:lang w:val="en-US"/>
      </w:rPr>
      <w:t>2013-10-01</w:t>
    </w:r>
    <w:r w:rsidR="007E7C82">
      <w:rPr>
        <w:sz w:val="18"/>
        <w:szCs w:val="18"/>
        <w:lang w:val="en-US"/>
      </w:rPr>
      <w:fldChar w:fldCharType="end"/>
    </w:r>
    <w:r>
      <w:rPr>
        <w:sz w:val="18"/>
        <w:szCs w:val="18"/>
        <w:lang w:val="en-US"/>
      </w:rPr>
      <w:tab/>
    </w:r>
    <w:r w:rsidR="007E7C82">
      <w:rPr>
        <w:sz w:val="18"/>
        <w:szCs w:val="18"/>
        <w:lang w:val="en-US"/>
      </w:rPr>
      <w:fldChar w:fldCharType="begin"/>
    </w:r>
    <w:r>
      <w:rPr>
        <w:sz w:val="18"/>
        <w:szCs w:val="18"/>
        <w:lang w:val="en-US"/>
      </w:rPr>
      <w:instrText xml:space="preserve"> PAGE   \* MERGEFORMAT </w:instrText>
    </w:r>
    <w:r w:rsidR="007E7C82">
      <w:rPr>
        <w:sz w:val="18"/>
        <w:szCs w:val="18"/>
        <w:lang w:val="en-US"/>
      </w:rPr>
      <w:fldChar w:fldCharType="separate"/>
    </w:r>
    <w:r>
      <w:rPr>
        <w:noProof/>
        <w:sz w:val="18"/>
        <w:szCs w:val="18"/>
        <w:lang w:val="en-US"/>
      </w:rPr>
      <w:t>3</w:t>
    </w:r>
    <w:r w:rsidR="007E7C82">
      <w:rPr>
        <w:sz w:val="18"/>
        <w:szCs w:val="18"/>
        <w:lang w:val="en-US"/>
      </w:rPr>
      <w:fldChar w:fldCharType="end"/>
    </w:r>
  </w:p>
  <w:p w:rsidR="006E135C" w:rsidRPr="00CE675C" w:rsidRDefault="006E135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B43" w:rsidRDefault="00852B43" w:rsidP="00BA0026">
      <w:r>
        <w:separator/>
      </w:r>
    </w:p>
  </w:footnote>
  <w:footnote w:type="continuationSeparator" w:id="0">
    <w:p w:rsidR="00852B43" w:rsidRDefault="00852B43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5C" w:rsidRPr="00F06116" w:rsidRDefault="007E7C82" w:rsidP="007A50C0">
    <w:pPr>
      <w:pStyle w:val="TitleHeader"/>
    </w:pPr>
    <w:r>
      <w:fldChar w:fldCharType="begin"/>
    </w:r>
    <w:r w:rsidR="006E135C">
      <w:instrText xml:space="preserve"> TITLE  </w:instrText>
    </w:r>
    <w:r>
      <w:fldChar w:fldCharType="separate"/>
    </w:r>
    <w:proofErr w:type="spellStart"/>
    <w:r w:rsidR="006E135C">
      <w:rPr>
        <w:rFonts w:hint="eastAsia"/>
      </w:rPr>
      <w:t>공정검사</w:t>
    </w:r>
    <w:proofErr w:type="spellEnd"/>
    <w:r w:rsidR="006E135C">
      <w:rPr>
        <w:rFonts w:hint="eastAsia"/>
      </w:rPr>
      <w:t xml:space="preserve"> (</w:t>
    </w:r>
    <w:proofErr w:type="spellStart"/>
    <w:r w:rsidR="006E135C">
      <w:rPr>
        <w:rFonts w:hint="eastAsia"/>
      </w:rPr>
      <w:t>불합격</w:t>
    </w:r>
    <w:proofErr w:type="spellEnd"/>
    <w:r w:rsidR="006E135C">
      <w:rPr>
        <w:rFonts w:hint="eastAsia"/>
      </w:rPr>
      <w:t>)</w:t>
    </w:r>
    <w:r>
      <w:fldChar w:fldCharType="end"/>
    </w:r>
  </w:p>
  <w:p w:rsidR="006E135C" w:rsidRPr="00A751BD" w:rsidRDefault="007E7C82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35C" w:rsidRPr="00F06116" w:rsidRDefault="007E7C82" w:rsidP="00A751BD">
    <w:pPr>
      <w:pStyle w:val="TitleHeader"/>
    </w:pPr>
    <w:r>
      <w:fldChar w:fldCharType="begin"/>
    </w:r>
    <w:r w:rsidR="006E135C">
      <w:instrText xml:space="preserve"> TITLE  </w:instrText>
    </w:r>
    <w:r>
      <w:fldChar w:fldCharType="separate"/>
    </w:r>
    <w:proofErr w:type="spellStart"/>
    <w:r w:rsidR="006E135C">
      <w:rPr>
        <w:rFonts w:hint="eastAsia"/>
      </w:rPr>
      <w:t>공정검사</w:t>
    </w:r>
    <w:proofErr w:type="spellEnd"/>
    <w:r w:rsidR="006E135C">
      <w:rPr>
        <w:rFonts w:hint="eastAsia"/>
      </w:rPr>
      <w:t xml:space="preserve"> (</w:t>
    </w:r>
    <w:proofErr w:type="spellStart"/>
    <w:r w:rsidR="006E135C">
      <w:rPr>
        <w:rFonts w:hint="eastAsia"/>
      </w:rPr>
      <w:t>불합</w:t>
    </w:r>
    <w:proofErr w:type="spellEnd"/>
    <w:r w:rsidR="006E135C">
      <w:rPr>
        <w:rFonts w:hint="eastAsia"/>
      </w:rPr>
      <w:t>격</w:t>
    </w:r>
    <w:r w:rsidR="006E135C">
      <w:rPr>
        <w:rFonts w:hint="eastAsia"/>
      </w:rPr>
      <w:t>)</w:t>
    </w:r>
    <w:r>
      <w:fldChar w:fldCharType="end"/>
    </w:r>
  </w:p>
  <w:p w:rsidR="006E135C" w:rsidRPr="008643CE" w:rsidRDefault="007E7C82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6E135C" w:rsidRDefault="006E135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FDF2F5CE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3261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11208"/>
    <w:rsid w:val="002218DA"/>
    <w:rsid w:val="00236C73"/>
    <w:rsid w:val="00237AFB"/>
    <w:rsid w:val="0027217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374BF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135C"/>
    <w:rsid w:val="006E60D1"/>
    <w:rsid w:val="006F7F73"/>
    <w:rsid w:val="007131B1"/>
    <w:rsid w:val="00715358"/>
    <w:rsid w:val="00715610"/>
    <w:rsid w:val="007223F2"/>
    <w:rsid w:val="00751C53"/>
    <w:rsid w:val="00754AC4"/>
    <w:rsid w:val="00757DCE"/>
    <w:rsid w:val="00771B8B"/>
    <w:rsid w:val="0077216C"/>
    <w:rsid w:val="007A50C0"/>
    <w:rsid w:val="007A6A3D"/>
    <w:rsid w:val="007A7AB4"/>
    <w:rsid w:val="007C7710"/>
    <w:rsid w:val="007D66E5"/>
    <w:rsid w:val="007D7DFA"/>
    <w:rsid w:val="007E226A"/>
    <w:rsid w:val="007E7C82"/>
    <w:rsid w:val="007F3AB9"/>
    <w:rsid w:val="00802C1E"/>
    <w:rsid w:val="0080500C"/>
    <w:rsid w:val="00822EFA"/>
    <w:rsid w:val="0082314E"/>
    <w:rsid w:val="00831280"/>
    <w:rsid w:val="0083554B"/>
    <w:rsid w:val="00846F77"/>
    <w:rsid w:val="00852B43"/>
    <w:rsid w:val="008614E1"/>
    <w:rsid w:val="008643CE"/>
    <w:rsid w:val="00872994"/>
    <w:rsid w:val="00873F14"/>
    <w:rsid w:val="00876E01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261"/>
    <w:rsid w:val="00AF3CDE"/>
    <w:rsid w:val="00B25798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31E5"/>
    <w:rsid w:val="00F149C1"/>
    <w:rsid w:val="00F3616C"/>
    <w:rsid w:val="00F36756"/>
    <w:rsid w:val="00F450F7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6F7F73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6F7F73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6E135C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6E135C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7A7AB4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7A7AB4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6" Type="http://schemas.openxmlformats.org/officeDocument/2006/relationships/image" Target="media/image69.png"/><Relationship Id="rId84" Type="http://schemas.openxmlformats.org/officeDocument/2006/relationships/image" Target="media/image77.png"/><Relationship Id="rId89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90" Type="http://schemas.openxmlformats.org/officeDocument/2006/relationships/fontTable" Target="fontTable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header" Target="header2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66EF5-60B1-4F8A-9DD9-9AC44CA42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1028</Words>
  <Characters>5865</Characters>
  <Application>Microsoft Office Word</Application>
  <DocSecurity>0</DocSecurity>
  <Lines>48</Lines>
  <Paragraphs>13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공정검사 (불합격)</vt:lpstr>
      <vt:lpstr/>
    </vt:vector>
  </TitlesOfParts>
  <LinksUpToDate>false</LinksUpToDate>
  <CharactersWithSpaces>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공정검사 (불합격)</dc:title>
  <dc:creator/>
  <cp:lastModifiedBy/>
  <cp:revision>1</cp:revision>
  <dcterms:created xsi:type="dcterms:W3CDTF">2013-10-01T00:22:00Z</dcterms:created>
  <dcterms:modified xsi:type="dcterms:W3CDTF">2013-11-05T07:17:00Z</dcterms:modified>
</cp:coreProperties>
</file>