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FF1" w:rsidRDefault="00786FF1" w:rsidP="00D8386A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786FF1" w:rsidRDefault="00786FF1" w:rsidP="00D8386A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786FF1" w:rsidRDefault="00786FF1" w:rsidP="00D8386A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D8386A" w:rsidRPr="004B35D3" w:rsidRDefault="00D8386A" w:rsidP="00D8386A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D8386A" w:rsidRDefault="00D8386A" w:rsidP="000D5F76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D8386A" w:rsidRDefault="00D8386A" w:rsidP="00D8386A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35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FF1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작업장</w:t>
      </w:r>
    </w:p>
    <w:p w:rsidR="00D8386A" w:rsidRPr="003E6868" w:rsidRDefault="00D8386A" w:rsidP="00D8386A">
      <w:pPr>
        <w:rPr>
          <w:rFonts w:ascii="맑은 고딕" w:eastAsia="맑은 고딕" w:hAnsi="맑은 고딕"/>
          <w:szCs w:val="20"/>
          <w:lang w:eastAsia="ko-KR"/>
        </w:rPr>
      </w:pPr>
    </w:p>
    <w:p w:rsidR="00D8386A" w:rsidRPr="0044359C" w:rsidRDefault="00D8386A" w:rsidP="00D8386A">
      <w:pPr>
        <w:rPr>
          <w:rFonts w:ascii="맑은 고딕" w:eastAsia="맑은 고딕" w:hAnsi="맑은 고딕"/>
          <w:szCs w:val="20"/>
          <w:lang w:eastAsia="ko-KR"/>
        </w:rPr>
      </w:pPr>
    </w:p>
    <w:p w:rsidR="00D8386A" w:rsidRDefault="00D8386A" w:rsidP="00D8386A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D8386A" w:rsidTr="009260BD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D8386A" w:rsidRPr="004B35D3" w:rsidRDefault="00D8386A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</w:t>
            </w:r>
            <w:r w:rsidR="00786FF1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D8386A" w:rsidRPr="003E6868" w:rsidRDefault="00F41444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D8386A" w:rsidRDefault="00BE0B58" w:rsidP="00D8386A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58240;mso-position-horizontal-relative:margin;mso-position-vertical-relative:text" o:connectortype="straight" strokecolor="#103991" strokeweight="2.25pt">
            <w10:wrap anchorx="margin"/>
          </v:shape>
        </w:pict>
      </w:r>
      <w:r w:rsidR="00D8386A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D8386A" w:rsidTr="009260BD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D8386A" w:rsidRPr="00174D27" w:rsidRDefault="00D8386A" w:rsidP="009260BD">
            <w:pPr>
              <w:pStyle w:val="a9"/>
              <w:rPr>
                <w:color w:val="4F81BD"/>
              </w:rPr>
            </w:pPr>
          </w:p>
        </w:tc>
      </w:tr>
    </w:tbl>
    <w:p w:rsidR="00D8386A" w:rsidRDefault="00D8386A" w:rsidP="00D8386A">
      <w:pPr>
        <w:rPr>
          <w:rFonts w:ascii="맑은 고딕" w:eastAsia="맑은 고딕" w:hAnsi="맑은 고딕"/>
          <w:szCs w:val="20"/>
          <w:lang w:eastAsia="ko-KR"/>
        </w:rPr>
      </w:pPr>
    </w:p>
    <w:p w:rsidR="00D8386A" w:rsidRPr="004B35D3" w:rsidRDefault="00D8386A" w:rsidP="00D8386A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D8386A" w:rsidRPr="004B35D3" w:rsidRDefault="00D8386A" w:rsidP="00D8386A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D8386A" w:rsidRPr="004B35D3" w:rsidRDefault="00D8386A" w:rsidP="00D8386A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D8386A" w:rsidRPr="004B35D3" w:rsidRDefault="00D8386A" w:rsidP="00D8386A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D8386A" w:rsidRPr="004B35D3" w:rsidTr="009260BD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D8386A" w:rsidRPr="004B35D3" w:rsidTr="009260BD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D8386A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8386A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AB7EDB" w:rsidRDefault="00D8386A" w:rsidP="009260BD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8386A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8386A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8386A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8386A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8386A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8386A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8386A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86A" w:rsidRPr="004B35D3" w:rsidRDefault="00D8386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D8386A" w:rsidRPr="00804505" w:rsidRDefault="00D8386A" w:rsidP="00D8386A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lang w:val="en-US" w:eastAsia="ko-KR"/>
        </w:rPr>
      </w:sdtEndPr>
      <w:sdtContent>
        <w:p w:rsidR="00D8386A" w:rsidRDefault="00D8386A" w:rsidP="000D5F76">
          <w:pPr>
            <w:pStyle w:val="TOC"/>
            <w:numPr>
              <w:ilvl w:val="0"/>
              <w:numId w:val="1"/>
            </w:numPr>
          </w:pPr>
          <w:proofErr w:type="spellStart"/>
          <w:r>
            <w:rPr>
              <w:lang w:val="ko-KR"/>
            </w:rPr>
            <w:t>목차</w:t>
          </w:r>
          <w:proofErr w:type="spellEnd"/>
        </w:p>
        <w:p w:rsidR="00B017F2" w:rsidRDefault="00BE0B58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BE0B58">
            <w:rPr>
              <w:lang w:eastAsia="ko-KR"/>
            </w:rPr>
            <w:fldChar w:fldCharType="begin"/>
          </w:r>
          <w:r w:rsidR="00D8386A">
            <w:rPr>
              <w:lang w:eastAsia="ko-KR"/>
            </w:rPr>
            <w:instrText xml:space="preserve"> TOC \o "1-3" \h \z \u </w:instrText>
          </w:r>
          <w:r w:rsidRPr="00BE0B58">
            <w:rPr>
              <w:lang w:eastAsia="ko-KR"/>
            </w:rPr>
            <w:fldChar w:fldCharType="separate"/>
          </w:r>
          <w:hyperlink w:anchor="_Toc369272617" w:history="1">
            <w:r w:rsidR="00B017F2" w:rsidRPr="001756DC">
              <w:rPr>
                <w:rStyle w:val="a4"/>
                <w:rFonts w:cs="굴림"/>
                <w:bCs/>
                <w:noProof/>
                <w:lang w:eastAsia="ko-KR"/>
              </w:rPr>
              <w:t>1.1.</w:t>
            </w:r>
            <w:r w:rsidR="00B017F2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B017F2" w:rsidRPr="001756DC">
              <w:rPr>
                <w:rStyle w:val="a4"/>
                <w:rFonts w:cs="굴림"/>
                <w:bCs/>
                <w:noProof/>
                <w:lang w:eastAsia="ko-KR"/>
              </w:rPr>
              <w:t xml:space="preserve">Process </w:t>
            </w:r>
            <w:r w:rsidR="00B017F2" w:rsidRPr="001756DC">
              <w:rPr>
                <w:rStyle w:val="a4"/>
                <w:rFonts w:cs="굴림"/>
                <w:bCs/>
                <w:noProof/>
                <w:lang w:eastAsia="ko-KR"/>
              </w:rPr>
              <w:t>개요</w:t>
            </w:r>
            <w:r w:rsidR="00B017F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017F2">
              <w:rPr>
                <w:noProof/>
                <w:webHidden/>
              </w:rPr>
              <w:instrText xml:space="preserve"> PAGEREF _Toc369272617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17F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17F2" w:rsidRDefault="00BE0B58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618" w:history="1">
            <w:r w:rsidR="00B017F2" w:rsidRPr="001756DC">
              <w:rPr>
                <w:rStyle w:val="a4"/>
                <w:noProof/>
                <w:lang w:eastAsia="ko-KR"/>
              </w:rPr>
              <w:t>1.1.1.</w:t>
            </w:r>
            <w:r w:rsidR="00B017F2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B017F2" w:rsidRPr="001756DC">
              <w:rPr>
                <w:rStyle w:val="a4"/>
                <w:noProof/>
                <w:lang w:eastAsia="ko-KR"/>
              </w:rPr>
              <w:t>정의</w:t>
            </w:r>
            <w:r w:rsidR="00B017F2" w:rsidRPr="001756DC">
              <w:rPr>
                <w:rStyle w:val="a4"/>
                <w:noProof/>
                <w:lang w:eastAsia="ko-KR"/>
              </w:rPr>
              <w:t xml:space="preserve"> </w:t>
            </w:r>
            <w:r w:rsidR="00B017F2" w:rsidRPr="001756DC">
              <w:rPr>
                <w:rStyle w:val="a4"/>
                <w:noProof/>
                <w:lang w:eastAsia="ko-KR"/>
              </w:rPr>
              <w:t>및</w:t>
            </w:r>
            <w:r w:rsidR="00B017F2" w:rsidRPr="001756DC">
              <w:rPr>
                <w:rStyle w:val="a4"/>
                <w:noProof/>
                <w:lang w:eastAsia="ko-KR"/>
              </w:rPr>
              <w:t xml:space="preserve"> </w:t>
            </w:r>
            <w:r w:rsidR="00B017F2" w:rsidRPr="001756DC">
              <w:rPr>
                <w:rStyle w:val="a4"/>
                <w:noProof/>
                <w:lang w:eastAsia="ko-KR"/>
              </w:rPr>
              <w:t>목적</w:t>
            </w:r>
            <w:r w:rsidR="00B017F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017F2">
              <w:rPr>
                <w:noProof/>
                <w:webHidden/>
              </w:rPr>
              <w:instrText xml:space="preserve"> PAGEREF _Toc369272618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17F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17F2" w:rsidRDefault="00BE0B58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619" w:history="1">
            <w:r w:rsidR="00B017F2" w:rsidRPr="001756DC">
              <w:rPr>
                <w:rStyle w:val="a4"/>
                <w:noProof/>
                <w:lang w:eastAsia="ko-KR"/>
              </w:rPr>
              <w:t>1.1.2.</w:t>
            </w:r>
            <w:r w:rsidR="00B017F2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B017F2" w:rsidRPr="001756DC">
              <w:rPr>
                <w:rStyle w:val="a4"/>
                <w:noProof/>
                <w:lang w:eastAsia="ko-KR"/>
              </w:rPr>
              <w:t>운영원칙</w:t>
            </w:r>
            <w:r w:rsidR="00B017F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017F2">
              <w:rPr>
                <w:noProof/>
                <w:webHidden/>
              </w:rPr>
              <w:instrText xml:space="preserve"> PAGEREF _Toc369272619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17F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17F2" w:rsidRDefault="00BE0B58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620" w:history="1">
            <w:r w:rsidR="00B017F2" w:rsidRPr="001756DC">
              <w:rPr>
                <w:rStyle w:val="a4"/>
                <w:noProof/>
                <w:lang w:eastAsia="ko-KR"/>
              </w:rPr>
              <w:t>1.1.3.</w:t>
            </w:r>
            <w:r w:rsidR="00B017F2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B017F2" w:rsidRPr="001756DC">
              <w:rPr>
                <w:rStyle w:val="a4"/>
                <w:noProof/>
                <w:lang w:eastAsia="ko-KR"/>
              </w:rPr>
              <w:t>프로세스</w:t>
            </w:r>
            <w:r w:rsidR="00B017F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017F2">
              <w:rPr>
                <w:noProof/>
                <w:webHidden/>
              </w:rPr>
              <w:instrText xml:space="preserve"> PAGEREF _Toc369272620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17F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17F2" w:rsidRDefault="00BE0B58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272621" w:history="1">
            <w:r w:rsidR="00B017F2" w:rsidRPr="001756DC">
              <w:rPr>
                <w:rStyle w:val="a4"/>
                <w:noProof/>
              </w:rPr>
              <w:t>1.2.</w:t>
            </w:r>
            <w:r w:rsidR="00B017F2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B017F2" w:rsidRPr="001756DC">
              <w:rPr>
                <w:rStyle w:val="a4"/>
                <w:noProof/>
              </w:rPr>
              <w:t>검사장</w:t>
            </w:r>
            <w:r w:rsidR="00B017F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017F2">
              <w:rPr>
                <w:noProof/>
                <w:webHidden/>
              </w:rPr>
              <w:instrText xml:space="preserve"> PAGEREF _Toc369272621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17F2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17F2" w:rsidRDefault="00BE0B58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622" w:history="1">
            <w:r w:rsidR="00B017F2" w:rsidRPr="001756DC">
              <w:rPr>
                <w:rStyle w:val="a4"/>
                <w:noProof/>
              </w:rPr>
              <w:t>1.2.1.</w:t>
            </w:r>
            <w:r w:rsidR="00B017F2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B017F2" w:rsidRPr="001756DC">
              <w:rPr>
                <w:rStyle w:val="a4"/>
                <w:noProof/>
              </w:rPr>
              <w:t>SAP Easy Access SEBANG ERP</w:t>
            </w:r>
            <w:r w:rsidR="00B017F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017F2">
              <w:rPr>
                <w:noProof/>
                <w:webHidden/>
              </w:rPr>
              <w:instrText xml:space="preserve"> PAGEREF _Toc369272622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17F2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17F2" w:rsidRDefault="00BE0B58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623" w:history="1">
            <w:r w:rsidR="00B017F2" w:rsidRPr="001756DC">
              <w:rPr>
                <w:rStyle w:val="a4"/>
                <w:noProof/>
              </w:rPr>
              <w:t>1.2.2.</w:t>
            </w:r>
            <w:r w:rsidR="00B017F2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B017F2" w:rsidRPr="001756DC">
              <w:rPr>
                <w:rStyle w:val="a4"/>
                <w:noProof/>
              </w:rPr>
              <w:t>작업장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생성</w:t>
            </w:r>
            <w:r w:rsidR="00B017F2" w:rsidRPr="001756DC">
              <w:rPr>
                <w:rStyle w:val="a4"/>
                <w:noProof/>
              </w:rPr>
              <w:t xml:space="preserve">: </w:t>
            </w:r>
            <w:r w:rsidR="00B017F2" w:rsidRPr="001756DC">
              <w:rPr>
                <w:rStyle w:val="a4"/>
                <w:noProof/>
              </w:rPr>
              <w:t>초기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화면</w:t>
            </w:r>
            <w:r w:rsidR="00B017F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017F2">
              <w:rPr>
                <w:noProof/>
                <w:webHidden/>
              </w:rPr>
              <w:instrText xml:space="preserve"> PAGEREF _Toc369272623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17F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17F2" w:rsidRDefault="00BE0B58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624" w:history="1">
            <w:r w:rsidR="00B017F2" w:rsidRPr="001756DC">
              <w:rPr>
                <w:rStyle w:val="a4"/>
                <w:noProof/>
              </w:rPr>
              <w:t>1.2.3.</w:t>
            </w:r>
            <w:r w:rsidR="00B017F2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B017F2" w:rsidRPr="001756DC">
              <w:rPr>
                <w:rStyle w:val="a4"/>
                <w:noProof/>
              </w:rPr>
              <w:t>플랜트</w:t>
            </w:r>
            <w:r w:rsidR="00B017F2" w:rsidRPr="001756DC">
              <w:rPr>
                <w:rStyle w:val="a4"/>
                <w:noProof/>
              </w:rPr>
              <w:t xml:space="preserve"> (3) 6 </w:t>
            </w:r>
            <w:r w:rsidR="00B017F2" w:rsidRPr="001756DC">
              <w:rPr>
                <w:rStyle w:val="a4"/>
                <w:noProof/>
              </w:rPr>
              <w:t>엔트리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있음</w:t>
            </w:r>
            <w:r w:rsidR="00B017F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017F2">
              <w:rPr>
                <w:noProof/>
                <w:webHidden/>
              </w:rPr>
              <w:instrText xml:space="preserve"> PAGEREF _Toc369272624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17F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17F2" w:rsidRDefault="00BE0B58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625" w:history="1">
            <w:r w:rsidR="00B017F2" w:rsidRPr="001756DC">
              <w:rPr>
                <w:rStyle w:val="a4"/>
                <w:noProof/>
              </w:rPr>
              <w:t>1.2.4.</w:t>
            </w:r>
            <w:r w:rsidR="00B017F2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B017F2" w:rsidRPr="001756DC">
              <w:rPr>
                <w:rStyle w:val="a4"/>
                <w:noProof/>
              </w:rPr>
              <w:t>작업장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생성</w:t>
            </w:r>
            <w:r w:rsidR="00B017F2" w:rsidRPr="001756DC">
              <w:rPr>
                <w:rStyle w:val="a4"/>
                <w:noProof/>
              </w:rPr>
              <w:t xml:space="preserve">: </w:t>
            </w:r>
            <w:r w:rsidR="00B017F2" w:rsidRPr="001756DC">
              <w:rPr>
                <w:rStyle w:val="a4"/>
                <w:noProof/>
              </w:rPr>
              <w:t>초기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화면</w:t>
            </w:r>
            <w:r w:rsidR="00B017F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017F2">
              <w:rPr>
                <w:noProof/>
                <w:webHidden/>
              </w:rPr>
              <w:instrText xml:space="preserve"> PAGEREF _Toc369272625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17F2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17F2" w:rsidRDefault="00BE0B58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626" w:history="1">
            <w:r w:rsidR="00B017F2" w:rsidRPr="001756DC">
              <w:rPr>
                <w:rStyle w:val="a4"/>
                <w:noProof/>
              </w:rPr>
              <w:t>1.2.5.</w:t>
            </w:r>
            <w:r w:rsidR="00B017F2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B017F2" w:rsidRPr="001756DC">
              <w:rPr>
                <w:rStyle w:val="a4"/>
                <w:noProof/>
              </w:rPr>
              <w:t>작업장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생성</w:t>
            </w:r>
            <w:r w:rsidR="00B017F2" w:rsidRPr="001756DC">
              <w:rPr>
                <w:rStyle w:val="a4"/>
                <w:noProof/>
              </w:rPr>
              <w:t xml:space="preserve">: </w:t>
            </w:r>
            <w:r w:rsidR="00B017F2" w:rsidRPr="001756DC">
              <w:rPr>
                <w:rStyle w:val="a4"/>
                <w:noProof/>
              </w:rPr>
              <w:t>초기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화면</w:t>
            </w:r>
            <w:r w:rsidR="00B017F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017F2">
              <w:rPr>
                <w:noProof/>
                <w:webHidden/>
              </w:rPr>
              <w:instrText xml:space="preserve"> PAGEREF _Toc369272626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17F2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17F2" w:rsidRDefault="00BE0B58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627" w:history="1">
            <w:r w:rsidR="00B017F2" w:rsidRPr="001756DC">
              <w:rPr>
                <w:rStyle w:val="a4"/>
                <w:noProof/>
              </w:rPr>
              <w:t>1.2.6.</w:t>
            </w:r>
            <w:r w:rsidR="00B017F2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B017F2" w:rsidRPr="001756DC">
              <w:rPr>
                <w:rStyle w:val="a4"/>
                <w:noProof/>
              </w:rPr>
              <w:t>작업장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범주</w:t>
            </w:r>
            <w:r w:rsidR="00B017F2" w:rsidRPr="001756DC">
              <w:rPr>
                <w:rStyle w:val="a4"/>
                <w:noProof/>
              </w:rPr>
              <w:t xml:space="preserve"> (3) 4 </w:t>
            </w:r>
            <w:r w:rsidR="00B017F2" w:rsidRPr="001756DC">
              <w:rPr>
                <w:rStyle w:val="a4"/>
                <w:noProof/>
              </w:rPr>
              <w:t>엔트리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있음</w:t>
            </w:r>
            <w:r w:rsidR="00B017F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017F2">
              <w:rPr>
                <w:noProof/>
                <w:webHidden/>
              </w:rPr>
              <w:instrText xml:space="preserve"> PAGEREF _Toc369272627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17F2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17F2" w:rsidRDefault="00BE0B58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628" w:history="1">
            <w:r w:rsidR="00B017F2" w:rsidRPr="001756DC">
              <w:rPr>
                <w:rStyle w:val="a4"/>
                <w:noProof/>
              </w:rPr>
              <w:t>1.2.7.</w:t>
            </w:r>
            <w:r w:rsidR="00B017F2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B017F2" w:rsidRPr="001756DC">
              <w:rPr>
                <w:rStyle w:val="a4"/>
                <w:noProof/>
              </w:rPr>
              <w:t>작업장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생성</w:t>
            </w:r>
            <w:r w:rsidR="00B017F2" w:rsidRPr="001756DC">
              <w:rPr>
                <w:rStyle w:val="a4"/>
                <w:noProof/>
              </w:rPr>
              <w:t xml:space="preserve">: </w:t>
            </w:r>
            <w:r w:rsidR="00B017F2" w:rsidRPr="001756DC">
              <w:rPr>
                <w:rStyle w:val="a4"/>
                <w:noProof/>
              </w:rPr>
              <w:t>초기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화면</w:t>
            </w:r>
            <w:r w:rsidR="00B017F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017F2">
              <w:rPr>
                <w:noProof/>
                <w:webHidden/>
              </w:rPr>
              <w:instrText xml:space="preserve"> PAGEREF _Toc369272628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17F2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17F2" w:rsidRDefault="00BE0B58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629" w:history="1">
            <w:r w:rsidR="00B017F2" w:rsidRPr="001756DC">
              <w:rPr>
                <w:rStyle w:val="a4"/>
                <w:noProof/>
              </w:rPr>
              <w:t>1.2.8.</w:t>
            </w:r>
            <w:r w:rsidR="00B017F2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B017F2" w:rsidRPr="001756DC">
              <w:rPr>
                <w:rStyle w:val="a4"/>
                <w:noProof/>
              </w:rPr>
              <w:t>작업장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생성</w:t>
            </w:r>
            <w:r w:rsidR="00B017F2" w:rsidRPr="001756DC">
              <w:rPr>
                <w:rStyle w:val="a4"/>
                <w:noProof/>
              </w:rPr>
              <w:t xml:space="preserve">: </w:t>
            </w:r>
            <w:r w:rsidR="00B017F2" w:rsidRPr="001756DC">
              <w:rPr>
                <w:rStyle w:val="a4"/>
                <w:noProof/>
              </w:rPr>
              <w:t>기본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데이터</w:t>
            </w:r>
            <w:r w:rsidR="00B017F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017F2">
              <w:rPr>
                <w:noProof/>
                <w:webHidden/>
              </w:rPr>
              <w:instrText xml:space="preserve"> PAGEREF _Toc369272629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17F2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17F2" w:rsidRDefault="00BE0B58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630" w:history="1">
            <w:r w:rsidR="00B017F2" w:rsidRPr="001756DC">
              <w:rPr>
                <w:rStyle w:val="a4"/>
                <w:noProof/>
              </w:rPr>
              <w:t>1.2.9.</w:t>
            </w:r>
            <w:r w:rsidR="00B017F2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B017F2" w:rsidRPr="001756DC">
              <w:rPr>
                <w:rStyle w:val="a4"/>
                <w:noProof/>
              </w:rPr>
              <w:t>작업장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생성</w:t>
            </w:r>
            <w:r w:rsidR="00B017F2" w:rsidRPr="001756DC">
              <w:rPr>
                <w:rStyle w:val="a4"/>
                <w:noProof/>
              </w:rPr>
              <w:t xml:space="preserve">: </w:t>
            </w:r>
            <w:r w:rsidR="00B017F2" w:rsidRPr="001756DC">
              <w:rPr>
                <w:rStyle w:val="a4"/>
                <w:noProof/>
              </w:rPr>
              <w:t>기본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데이터</w:t>
            </w:r>
            <w:r w:rsidR="00B017F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017F2">
              <w:rPr>
                <w:noProof/>
                <w:webHidden/>
              </w:rPr>
              <w:instrText xml:space="preserve"> PAGEREF _Toc369272630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17F2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17F2" w:rsidRDefault="00BE0B58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631" w:history="1">
            <w:r w:rsidR="00B017F2" w:rsidRPr="001756DC">
              <w:rPr>
                <w:rStyle w:val="a4"/>
                <w:noProof/>
                <w:lang w:eastAsia="ko-KR"/>
              </w:rPr>
              <w:t>1.2.10.</w:t>
            </w:r>
            <w:r w:rsidR="00B017F2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B017F2" w:rsidRPr="001756DC">
              <w:rPr>
                <w:rStyle w:val="a4"/>
                <w:noProof/>
                <w:lang w:eastAsia="ko-KR"/>
              </w:rPr>
              <w:t>작업장책임자</w:t>
            </w:r>
            <w:r w:rsidR="00B017F2" w:rsidRPr="001756DC">
              <w:rPr>
                <w:rStyle w:val="a4"/>
                <w:noProof/>
                <w:lang w:eastAsia="ko-KR"/>
              </w:rPr>
              <w:t xml:space="preserve"> (3) 9 </w:t>
            </w:r>
            <w:r w:rsidR="00B017F2" w:rsidRPr="001756DC">
              <w:rPr>
                <w:rStyle w:val="a4"/>
                <w:noProof/>
                <w:lang w:eastAsia="ko-KR"/>
              </w:rPr>
              <w:t>엔트리</w:t>
            </w:r>
            <w:r w:rsidR="00B017F2" w:rsidRPr="001756DC">
              <w:rPr>
                <w:rStyle w:val="a4"/>
                <w:noProof/>
                <w:lang w:eastAsia="ko-KR"/>
              </w:rPr>
              <w:t xml:space="preserve"> </w:t>
            </w:r>
            <w:r w:rsidR="00B017F2" w:rsidRPr="001756DC">
              <w:rPr>
                <w:rStyle w:val="a4"/>
                <w:noProof/>
                <w:lang w:eastAsia="ko-KR"/>
              </w:rPr>
              <w:t>있음</w:t>
            </w:r>
            <w:r w:rsidR="00B017F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017F2">
              <w:rPr>
                <w:noProof/>
                <w:webHidden/>
              </w:rPr>
              <w:instrText xml:space="preserve"> PAGEREF _Toc369272631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17F2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17F2" w:rsidRDefault="00BE0B58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632" w:history="1">
            <w:r w:rsidR="00B017F2" w:rsidRPr="001756DC">
              <w:rPr>
                <w:rStyle w:val="a4"/>
                <w:noProof/>
              </w:rPr>
              <w:t>1.2.11.</w:t>
            </w:r>
            <w:r w:rsidR="00B017F2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B017F2" w:rsidRPr="001756DC">
              <w:rPr>
                <w:rStyle w:val="a4"/>
                <w:noProof/>
              </w:rPr>
              <w:t>작업장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생성</w:t>
            </w:r>
            <w:r w:rsidR="00B017F2" w:rsidRPr="001756DC">
              <w:rPr>
                <w:rStyle w:val="a4"/>
                <w:noProof/>
              </w:rPr>
              <w:t xml:space="preserve">: </w:t>
            </w:r>
            <w:r w:rsidR="00B017F2" w:rsidRPr="001756DC">
              <w:rPr>
                <w:rStyle w:val="a4"/>
                <w:noProof/>
              </w:rPr>
              <w:t>기본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데이터</w:t>
            </w:r>
            <w:r w:rsidR="00B017F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017F2">
              <w:rPr>
                <w:noProof/>
                <w:webHidden/>
              </w:rPr>
              <w:instrText xml:space="preserve"> PAGEREF _Toc369272632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17F2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17F2" w:rsidRDefault="00BE0B58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633" w:history="1">
            <w:r w:rsidR="00B017F2" w:rsidRPr="001756DC">
              <w:rPr>
                <w:rStyle w:val="a4"/>
                <w:noProof/>
                <w:lang w:eastAsia="ko-KR"/>
              </w:rPr>
              <w:t>1.2.12.</w:t>
            </w:r>
            <w:r w:rsidR="00B017F2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B017F2" w:rsidRPr="001756DC">
              <w:rPr>
                <w:rStyle w:val="a4"/>
                <w:noProof/>
                <w:lang w:eastAsia="ko-KR"/>
              </w:rPr>
              <w:t>직무리스트사용</w:t>
            </w:r>
            <w:r w:rsidR="00B017F2" w:rsidRPr="001756DC">
              <w:rPr>
                <w:rStyle w:val="a4"/>
                <w:noProof/>
                <w:lang w:eastAsia="ko-KR"/>
              </w:rPr>
              <w:t xml:space="preserve"> </w:t>
            </w:r>
            <w:r w:rsidR="00B017F2" w:rsidRPr="001756DC">
              <w:rPr>
                <w:rStyle w:val="a4"/>
                <w:noProof/>
                <w:lang w:eastAsia="ko-KR"/>
              </w:rPr>
              <w:t>키</w:t>
            </w:r>
            <w:r w:rsidR="00B017F2" w:rsidRPr="001756DC">
              <w:rPr>
                <w:rStyle w:val="a4"/>
                <w:noProof/>
                <w:lang w:eastAsia="ko-KR"/>
              </w:rPr>
              <w:t xml:space="preserve"> (3) 10 </w:t>
            </w:r>
            <w:r w:rsidR="00B017F2" w:rsidRPr="001756DC">
              <w:rPr>
                <w:rStyle w:val="a4"/>
                <w:noProof/>
                <w:lang w:eastAsia="ko-KR"/>
              </w:rPr>
              <w:t>엔트리</w:t>
            </w:r>
            <w:r w:rsidR="00B017F2" w:rsidRPr="001756DC">
              <w:rPr>
                <w:rStyle w:val="a4"/>
                <w:noProof/>
                <w:lang w:eastAsia="ko-KR"/>
              </w:rPr>
              <w:t xml:space="preserve"> </w:t>
            </w:r>
            <w:r w:rsidR="00B017F2" w:rsidRPr="001756DC">
              <w:rPr>
                <w:rStyle w:val="a4"/>
                <w:noProof/>
                <w:lang w:eastAsia="ko-KR"/>
              </w:rPr>
              <w:t>있음</w:t>
            </w:r>
            <w:r w:rsidR="00B017F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017F2">
              <w:rPr>
                <w:noProof/>
                <w:webHidden/>
              </w:rPr>
              <w:instrText xml:space="preserve"> PAGEREF _Toc369272633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17F2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17F2" w:rsidRDefault="00BE0B58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634" w:history="1">
            <w:r w:rsidR="00B017F2" w:rsidRPr="001756DC">
              <w:rPr>
                <w:rStyle w:val="a4"/>
                <w:noProof/>
              </w:rPr>
              <w:t>1.2.13.</w:t>
            </w:r>
            <w:r w:rsidR="00B017F2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B017F2" w:rsidRPr="001756DC">
              <w:rPr>
                <w:rStyle w:val="a4"/>
                <w:noProof/>
              </w:rPr>
              <w:t>작업장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생성</w:t>
            </w:r>
            <w:r w:rsidR="00B017F2" w:rsidRPr="001756DC">
              <w:rPr>
                <w:rStyle w:val="a4"/>
                <w:noProof/>
              </w:rPr>
              <w:t xml:space="preserve">: </w:t>
            </w:r>
            <w:r w:rsidR="00B017F2" w:rsidRPr="001756DC">
              <w:rPr>
                <w:rStyle w:val="a4"/>
                <w:noProof/>
              </w:rPr>
              <w:t>기본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데이터</w:t>
            </w:r>
            <w:r w:rsidR="00B017F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017F2">
              <w:rPr>
                <w:noProof/>
                <w:webHidden/>
              </w:rPr>
              <w:instrText xml:space="preserve"> PAGEREF _Toc369272634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17F2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17F2" w:rsidRDefault="00BE0B58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635" w:history="1">
            <w:r w:rsidR="00B017F2" w:rsidRPr="001756DC">
              <w:rPr>
                <w:rStyle w:val="a4"/>
                <w:noProof/>
              </w:rPr>
              <w:t>1.2.14.</w:t>
            </w:r>
            <w:r w:rsidR="00B017F2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B017F2" w:rsidRPr="001756DC">
              <w:rPr>
                <w:rStyle w:val="a4"/>
                <w:noProof/>
              </w:rPr>
              <w:t>표준값키</w:t>
            </w:r>
            <w:r w:rsidR="00B017F2" w:rsidRPr="001756DC">
              <w:rPr>
                <w:rStyle w:val="a4"/>
                <w:noProof/>
              </w:rPr>
              <w:t xml:space="preserve"> (3) 15 </w:t>
            </w:r>
            <w:r w:rsidR="00B017F2" w:rsidRPr="001756DC">
              <w:rPr>
                <w:rStyle w:val="a4"/>
                <w:noProof/>
              </w:rPr>
              <w:t>엔트리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있음</w:t>
            </w:r>
            <w:r w:rsidR="00B017F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017F2">
              <w:rPr>
                <w:noProof/>
                <w:webHidden/>
              </w:rPr>
              <w:instrText xml:space="preserve"> PAGEREF _Toc369272635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17F2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017F2" w:rsidRDefault="00BE0B58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636" w:history="1">
            <w:r w:rsidR="00B017F2" w:rsidRPr="001756DC">
              <w:rPr>
                <w:rStyle w:val="a4"/>
                <w:noProof/>
              </w:rPr>
              <w:t>1.2.15.</w:t>
            </w:r>
            <w:r w:rsidR="00B017F2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B017F2" w:rsidRPr="001756DC">
              <w:rPr>
                <w:rStyle w:val="a4"/>
                <w:noProof/>
              </w:rPr>
              <w:t>작업장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생성</w:t>
            </w:r>
            <w:r w:rsidR="00B017F2" w:rsidRPr="001756DC">
              <w:rPr>
                <w:rStyle w:val="a4"/>
                <w:noProof/>
              </w:rPr>
              <w:t xml:space="preserve">: </w:t>
            </w:r>
            <w:r w:rsidR="00B017F2" w:rsidRPr="001756DC">
              <w:rPr>
                <w:rStyle w:val="a4"/>
                <w:noProof/>
              </w:rPr>
              <w:t>기본</w:t>
            </w:r>
            <w:r w:rsidR="00B017F2" w:rsidRPr="001756DC">
              <w:rPr>
                <w:rStyle w:val="a4"/>
                <w:noProof/>
              </w:rPr>
              <w:t xml:space="preserve"> </w:t>
            </w:r>
            <w:r w:rsidR="00B017F2" w:rsidRPr="001756DC">
              <w:rPr>
                <w:rStyle w:val="a4"/>
                <w:noProof/>
              </w:rPr>
              <w:t>데이터</w:t>
            </w:r>
            <w:r w:rsidR="00B017F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017F2">
              <w:rPr>
                <w:noProof/>
                <w:webHidden/>
              </w:rPr>
              <w:instrText xml:space="preserve"> PAGEREF _Toc369272636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17F2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386A" w:rsidRPr="00BA25E4" w:rsidRDefault="00BE0B58" w:rsidP="00D8386A">
          <w:pPr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BA7F66" w:rsidRDefault="00BA7F66">
      <w:pPr>
        <w:rPr>
          <w:rFonts w:cs="굴림"/>
          <w:b/>
          <w:bCs/>
          <w:color w:val="000000"/>
          <w:sz w:val="40"/>
          <w:szCs w:val="40"/>
          <w:lang w:eastAsia="ko-KR" w:bidi="ar-SA"/>
        </w:rPr>
      </w:pPr>
      <w:bookmarkStart w:id="0" w:name="_Toc369272379"/>
      <w:r>
        <w:rPr>
          <w:rFonts w:cs="굴림"/>
          <w:bCs/>
          <w:color w:val="000000"/>
          <w:szCs w:val="40"/>
          <w:lang w:eastAsia="ko-KR"/>
        </w:rPr>
        <w:br w:type="page"/>
      </w:r>
    </w:p>
    <w:p w:rsidR="00BA7F66" w:rsidRDefault="00BA7F66" w:rsidP="00BA7F66">
      <w:pPr>
        <w:pStyle w:val="2"/>
        <w:numPr>
          <w:ilvl w:val="1"/>
          <w:numId w:val="1"/>
        </w:numPr>
        <w:rPr>
          <w:rFonts w:cs="굴림"/>
          <w:bCs/>
          <w:color w:val="000000"/>
          <w:kern w:val="0"/>
          <w:szCs w:val="40"/>
          <w:lang w:eastAsia="ko-KR"/>
        </w:rPr>
      </w:pPr>
      <w:bookmarkStart w:id="1" w:name="_Toc369272617"/>
      <w:r w:rsidRPr="00545167">
        <w:rPr>
          <w:rFonts w:cs="굴림" w:hint="eastAsia"/>
          <w:bCs/>
          <w:color w:val="000000"/>
          <w:kern w:val="0"/>
          <w:szCs w:val="40"/>
          <w:lang w:eastAsia="ko-KR"/>
        </w:rPr>
        <w:lastRenderedPageBreak/>
        <w:t xml:space="preserve">Process </w:t>
      </w:r>
      <w:r w:rsidRPr="00545167">
        <w:rPr>
          <w:rFonts w:cs="굴림" w:hint="eastAsia"/>
          <w:bCs/>
          <w:color w:val="000000"/>
          <w:kern w:val="0"/>
          <w:szCs w:val="40"/>
          <w:lang w:eastAsia="ko-KR"/>
        </w:rPr>
        <w:t>개요</w:t>
      </w:r>
      <w:bookmarkEnd w:id="0"/>
      <w:bookmarkEnd w:id="1"/>
    </w:p>
    <w:p w:rsidR="00BA7F66" w:rsidRPr="00545167" w:rsidRDefault="00BA7F66" w:rsidP="00BA7F66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2" w:name="_Toc369271030"/>
      <w:bookmarkStart w:id="3" w:name="_Toc369271506"/>
      <w:bookmarkStart w:id="4" w:name="_Toc369272116"/>
      <w:bookmarkStart w:id="5" w:name="_Toc369272211"/>
      <w:bookmarkStart w:id="6" w:name="_Toc369272380"/>
      <w:bookmarkStart w:id="7" w:name="_Toc369272618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2"/>
      <w:bookmarkEnd w:id="3"/>
      <w:bookmarkEnd w:id="4"/>
      <w:bookmarkEnd w:id="5"/>
      <w:bookmarkEnd w:id="6"/>
      <w:bookmarkEnd w:id="7"/>
    </w:p>
    <w:p w:rsidR="00BA7F66" w:rsidRPr="00BA7F66" w:rsidRDefault="00BA7F66" w:rsidP="00BA7F66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 w:rsidRPr="00BA7F66">
        <w:rPr>
          <w:rFonts w:hint="eastAsia"/>
          <w:color w:val="000000"/>
          <w:sz w:val="26"/>
          <w:szCs w:val="26"/>
          <w:lang w:eastAsia="ko-KR"/>
        </w:rPr>
        <w:t>검사계획에서</w:t>
      </w:r>
      <w:r w:rsidRPr="00BA7F66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hint="eastAsia"/>
          <w:color w:val="000000"/>
          <w:sz w:val="26"/>
          <w:szCs w:val="26"/>
          <w:lang w:eastAsia="ko-KR"/>
        </w:rPr>
        <w:t>작업</w:t>
      </w:r>
      <w:r w:rsidRPr="00BA7F66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hint="eastAsia"/>
          <w:color w:val="000000"/>
          <w:sz w:val="26"/>
          <w:szCs w:val="26"/>
          <w:lang w:eastAsia="ko-KR"/>
        </w:rPr>
        <w:t>및</w:t>
      </w:r>
      <w:r w:rsidRPr="00BA7F66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hint="eastAsia"/>
          <w:color w:val="000000"/>
          <w:sz w:val="26"/>
          <w:szCs w:val="26"/>
          <w:lang w:eastAsia="ko-KR"/>
        </w:rPr>
        <w:t>검사가</w:t>
      </w:r>
      <w:r w:rsidRPr="00BA7F66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hint="eastAsia"/>
          <w:color w:val="000000"/>
          <w:sz w:val="26"/>
          <w:szCs w:val="26"/>
          <w:lang w:eastAsia="ko-KR"/>
        </w:rPr>
        <w:t>수행되는</w:t>
      </w:r>
      <w:r w:rsidRPr="00BA7F66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hint="eastAsia"/>
          <w:color w:val="000000"/>
          <w:sz w:val="26"/>
          <w:szCs w:val="26"/>
          <w:lang w:eastAsia="ko-KR"/>
        </w:rPr>
        <w:t>위치</w:t>
      </w:r>
      <w:r w:rsidRPr="00BA7F66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hint="eastAsia"/>
          <w:color w:val="000000"/>
          <w:sz w:val="26"/>
          <w:szCs w:val="26"/>
          <w:lang w:eastAsia="ko-KR"/>
        </w:rPr>
        <w:t>정보를</w:t>
      </w:r>
      <w:r w:rsidRPr="00BA7F66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hint="eastAsia"/>
          <w:color w:val="000000"/>
          <w:sz w:val="26"/>
          <w:szCs w:val="26"/>
          <w:lang w:eastAsia="ko-KR"/>
        </w:rPr>
        <w:t>관리하는</w:t>
      </w:r>
      <w:r w:rsidRPr="00BA7F66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hint="eastAsia"/>
          <w:color w:val="000000"/>
          <w:sz w:val="26"/>
          <w:szCs w:val="26"/>
          <w:lang w:eastAsia="ko-KR"/>
        </w:rPr>
        <w:t>기준정보</w:t>
      </w:r>
    </w:p>
    <w:p w:rsidR="00BA7F66" w:rsidRPr="00BA7F66" w:rsidRDefault="00BA7F66" w:rsidP="00BA7F66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BA7F66" w:rsidRPr="00F84845" w:rsidRDefault="00BA7F66" w:rsidP="00BA7F66">
      <w:pPr>
        <w:pStyle w:val="3"/>
        <w:numPr>
          <w:ilvl w:val="2"/>
          <w:numId w:val="1"/>
        </w:numPr>
        <w:rPr>
          <w:lang w:eastAsia="ko-KR"/>
        </w:rPr>
      </w:pPr>
      <w:bookmarkStart w:id="8" w:name="_Toc369271031"/>
      <w:bookmarkStart w:id="9" w:name="_Toc369271507"/>
      <w:bookmarkStart w:id="10" w:name="_Toc369272117"/>
      <w:bookmarkStart w:id="11" w:name="_Toc369272212"/>
      <w:bookmarkStart w:id="12" w:name="_Toc369272381"/>
      <w:bookmarkStart w:id="13" w:name="_Toc369272619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8"/>
      <w:bookmarkEnd w:id="9"/>
      <w:bookmarkEnd w:id="10"/>
      <w:bookmarkEnd w:id="11"/>
      <w:bookmarkEnd w:id="12"/>
      <w:bookmarkEnd w:id="13"/>
    </w:p>
    <w:p w:rsidR="00BA7F66" w:rsidRDefault="00BA7F66" w:rsidP="00BA7F66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BA7F66">
        <w:rPr>
          <w:rFonts w:cs="굴림" w:hint="eastAsia"/>
          <w:color w:val="000000"/>
          <w:sz w:val="26"/>
          <w:szCs w:val="26"/>
          <w:lang w:eastAsia="ko-KR"/>
        </w:rPr>
        <w:t>자주검사의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검사계획에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사용되는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기준정보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BA7F66" w:rsidRPr="00BA7F66" w:rsidRDefault="00BA7F66" w:rsidP="00BA7F66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BA7F66">
        <w:rPr>
          <w:rFonts w:cs="굴림" w:hint="eastAsia"/>
          <w:color w:val="000000"/>
          <w:sz w:val="26"/>
          <w:szCs w:val="26"/>
          <w:lang w:eastAsia="ko-KR"/>
        </w:rPr>
        <w:t>생산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Routing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내의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작업장과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자주검사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검사계획에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사용되는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작업장을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Mapping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하기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위해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사용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BA7F66" w:rsidRPr="00BA7F66" w:rsidRDefault="00BA7F66" w:rsidP="00BA7F66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BA7F66">
        <w:rPr>
          <w:rFonts w:cs="굴림" w:hint="eastAsia"/>
          <w:color w:val="000000"/>
          <w:sz w:val="26"/>
          <w:szCs w:val="26"/>
          <w:lang w:eastAsia="ko-KR"/>
        </w:rPr>
        <w:t>작업장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범주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(003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노동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),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사용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(002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검사계획전용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), </w:t>
      </w:r>
      <w:proofErr w:type="spellStart"/>
      <w:r w:rsidRPr="00BA7F66">
        <w:rPr>
          <w:rFonts w:cs="굴림" w:hint="eastAsia"/>
          <w:color w:val="000000"/>
          <w:sz w:val="26"/>
          <w:szCs w:val="26"/>
          <w:lang w:eastAsia="ko-KR"/>
        </w:rPr>
        <w:t>표준값키</w:t>
      </w:r>
      <w:proofErr w:type="spellEnd"/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(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SAP0 </w:t>
      </w:r>
      <w:proofErr w:type="spellStart"/>
      <w:r w:rsidRPr="00BA7F66">
        <w:rPr>
          <w:rFonts w:cs="굴림" w:hint="eastAsia"/>
          <w:color w:val="000000"/>
          <w:sz w:val="26"/>
          <w:szCs w:val="26"/>
          <w:lang w:eastAsia="ko-KR"/>
        </w:rPr>
        <w:t>표준값없음</w:t>
      </w:r>
      <w:proofErr w:type="spellEnd"/>
      <w:r>
        <w:rPr>
          <w:rFonts w:cs="굴림" w:hint="eastAsia"/>
          <w:color w:val="000000"/>
          <w:sz w:val="26"/>
          <w:szCs w:val="26"/>
          <w:lang w:eastAsia="ko-KR"/>
        </w:rPr>
        <w:t>)</w:t>
      </w:r>
    </w:p>
    <w:p w:rsidR="00BA7F66" w:rsidRPr="00313743" w:rsidRDefault="00BA7F66" w:rsidP="00BA7F66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BA7F66">
        <w:rPr>
          <w:rFonts w:cs="굴림" w:hint="eastAsia"/>
          <w:color w:val="000000"/>
          <w:sz w:val="26"/>
          <w:szCs w:val="26"/>
          <w:lang w:eastAsia="ko-KR"/>
        </w:rPr>
        <w:t>생산에서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정의된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8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자리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Code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에서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5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자리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코드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단위로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생성하여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BA7F66">
        <w:rPr>
          <w:rFonts w:cs="굴림" w:hint="eastAsia"/>
          <w:color w:val="000000"/>
          <w:sz w:val="26"/>
          <w:szCs w:val="26"/>
          <w:lang w:eastAsia="ko-KR"/>
        </w:rPr>
        <w:t>관리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</w:p>
    <w:p w:rsidR="00BA7F66" w:rsidRPr="00313743" w:rsidRDefault="00BA7F66" w:rsidP="00BA7F66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/>
        </w:rPr>
      </w:pPr>
    </w:p>
    <w:p w:rsidR="00BA7F66" w:rsidRDefault="00BA7F66" w:rsidP="00BA7F66">
      <w:pPr>
        <w:pStyle w:val="3"/>
        <w:numPr>
          <w:ilvl w:val="2"/>
          <w:numId w:val="1"/>
        </w:numPr>
        <w:rPr>
          <w:lang w:eastAsia="ko-KR"/>
        </w:rPr>
      </w:pPr>
      <w:bookmarkStart w:id="14" w:name="_Toc369271508"/>
      <w:bookmarkStart w:id="15" w:name="_Toc369272118"/>
      <w:bookmarkStart w:id="16" w:name="_Toc369272213"/>
      <w:bookmarkStart w:id="17" w:name="_Toc369272382"/>
      <w:bookmarkStart w:id="18" w:name="_Toc369272620"/>
      <w:r>
        <w:rPr>
          <w:rFonts w:hint="eastAsia"/>
          <w:lang w:eastAsia="ko-KR"/>
        </w:rPr>
        <w:t>프로세스</w:t>
      </w:r>
      <w:bookmarkEnd w:id="14"/>
      <w:bookmarkEnd w:id="15"/>
      <w:bookmarkEnd w:id="16"/>
      <w:bookmarkEnd w:id="17"/>
      <w:bookmarkEnd w:id="18"/>
      <w:r>
        <w:rPr>
          <w:rFonts w:hint="eastAsia"/>
          <w:lang w:eastAsia="ko-KR"/>
        </w:rPr>
        <w:t xml:space="preserve"> </w:t>
      </w:r>
    </w:p>
    <w:p w:rsidR="00BA7F66" w:rsidRDefault="00BA7F66" w:rsidP="00BA7F66">
      <w:pPr>
        <w:pStyle w:val="2"/>
        <w:numPr>
          <w:ilvl w:val="0"/>
          <w:numId w:val="0"/>
        </w:numPr>
        <w:rPr>
          <w:lang w:eastAsia="ko-KR"/>
        </w:rPr>
      </w:pPr>
      <w:r>
        <w:rPr>
          <w:b w:val="0"/>
          <w:noProof/>
          <w:lang w:eastAsia="ko-KR"/>
        </w:rPr>
        <w:drawing>
          <wp:inline distT="0" distB="0" distL="0" distR="0">
            <wp:extent cx="6116573" cy="3300984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573" cy="3300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8386A">
        <w:rPr>
          <w:lang w:eastAsia="ko-KR"/>
        </w:rPr>
        <w:br w:type="page"/>
      </w:r>
    </w:p>
    <w:p w:rsidR="00181837" w:rsidRDefault="00181837" w:rsidP="00BA7F66">
      <w:pPr>
        <w:pStyle w:val="2"/>
      </w:pPr>
      <w:bookmarkStart w:id="19" w:name="_Toc369272621"/>
      <w:proofErr w:type="spellStart"/>
      <w:r w:rsidRPr="00BA7F66">
        <w:rPr>
          <w:rFonts w:hint="eastAsia"/>
        </w:rPr>
        <w:lastRenderedPageBreak/>
        <w:t>검사장</w:t>
      </w:r>
      <w:bookmarkEnd w:id="19"/>
      <w:proofErr w:type="spellEnd"/>
    </w:p>
    <w:p w:rsidR="00181837" w:rsidRDefault="00181837" w:rsidP="00181837">
      <w:pPr>
        <w:pStyle w:val="3"/>
      </w:pPr>
      <w:bookmarkStart w:id="20" w:name="TS_71C5CA0A80B6492CA66EF0634F5AF627"/>
      <w:bookmarkStart w:id="21" w:name="_Toc369272622"/>
      <w:bookmarkEnd w:id="20"/>
      <w:r>
        <w:t>SAP Easy Access SEBANG ERP</w:t>
      </w:r>
      <w:bookmarkEnd w:id="21"/>
    </w:p>
    <w:p w:rsidR="00181837" w:rsidRDefault="00FC4A0D" w:rsidP="00181837">
      <w:pPr>
        <w:pStyle w:val="Screenshot"/>
      </w:pPr>
      <w:bookmarkStart w:id="22" w:name="TS_2E5F965A2F2F4240A239E877661285FF"/>
      <w:bookmarkEnd w:id="22"/>
      <w:r>
        <w:rPr>
          <w:noProof/>
          <w:lang w:eastAsia="ko-KR"/>
        </w:rPr>
        <w:drawing>
          <wp:inline distT="0" distB="0" distL="0" distR="0">
            <wp:extent cx="3052445" cy="6226175"/>
            <wp:effectExtent l="19050" t="0" r="0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622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837" w:rsidRDefault="00181837" w:rsidP="00181837">
      <w:pPr>
        <w:pStyle w:val="p"/>
      </w:pPr>
      <w:r>
        <w:t xml:space="preserve">(1)  </w:t>
      </w:r>
      <w:r w:rsidRPr="00181837">
        <w:rPr>
          <w:rFonts w:hint="eastAsia"/>
          <w:b/>
        </w:rPr>
        <w:t> </w:t>
      </w:r>
      <w:r w:rsidR="00FC4A0D">
        <w:rPr>
          <w:noProof/>
          <w:lang w:eastAsia="ko-KR" w:bidi="ar-SA"/>
        </w:rPr>
        <w:drawing>
          <wp:inline distT="0" distB="0" distL="0" distR="0">
            <wp:extent cx="497840" cy="174625"/>
            <wp:effectExtent l="19050" t="0" r="0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181837" w:rsidRDefault="00181837" w:rsidP="00181837">
      <w:pPr>
        <w:pStyle w:val="3"/>
      </w:pPr>
      <w:bookmarkStart w:id="23" w:name="TS_AC535A0CD20B4C67912DEE9EB946F054"/>
      <w:bookmarkStart w:id="24" w:name="_Toc369272623"/>
      <w:bookmarkEnd w:id="23"/>
      <w:proofErr w:type="spellStart"/>
      <w:r>
        <w:rPr>
          <w:rFonts w:hint="eastAsia"/>
        </w:rPr>
        <w:lastRenderedPageBreak/>
        <w:t>작업장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초기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화면</w:t>
      </w:r>
      <w:bookmarkEnd w:id="24"/>
      <w:proofErr w:type="spellEnd"/>
    </w:p>
    <w:p w:rsidR="00181837" w:rsidRDefault="00FC4A0D" w:rsidP="0018183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72865" cy="2877820"/>
            <wp:effectExtent l="19050" t="0" r="0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865" cy="287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837" w:rsidRDefault="00181837" w:rsidP="00181837">
      <w:pPr>
        <w:pStyle w:val="p"/>
      </w:pPr>
      <w:r>
        <w:t xml:space="preserve">(1)  </w:t>
      </w:r>
      <w:r w:rsidRPr="00181837">
        <w:rPr>
          <w:rFonts w:hint="eastAsia"/>
          <w:b/>
        </w:rPr>
        <w:t> </w:t>
      </w:r>
      <w:r w:rsidR="00FC4A0D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0" name="그림 1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181837" w:rsidRDefault="00181837" w:rsidP="00181837">
      <w:pPr>
        <w:pStyle w:val="3"/>
      </w:pPr>
      <w:bookmarkStart w:id="25" w:name="TS_0C81C5AD3FFF4A748D484E9360D3083A"/>
      <w:bookmarkStart w:id="26" w:name="_Toc369272624"/>
      <w:bookmarkEnd w:id="25"/>
      <w:proofErr w:type="spellStart"/>
      <w:r>
        <w:rPr>
          <w:rFonts w:hint="eastAsia"/>
        </w:rPr>
        <w:t>플랜트</w:t>
      </w:r>
      <w:proofErr w:type="spellEnd"/>
      <w:r>
        <w:rPr>
          <w:rFonts w:hint="eastAsia"/>
        </w:rPr>
        <w:t xml:space="preserve"> (3) 6 </w:t>
      </w:r>
      <w:proofErr w:type="spellStart"/>
      <w:r>
        <w:rPr>
          <w:rFonts w:hint="eastAsia"/>
        </w:rPr>
        <w:t>엔트리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있음</w:t>
      </w:r>
      <w:bookmarkEnd w:id="26"/>
      <w:proofErr w:type="spellEnd"/>
    </w:p>
    <w:p w:rsidR="00181837" w:rsidRDefault="00FC4A0D" w:rsidP="0018183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93315" cy="2756535"/>
            <wp:effectExtent l="19050" t="0" r="6985" b="0"/>
            <wp:docPr id="11" name="그림 1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275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837" w:rsidRDefault="00181837" w:rsidP="00181837">
      <w:pPr>
        <w:pStyle w:val="p"/>
      </w:pPr>
      <w:r>
        <w:t>(1) </w:t>
      </w:r>
      <w:proofErr w:type="spellStart"/>
      <w:r w:rsidRPr="00181837">
        <w:rPr>
          <w:rFonts w:hint="eastAsia"/>
        </w:rPr>
        <w:t>플랜트를</w:t>
      </w:r>
      <w:proofErr w:type="spellEnd"/>
      <w:r w:rsidRPr="00181837">
        <w:rPr>
          <w:rFonts w:hint="eastAsia"/>
        </w:rPr>
        <w:t xml:space="preserve"> </w:t>
      </w:r>
      <w:proofErr w:type="spellStart"/>
      <w:r w:rsidRPr="00181837">
        <w:rPr>
          <w:rFonts w:hint="eastAsia"/>
        </w:rPr>
        <w:t>선택합니다</w:t>
      </w:r>
      <w:proofErr w:type="spellEnd"/>
      <w:r w:rsidRPr="00181837">
        <w:rPr>
          <w:rFonts w:hint="eastAsia"/>
        </w:rPr>
        <w:t>.</w:t>
      </w:r>
    </w:p>
    <w:p w:rsidR="00181837" w:rsidRDefault="00181837" w:rsidP="00181837">
      <w:pPr>
        <w:pStyle w:val="3"/>
      </w:pPr>
      <w:bookmarkStart w:id="27" w:name="TS_7F6348F6B088466EBE8D3221736B1FD4"/>
      <w:bookmarkStart w:id="28" w:name="_Toc369272625"/>
      <w:bookmarkEnd w:id="27"/>
      <w:proofErr w:type="spellStart"/>
      <w:r>
        <w:rPr>
          <w:rFonts w:hint="eastAsia"/>
        </w:rPr>
        <w:lastRenderedPageBreak/>
        <w:t>작업장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초기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화면</w:t>
      </w:r>
      <w:bookmarkEnd w:id="28"/>
      <w:proofErr w:type="spellEnd"/>
    </w:p>
    <w:p w:rsidR="00181837" w:rsidRDefault="00FC4A0D" w:rsidP="0018183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764915" cy="3093085"/>
            <wp:effectExtent l="19050" t="0" r="6985" b="0"/>
            <wp:docPr id="12" name="그림 1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915" cy="3093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837" w:rsidRDefault="00181837" w:rsidP="00181837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181837">
        <w:rPr>
          <w:rFonts w:hint="eastAsia"/>
          <w:lang w:eastAsia="ko-KR"/>
        </w:rPr>
        <w:t>작업장</w:t>
      </w:r>
      <w:r w:rsidRPr="00181837">
        <w:rPr>
          <w:rFonts w:hint="eastAsia"/>
          <w:lang w:eastAsia="ko-KR"/>
        </w:rPr>
        <w:t xml:space="preserve"> </w:t>
      </w:r>
      <w:r w:rsidRPr="00181837">
        <w:rPr>
          <w:rFonts w:hint="eastAsia"/>
          <w:lang w:eastAsia="ko-KR"/>
        </w:rPr>
        <w:t>코드</w:t>
      </w:r>
      <w:r w:rsidR="00D8386A">
        <w:rPr>
          <w:rFonts w:hint="eastAsia"/>
          <w:lang w:eastAsia="ko-KR"/>
        </w:rPr>
        <w:t>(5</w:t>
      </w:r>
      <w:r w:rsidR="00D8386A">
        <w:rPr>
          <w:rFonts w:hint="eastAsia"/>
          <w:lang w:eastAsia="ko-KR"/>
        </w:rPr>
        <w:t>자리</w:t>
      </w:r>
      <w:r w:rsidR="00D8386A">
        <w:rPr>
          <w:rFonts w:hint="eastAsia"/>
          <w:lang w:eastAsia="ko-KR"/>
        </w:rPr>
        <w:t>)</w:t>
      </w:r>
      <w:r w:rsidRPr="00181837">
        <w:rPr>
          <w:rFonts w:hint="eastAsia"/>
          <w:lang w:eastAsia="ko-KR"/>
        </w:rPr>
        <w:t>를</w:t>
      </w:r>
      <w:r w:rsidRPr="00181837">
        <w:rPr>
          <w:rFonts w:hint="eastAsia"/>
          <w:lang w:eastAsia="ko-KR"/>
        </w:rPr>
        <w:t xml:space="preserve"> </w:t>
      </w:r>
      <w:r w:rsidRPr="00181837">
        <w:rPr>
          <w:rFonts w:hint="eastAsia"/>
          <w:lang w:eastAsia="ko-KR"/>
        </w:rPr>
        <w:t>입력합니다</w:t>
      </w:r>
      <w:r w:rsidRPr="00181837">
        <w:rPr>
          <w:rFonts w:hint="eastAsia"/>
          <w:lang w:eastAsia="ko-KR"/>
        </w:rPr>
        <w:t>.</w:t>
      </w:r>
    </w:p>
    <w:p w:rsidR="00181837" w:rsidRDefault="00181837" w:rsidP="00181837">
      <w:pPr>
        <w:pStyle w:val="3"/>
      </w:pPr>
      <w:bookmarkStart w:id="29" w:name="TS_BA1469A6B5A8440999BA9CAE9A1847A0"/>
      <w:bookmarkStart w:id="30" w:name="_Toc369272626"/>
      <w:bookmarkEnd w:id="29"/>
      <w:proofErr w:type="spellStart"/>
      <w:r>
        <w:rPr>
          <w:rFonts w:hint="eastAsia"/>
        </w:rPr>
        <w:t>작업장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초기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화면</w:t>
      </w:r>
      <w:bookmarkEnd w:id="30"/>
      <w:proofErr w:type="spellEnd"/>
    </w:p>
    <w:p w:rsidR="00181837" w:rsidRDefault="00FC4A0D" w:rsidP="0018183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72865" cy="3711575"/>
            <wp:effectExtent l="19050" t="0" r="0" b="0"/>
            <wp:docPr id="13" name="그림 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865" cy="371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837" w:rsidRDefault="00181837" w:rsidP="00181837">
      <w:pPr>
        <w:pStyle w:val="p"/>
      </w:pPr>
      <w:r>
        <w:lastRenderedPageBreak/>
        <w:t xml:space="preserve">(1)  </w:t>
      </w:r>
      <w:r w:rsidRPr="00181837">
        <w:rPr>
          <w:rFonts w:hint="eastAsia"/>
          <w:b/>
        </w:rPr>
        <w:t> </w:t>
      </w:r>
      <w:r w:rsidR="00FC4A0D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4" name="그림 1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181837" w:rsidRDefault="00181837" w:rsidP="00181837">
      <w:pPr>
        <w:pStyle w:val="3"/>
      </w:pPr>
      <w:bookmarkStart w:id="31" w:name="TS_EB70A262A1314BDDBF7F78CB3B5E3957"/>
      <w:bookmarkStart w:id="32" w:name="_Toc369272627"/>
      <w:bookmarkEnd w:id="31"/>
      <w:proofErr w:type="spellStart"/>
      <w:r>
        <w:rPr>
          <w:rFonts w:hint="eastAsia"/>
        </w:rPr>
        <w:t>작업장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범주</w:t>
      </w:r>
      <w:proofErr w:type="spellEnd"/>
      <w:r>
        <w:rPr>
          <w:rFonts w:hint="eastAsia"/>
        </w:rPr>
        <w:t xml:space="preserve"> (3) 4 </w:t>
      </w:r>
      <w:proofErr w:type="spellStart"/>
      <w:r>
        <w:rPr>
          <w:rFonts w:hint="eastAsia"/>
        </w:rPr>
        <w:t>엔트리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있음</w:t>
      </w:r>
      <w:bookmarkEnd w:id="32"/>
      <w:proofErr w:type="spellEnd"/>
    </w:p>
    <w:p w:rsidR="00181837" w:rsidRDefault="00FC4A0D" w:rsidP="0018183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80845" cy="2016760"/>
            <wp:effectExtent l="19050" t="0" r="0" b="0"/>
            <wp:docPr id="15" name="그림 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b_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845" cy="201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837" w:rsidRDefault="00181837" w:rsidP="00181837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181837">
        <w:rPr>
          <w:rFonts w:hint="eastAsia"/>
          <w:b/>
          <w:lang w:eastAsia="ko-KR"/>
        </w:rPr>
        <w:t> </w:t>
      </w:r>
      <w:proofErr w:type="gramEnd"/>
      <w:r w:rsidR="00FC4A0D">
        <w:rPr>
          <w:noProof/>
          <w:lang w:eastAsia="ko-KR" w:bidi="ar-SA"/>
        </w:rPr>
        <w:drawing>
          <wp:inline distT="0" distB="0" distL="0" distR="0">
            <wp:extent cx="1358265" cy="187960"/>
            <wp:effectExtent l="19050" t="0" r="0" b="0"/>
            <wp:docPr id="16" name="그림 16" descr="CF62F461729C9C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F62F461729C9C8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  <w:r w:rsidR="00D8386A">
        <w:rPr>
          <w:rFonts w:hint="eastAsia"/>
          <w:lang w:eastAsia="ko-KR"/>
        </w:rPr>
        <w:t xml:space="preserve"> </w:t>
      </w:r>
    </w:p>
    <w:p w:rsidR="00D8386A" w:rsidRDefault="00D8386A" w:rsidP="00181837">
      <w:pPr>
        <w:pStyle w:val="p"/>
        <w:rPr>
          <w:lang w:eastAsia="ko-KR"/>
        </w:rPr>
      </w:pPr>
      <w:r>
        <w:rPr>
          <w:rFonts w:hint="eastAsia"/>
          <w:lang w:eastAsia="ko-KR"/>
        </w:rPr>
        <w:t xml:space="preserve">       </w:t>
      </w:r>
      <w:r>
        <w:rPr>
          <w:rFonts w:ascii="Arial Unicode MS" w:hAnsi="Arial Unicode MS" w:cs="Arial Unicode MS" w:hint="eastAsia"/>
          <w:lang w:eastAsia="ko-KR"/>
        </w:rPr>
        <w:t>※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품질은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노동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코드를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사용합니다</w:t>
      </w:r>
      <w:r>
        <w:rPr>
          <w:rFonts w:hint="eastAsia"/>
          <w:lang w:eastAsia="ko-KR"/>
        </w:rPr>
        <w:t>.</w:t>
      </w:r>
    </w:p>
    <w:p w:rsidR="00181837" w:rsidRDefault="00181837" w:rsidP="00181837">
      <w:pPr>
        <w:pStyle w:val="3"/>
      </w:pPr>
      <w:bookmarkStart w:id="33" w:name="TS_A85504641A2547DEA1A5C012D08E7107"/>
      <w:bookmarkStart w:id="34" w:name="_Toc369272628"/>
      <w:bookmarkEnd w:id="33"/>
      <w:proofErr w:type="spellStart"/>
      <w:r>
        <w:rPr>
          <w:rFonts w:hint="eastAsia"/>
        </w:rPr>
        <w:t>작업장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초기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화면</w:t>
      </w:r>
      <w:bookmarkEnd w:id="34"/>
      <w:proofErr w:type="spellEnd"/>
    </w:p>
    <w:p w:rsidR="00181837" w:rsidRDefault="00FC4A0D" w:rsidP="0018183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1896110"/>
            <wp:effectExtent l="19050" t="0" r="8890" b="0"/>
            <wp:docPr id="17" name="그림 1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837" w:rsidRDefault="00181837" w:rsidP="00181837">
      <w:pPr>
        <w:pStyle w:val="p"/>
      </w:pPr>
      <w:r>
        <w:t xml:space="preserve">(1)  </w:t>
      </w:r>
      <w:r w:rsidRPr="00181837">
        <w:rPr>
          <w:rFonts w:hint="eastAsia"/>
          <w:b/>
        </w:rPr>
        <w:t> </w:t>
      </w:r>
      <w:r w:rsidR="00FC4A0D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18" name="그림 1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ieldicon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181837" w:rsidRDefault="00181837" w:rsidP="00181837">
      <w:pPr>
        <w:pStyle w:val="3"/>
      </w:pPr>
      <w:bookmarkStart w:id="35" w:name="TS_479AF8DFAA9347F78FE3356DEB718CC4"/>
      <w:bookmarkStart w:id="36" w:name="_Toc369272629"/>
      <w:bookmarkEnd w:id="35"/>
      <w:proofErr w:type="spellStart"/>
      <w:r>
        <w:rPr>
          <w:rFonts w:hint="eastAsia"/>
        </w:rPr>
        <w:lastRenderedPageBreak/>
        <w:t>작업장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기본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데이터</w:t>
      </w:r>
      <w:bookmarkEnd w:id="36"/>
      <w:proofErr w:type="spellEnd"/>
    </w:p>
    <w:p w:rsidR="00181837" w:rsidRDefault="00FC4A0D" w:rsidP="0018183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2098040"/>
            <wp:effectExtent l="19050" t="0" r="5715" b="0"/>
            <wp:docPr id="19" name="그림 1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209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837" w:rsidRDefault="00181837" w:rsidP="00181837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181837">
        <w:rPr>
          <w:rFonts w:hint="eastAsia"/>
          <w:lang w:eastAsia="ko-KR"/>
        </w:rPr>
        <w:t>작업장</w:t>
      </w:r>
      <w:r w:rsidRPr="00181837">
        <w:rPr>
          <w:rFonts w:hint="eastAsia"/>
          <w:lang w:eastAsia="ko-KR"/>
        </w:rPr>
        <w:t xml:space="preserve"> </w:t>
      </w:r>
      <w:r w:rsidRPr="00181837">
        <w:rPr>
          <w:rFonts w:hint="eastAsia"/>
          <w:lang w:eastAsia="ko-KR"/>
        </w:rPr>
        <w:t>명을</w:t>
      </w:r>
      <w:r w:rsidRPr="00181837">
        <w:rPr>
          <w:rFonts w:hint="eastAsia"/>
          <w:lang w:eastAsia="ko-KR"/>
        </w:rPr>
        <w:t xml:space="preserve"> </w:t>
      </w:r>
      <w:r w:rsidRPr="00181837">
        <w:rPr>
          <w:rFonts w:hint="eastAsia"/>
          <w:lang w:eastAsia="ko-KR"/>
        </w:rPr>
        <w:t>입력합니다</w:t>
      </w:r>
      <w:r w:rsidRPr="00181837">
        <w:rPr>
          <w:rFonts w:hint="eastAsia"/>
          <w:lang w:eastAsia="ko-KR"/>
        </w:rPr>
        <w:t>.</w:t>
      </w:r>
    </w:p>
    <w:p w:rsidR="00181837" w:rsidRDefault="00181837" w:rsidP="00181837">
      <w:pPr>
        <w:pStyle w:val="3"/>
      </w:pPr>
      <w:bookmarkStart w:id="37" w:name="TS_39D2455253B44002B005B5B564381FAC"/>
      <w:bookmarkStart w:id="38" w:name="_Toc369272630"/>
      <w:bookmarkEnd w:id="37"/>
      <w:proofErr w:type="spellStart"/>
      <w:r>
        <w:rPr>
          <w:rFonts w:hint="eastAsia"/>
        </w:rPr>
        <w:t>작업장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기본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데이터</w:t>
      </w:r>
      <w:bookmarkEnd w:id="38"/>
      <w:proofErr w:type="spellEnd"/>
    </w:p>
    <w:p w:rsidR="00181837" w:rsidRDefault="00FC4A0D" w:rsidP="0018183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711575" cy="3899535"/>
            <wp:effectExtent l="19050" t="0" r="3175" b="0"/>
            <wp:docPr id="20" name="그림 2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3899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837" w:rsidRDefault="00181837" w:rsidP="00181837">
      <w:pPr>
        <w:pStyle w:val="p"/>
      </w:pPr>
      <w:r>
        <w:t xml:space="preserve">(1)  </w:t>
      </w:r>
      <w:r w:rsidRPr="00181837">
        <w:rPr>
          <w:rFonts w:hint="eastAsia"/>
          <w:b/>
        </w:rPr>
        <w:t> </w:t>
      </w:r>
      <w:r w:rsidR="00FC4A0D">
        <w:rPr>
          <w:noProof/>
          <w:lang w:eastAsia="ko-KR" w:bidi="ar-SA"/>
        </w:rPr>
        <w:drawing>
          <wp:inline distT="0" distB="0" distL="0" distR="0">
            <wp:extent cx="511175" cy="228600"/>
            <wp:effectExtent l="19050" t="0" r="3175" b="0"/>
            <wp:docPr id="21" name="그림 2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ieldicon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181837" w:rsidRDefault="00181837" w:rsidP="00181837">
      <w:pPr>
        <w:pStyle w:val="3"/>
        <w:rPr>
          <w:lang w:eastAsia="ko-KR"/>
        </w:rPr>
      </w:pPr>
      <w:bookmarkStart w:id="39" w:name="TS_75E6FDAF0C084A339542A52CB0ADB042"/>
      <w:bookmarkStart w:id="40" w:name="_Toc369272631"/>
      <w:bookmarkEnd w:id="39"/>
      <w:r>
        <w:rPr>
          <w:rFonts w:hint="eastAsia"/>
          <w:lang w:eastAsia="ko-KR"/>
        </w:rPr>
        <w:lastRenderedPageBreak/>
        <w:t>작업장책임자</w:t>
      </w:r>
      <w:r>
        <w:rPr>
          <w:rFonts w:hint="eastAsia"/>
          <w:lang w:eastAsia="ko-KR"/>
        </w:rPr>
        <w:t xml:space="preserve"> (3) 9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40"/>
    </w:p>
    <w:p w:rsidR="00181837" w:rsidRDefault="00FC4A0D" w:rsidP="0018183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90090" cy="1586865"/>
            <wp:effectExtent l="19050" t="0" r="0" b="0"/>
            <wp:docPr id="22" name="그림 2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090" cy="1586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837" w:rsidRDefault="00181837" w:rsidP="00181837">
      <w:pPr>
        <w:pStyle w:val="p"/>
      </w:pPr>
      <w:r>
        <w:t xml:space="preserve">(1)  </w:t>
      </w:r>
      <w:r w:rsidRPr="00181837">
        <w:rPr>
          <w:rFonts w:hint="eastAsia"/>
          <w:b/>
        </w:rPr>
        <w:t> </w:t>
      </w:r>
      <w:r w:rsidR="00FC4A0D">
        <w:rPr>
          <w:noProof/>
          <w:lang w:eastAsia="ko-KR" w:bidi="ar-SA"/>
        </w:rPr>
        <w:drawing>
          <wp:inline distT="0" distB="0" distL="0" distR="0">
            <wp:extent cx="2124710" cy="215265"/>
            <wp:effectExtent l="19050" t="0" r="8890" b="0"/>
            <wp:docPr id="23" name="그림 23" descr="44858AF1602EBB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44858AF1602EBBBB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71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181837" w:rsidRDefault="00181837" w:rsidP="00181837">
      <w:pPr>
        <w:pStyle w:val="3"/>
      </w:pPr>
      <w:bookmarkStart w:id="41" w:name="TS_E07CE2064DF84EED8800FB6782658C3E"/>
      <w:bookmarkStart w:id="42" w:name="_Toc369272632"/>
      <w:bookmarkEnd w:id="41"/>
      <w:proofErr w:type="spellStart"/>
      <w:r>
        <w:rPr>
          <w:rFonts w:hint="eastAsia"/>
        </w:rPr>
        <w:t>작업장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기본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데이터</w:t>
      </w:r>
      <w:bookmarkEnd w:id="42"/>
      <w:proofErr w:type="spellEnd"/>
    </w:p>
    <w:p w:rsidR="00181837" w:rsidRDefault="00FC4A0D" w:rsidP="0018183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711575" cy="4787265"/>
            <wp:effectExtent l="19050" t="0" r="3175" b="0"/>
            <wp:docPr id="24" name="그림 2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4787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837" w:rsidRDefault="00181837" w:rsidP="00181837">
      <w:pPr>
        <w:pStyle w:val="p"/>
      </w:pPr>
      <w:r>
        <w:t xml:space="preserve">(1)  </w:t>
      </w:r>
      <w:r w:rsidRPr="00181837">
        <w:rPr>
          <w:rFonts w:hint="eastAsia"/>
          <w:b/>
        </w:rPr>
        <w:t> </w:t>
      </w:r>
      <w:r w:rsidR="00FC4A0D">
        <w:rPr>
          <w:noProof/>
          <w:lang w:eastAsia="ko-KR" w:bidi="ar-SA"/>
        </w:rPr>
        <w:drawing>
          <wp:inline distT="0" distB="0" distL="0" distR="0">
            <wp:extent cx="511175" cy="228600"/>
            <wp:effectExtent l="19050" t="0" r="3175" b="0"/>
            <wp:docPr id="25" name="그림 2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ieldicon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181837" w:rsidRDefault="00181837" w:rsidP="00181837">
      <w:pPr>
        <w:pStyle w:val="3"/>
        <w:rPr>
          <w:lang w:eastAsia="ko-KR"/>
        </w:rPr>
      </w:pPr>
      <w:bookmarkStart w:id="43" w:name="TS_AF2DF14AF8DC435ABE8D15318FEED3C5"/>
      <w:bookmarkStart w:id="44" w:name="_Toc369272633"/>
      <w:bookmarkEnd w:id="43"/>
      <w:r>
        <w:rPr>
          <w:rFonts w:hint="eastAsia"/>
          <w:lang w:eastAsia="ko-KR"/>
        </w:rPr>
        <w:lastRenderedPageBreak/>
        <w:t>직무리스트사용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키</w:t>
      </w:r>
      <w:r>
        <w:rPr>
          <w:rFonts w:hint="eastAsia"/>
          <w:lang w:eastAsia="ko-KR"/>
        </w:rPr>
        <w:t xml:space="preserve"> (3) 10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44"/>
    </w:p>
    <w:p w:rsidR="00181837" w:rsidRDefault="00FC4A0D" w:rsidP="0018183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734820" cy="1236980"/>
            <wp:effectExtent l="19050" t="0" r="0" b="0"/>
            <wp:docPr id="26" name="그림 2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820" cy="1236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837" w:rsidRDefault="00181837" w:rsidP="00181837">
      <w:pPr>
        <w:pStyle w:val="p"/>
      </w:pPr>
      <w:r>
        <w:t xml:space="preserve">(1)  </w:t>
      </w:r>
      <w:r w:rsidRPr="00181837">
        <w:rPr>
          <w:rFonts w:hint="eastAsia"/>
          <w:b/>
        </w:rPr>
        <w:t> </w:t>
      </w:r>
      <w:r w:rsidR="00FC4A0D">
        <w:rPr>
          <w:noProof/>
          <w:lang w:eastAsia="ko-KR" w:bidi="ar-SA"/>
        </w:rPr>
        <w:drawing>
          <wp:inline distT="0" distB="0" distL="0" distR="0">
            <wp:extent cx="2016760" cy="187960"/>
            <wp:effectExtent l="19050" t="0" r="2540" b="0"/>
            <wp:docPr id="27" name="그림 27" descr="B7118EF0ADA82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B7118EF0ADA8259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181837" w:rsidRDefault="00181837" w:rsidP="00181837">
      <w:pPr>
        <w:pStyle w:val="3"/>
      </w:pPr>
      <w:bookmarkStart w:id="45" w:name="TS_7905A9EFC6784DFBAF728952C3E3C775"/>
      <w:bookmarkStart w:id="46" w:name="_Toc369272634"/>
      <w:bookmarkEnd w:id="45"/>
      <w:proofErr w:type="spellStart"/>
      <w:r>
        <w:rPr>
          <w:rFonts w:hint="eastAsia"/>
        </w:rPr>
        <w:t>작업장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기본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데이터</w:t>
      </w:r>
      <w:bookmarkEnd w:id="46"/>
      <w:proofErr w:type="spellEnd"/>
    </w:p>
    <w:p w:rsidR="00181837" w:rsidRDefault="00FC4A0D" w:rsidP="0018183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751580" cy="5607685"/>
            <wp:effectExtent l="19050" t="0" r="1270" b="0"/>
            <wp:docPr id="28" name="그림 2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1580" cy="5607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837" w:rsidRDefault="00181837" w:rsidP="00181837">
      <w:pPr>
        <w:pStyle w:val="p"/>
      </w:pPr>
      <w:r>
        <w:lastRenderedPageBreak/>
        <w:t xml:space="preserve">(1)  </w:t>
      </w:r>
      <w:r w:rsidRPr="00181837">
        <w:rPr>
          <w:rFonts w:hint="eastAsia"/>
          <w:b/>
        </w:rPr>
        <w:t> </w:t>
      </w:r>
      <w:r w:rsidR="00FC4A0D">
        <w:rPr>
          <w:noProof/>
          <w:lang w:eastAsia="ko-KR" w:bidi="ar-SA"/>
        </w:rPr>
        <w:drawing>
          <wp:inline distT="0" distB="0" distL="0" distR="0">
            <wp:extent cx="578485" cy="282575"/>
            <wp:effectExtent l="19050" t="0" r="0" b="0"/>
            <wp:docPr id="29" name="그림 2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ieldicon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" cy="28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181837" w:rsidRDefault="00181837" w:rsidP="00181837">
      <w:pPr>
        <w:pStyle w:val="3"/>
      </w:pPr>
      <w:bookmarkStart w:id="47" w:name="TS_991A2F6DEBAD4719B8927A3EA307EFEC"/>
      <w:bookmarkStart w:id="48" w:name="_Toc369272635"/>
      <w:bookmarkEnd w:id="47"/>
      <w:proofErr w:type="spellStart"/>
      <w:r>
        <w:rPr>
          <w:rFonts w:hint="eastAsia"/>
        </w:rPr>
        <w:t>표준값키</w:t>
      </w:r>
      <w:proofErr w:type="spellEnd"/>
      <w:r>
        <w:rPr>
          <w:rFonts w:hint="eastAsia"/>
        </w:rPr>
        <w:t xml:space="preserve"> (3) 15 </w:t>
      </w:r>
      <w:proofErr w:type="spellStart"/>
      <w:r>
        <w:rPr>
          <w:rFonts w:hint="eastAsia"/>
        </w:rPr>
        <w:t>엔트리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있음</w:t>
      </w:r>
      <w:bookmarkEnd w:id="48"/>
      <w:proofErr w:type="spellEnd"/>
    </w:p>
    <w:p w:rsidR="00181837" w:rsidRDefault="00FC4A0D" w:rsidP="0018183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748155" cy="955040"/>
            <wp:effectExtent l="19050" t="0" r="4445" b="0"/>
            <wp:docPr id="30" name="그림 3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imb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95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837" w:rsidRDefault="00181837" w:rsidP="00181837">
      <w:pPr>
        <w:pStyle w:val="p"/>
      </w:pPr>
      <w:r>
        <w:t xml:space="preserve">(1)  </w:t>
      </w:r>
      <w:r w:rsidRPr="00181837">
        <w:rPr>
          <w:rFonts w:hint="eastAsia"/>
          <w:b/>
        </w:rPr>
        <w:t> </w:t>
      </w:r>
      <w:r w:rsidR="00FC4A0D">
        <w:rPr>
          <w:noProof/>
          <w:lang w:eastAsia="ko-KR" w:bidi="ar-SA"/>
        </w:rPr>
        <w:drawing>
          <wp:inline distT="0" distB="0" distL="0" distR="0">
            <wp:extent cx="376555" cy="147955"/>
            <wp:effectExtent l="19050" t="0" r="4445" b="0"/>
            <wp:docPr id="31" name="그림 3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ieldicon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181837" w:rsidRDefault="00181837" w:rsidP="00181837">
      <w:pPr>
        <w:pStyle w:val="3"/>
      </w:pPr>
      <w:bookmarkStart w:id="49" w:name="TS_0A20D95EED6F4F238C48C4FD8D8D9431"/>
      <w:bookmarkStart w:id="50" w:name="_Toc369272636"/>
      <w:bookmarkEnd w:id="49"/>
      <w:proofErr w:type="spellStart"/>
      <w:r>
        <w:rPr>
          <w:rFonts w:hint="eastAsia"/>
        </w:rPr>
        <w:t>작업장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기본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데이터</w:t>
      </w:r>
      <w:bookmarkEnd w:id="50"/>
      <w:proofErr w:type="spellEnd"/>
    </w:p>
    <w:p w:rsidR="00181837" w:rsidRDefault="00FC4A0D" w:rsidP="0018183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32" name="그림 3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imb_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181837" w:rsidRDefault="00181837" w:rsidP="00181837">
      <w:pPr>
        <w:pStyle w:val="p"/>
      </w:pPr>
      <w:r>
        <w:t xml:space="preserve">(1)  </w:t>
      </w:r>
      <w:r w:rsidRPr="00181837">
        <w:rPr>
          <w:rFonts w:hint="eastAsia"/>
          <w:b/>
        </w:rPr>
        <w:t> </w:t>
      </w:r>
      <w:r w:rsidR="00FC4A0D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33" name="그림 3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ieldicon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sectPr w:rsidR="002A3D58" w:rsidRPr="00181837" w:rsidSect="00D2440A">
      <w:headerReference w:type="default" r:id="rId36"/>
      <w:footerReference w:type="default" r:id="rId37"/>
      <w:headerReference w:type="first" r:id="rId38"/>
      <w:footerReference w:type="first" r:id="rId39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3D3" w:rsidRDefault="00C853D3" w:rsidP="00BA0026">
      <w:r>
        <w:separator/>
      </w:r>
    </w:p>
  </w:endnote>
  <w:endnote w:type="continuationSeparator" w:id="0">
    <w:p w:rsidR="00C853D3" w:rsidRDefault="00C853D3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FC4A0D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BE0B58" w:rsidRPr="00BE0B58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BE0B58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BE0B58">
      <w:rPr>
        <w:sz w:val="18"/>
        <w:szCs w:val="18"/>
        <w:lang w:val="en-US"/>
      </w:rPr>
      <w:fldChar w:fldCharType="separate"/>
    </w:r>
    <w:r w:rsidR="00181837">
      <w:rPr>
        <w:noProof/>
        <w:sz w:val="18"/>
        <w:szCs w:val="18"/>
        <w:lang w:val="en-US"/>
      </w:rPr>
      <w:t>2013-10-04</w:t>
    </w:r>
    <w:r w:rsidR="00BE0B58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BE0B58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BE0B58">
      <w:rPr>
        <w:sz w:val="18"/>
        <w:szCs w:val="18"/>
        <w:lang w:val="en-US"/>
      </w:rPr>
      <w:fldChar w:fldCharType="separate"/>
    </w:r>
    <w:r w:rsidR="00F41444">
      <w:rPr>
        <w:noProof/>
        <w:sz w:val="18"/>
        <w:szCs w:val="18"/>
        <w:lang w:val="en-US"/>
      </w:rPr>
      <w:t>1</w:t>
    </w:r>
    <w:r w:rsidR="00BE0B58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FC4A0D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BE0B58" w:rsidRPr="00BE0B58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BE0B58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BE0B58">
      <w:rPr>
        <w:sz w:val="18"/>
        <w:szCs w:val="18"/>
        <w:lang w:val="en-US"/>
      </w:rPr>
      <w:fldChar w:fldCharType="separate"/>
    </w:r>
    <w:r w:rsidR="00181837">
      <w:rPr>
        <w:noProof/>
        <w:sz w:val="18"/>
        <w:szCs w:val="18"/>
        <w:lang w:val="en-US"/>
      </w:rPr>
      <w:t>2013-10-04</w:t>
    </w:r>
    <w:r w:rsidR="00BE0B58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BE0B58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BE0B58">
      <w:rPr>
        <w:sz w:val="18"/>
        <w:szCs w:val="18"/>
        <w:lang w:val="en-US"/>
      </w:rPr>
      <w:fldChar w:fldCharType="separate"/>
    </w:r>
    <w:r w:rsidR="00181837">
      <w:rPr>
        <w:noProof/>
        <w:sz w:val="18"/>
        <w:szCs w:val="18"/>
        <w:lang w:val="en-US"/>
      </w:rPr>
      <w:t>11</w:t>
    </w:r>
    <w:r w:rsidR="00BE0B58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3D3" w:rsidRDefault="00C853D3" w:rsidP="00BA0026">
      <w:r>
        <w:separator/>
      </w:r>
    </w:p>
  </w:footnote>
  <w:footnote w:type="continuationSeparator" w:id="0">
    <w:p w:rsidR="00C853D3" w:rsidRDefault="00C853D3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BE0B58" w:rsidP="007A50C0">
    <w:pPr>
      <w:pStyle w:val="TitleHeader"/>
    </w:pPr>
    <w:r>
      <w:fldChar w:fldCharType="begin"/>
    </w:r>
    <w:r w:rsidR="00DB0E94">
      <w:instrText xml:space="preserve"> TITLE  </w:instrText>
    </w:r>
    <w:r>
      <w:fldChar w:fldCharType="separate"/>
    </w:r>
    <w:proofErr w:type="spellStart"/>
    <w:r w:rsidR="00181837">
      <w:rPr>
        <w:rFonts w:hint="eastAsia"/>
      </w:rPr>
      <w:t>검사장</w:t>
    </w:r>
    <w:proofErr w:type="spellEnd"/>
    <w:r>
      <w:fldChar w:fldCharType="end"/>
    </w:r>
  </w:p>
  <w:p w:rsidR="00EF6EAC" w:rsidRPr="00A751BD" w:rsidRDefault="00BE0B58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BE0B58" w:rsidP="00A751BD">
    <w:pPr>
      <w:pStyle w:val="TitleHeader"/>
    </w:pPr>
    <w:r>
      <w:fldChar w:fldCharType="begin"/>
    </w:r>
    <w:r w:rsidR="00DB0E94">
      <w:instrText xml:space="preserve"> TITLE  </w:instrText>
    </w:r>
    <w:r>
      <w:fldChar w:fldCharType="separate"/>
    </w:r>
    <w:proofErr w:type="spellStart"/>
    <w:r w:rsidR="00181837">
      <w:rPr>
        <w:rFonts w:hint="eastAsia"/>
      </w:rPr>
      <w:t>검사장</w:t>
    </w:r>
    <w:proofErr w:type="spellEnd"/>
    <w:r>
      <w:fldChar w:fldCharType="end"/>
    </w:r>
  </w:p>
  <w:p w:rsidR="00EF6EAC" w:rsidRPr="008643CE" w:rsidRDefault="00BE0B58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0E78F0"/>
    <w:multiLevelType w:val="multilevel"/>
    <w:tmpl w:val="700E27DA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072CA"/>
    <w:rsid w:val="000072CA"/>
    <w:rsid w:val="00016786"/>
    <w:rsid w:val="00016E48"/>
    <w:rsid w:val="000234E0"/>
    <w:rsid w:val="00023B43"/>
    <w:rsid w:val="00053AD6"/>
    <w:rsid w:val="00070C3B"/>
    <w:rsid w:val="00074182"/>
    <w:rsid w:val="00086D7F"/>
    <w:rsid w:val="000C39E6"/>
    <w:rsid w:val="000D5F76"/>
    <w:rsid w:val="000F26CB"/>
    <w:rsid w:val="000F38E1"/>
    <w:rsid w:val="000F5CD4"/>
    <w:rsid w:val="00101676"/>
    <w:rsid w:val="00111FD9"/>
    <w:rsid w:val="00124503"/>
    <w:rsid w:val="00181837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408FA"/>
    <w:rsid w:val="00647C7C"/>
    <w:rsid w:val="00660658"/>
    <w:rsid w:val="006872F3"/>
    <w:rsid w:val="006947B4"/>
    <w:rsid w:val="006B1F84"/>
    <w:rsid w:val="006C47F2"/>
    <w:rsid w:val="006D293C"/>
    <w:rsid w:val="006E60D1"/>
    <w:rsid w:val="007131B1"/>
    <w:rsid w:val="00715358"/>
    <w:rsid w:val="00715610"/>
    <w:rsid w:val="007223F2"/>
    <w:rsid w:val="00751C53"/>
    <w:rsid w:val="00754AC4"/>
    <w:rsid w:val="00757DCE"/>
    <w:rsid w:val="0077216C"/>
    <w:rsid w:val="00786FF1"/>
    <w:rsid w:val="007A50C0"/>
    <w:rsid w:val="007A6A3D"/>
    <w:rsid w:val="007C7710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A7BA2"/>
    <w:rsid w:val="008B05D4"/>
    <w:rsid w:val="008B2102"/>
    <w:rsid w:val="008E36DF"/>
    <w:rsid w:val="008F00F4"/>
    <w:rsid w:val="008F6C51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3CDE"/>
    <w:rsid w:val="00B017F2"/>
    <w:rsid w:val="00B32B90"/>
    <w:rsid w:val="00B469AE"/>
    <w:rsid w:val="00B623A1"/>
    <w:rsid w:val="00B62507"/>
    <w:rsid w:val="00B77882"/>
    <w:rsid w:val="00B93CA6"/>
    <w:rsid w:val="00B94BC7"/>
    <w:rsid w:val="00BA0026"/>
    <w:rsid w:val="00BA7F66"/>
    <w:rsid w:val="00BC4C9E"/>
    <w:rsid w:val="00BD54BD"/>
    <w:rsid w:val="00BD560C"/>
    <w:rsid w:val="00BE0B58"/>
    <w:rsid w:val="00BE1A1E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53D3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6F7F"/>
    <w:rsid w:val="00D83483"/>
    <w:rsid w:val="00D8386A"/>
    <w:rsid w:val="00D9624D"/>
    <w:rsid w:val="00DB0E94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753F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1444"/>
    <w:rsid w:val="00F4575B"/>
    <w:rsid w:val="00F54DA7"/>
    <w:rsid w:val="00F56B21"/>
    <w:rsid w:val="00F653A9"/>
    <w:rsid w:val="00F71242"/>
    <w:rsid w:val="00FA1546"/>
    <w:rsid w:val="00FB0A28"/>
    <w:rsid w:val="00FB5886"/>
    <w:rsid w:val="00FC4A0D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181837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181837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D8386A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D8386A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BA7F66"/>
    <w:pPr>
      <w:ind w:leftChars="400" w:left="800"/>
    </w:pPr>
  </w:style>
  <w:style w:type="paragraph" w:styleId="ab">
    <w:name w:val="Normal (Web)"/>
    <w:basedOn w:val="a"/>
    <w:uiPriority w:val="99"/>
    <w:semiHidden/>
    <w:unhideWhenUsed/>
    <w:rsid w:val="00BA7F66"/>
    <w:pPr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oter" Target="footer1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9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E57CB-8368-4BF2-8492-78E607D62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검사장</dc:title>
  <dc:creator/>
  <cp:lastModifiedBy/>
  <cp:revision>1</cp:revision>
  <dcterms:created xsi:type="dcterms:W3CDTF">2013-10-04T04:57:00Z</dcterms:created>
  <dcterms:modified xsi:type="dcterms:W3CDTF">2013-11-05T07:17:00Z</dcterms:modified>
</cp:coreProperties>
</file>